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825" w:rsidRDefault="00A94825" w:rsidP="00D44924">
      <w:r w:rsidRPr="00265964">
        <w:t xml:space="preserve">IPR.272.1.35.2018                                                                                                               </w:t>
      </w:r>
      <w:r>
        <w:t xml:space="preserve">                     </w:t>
      </w:r>
    </w:p>
    <w:p w:rsidR="00A94825" w:rsidRDefault="00A94825" w:rsidP="00D44924"/>
    <w:p w:rsidR="00A94825" w:rsidRPr="00265964" w:rsidRDefault="00A94825" w:rsidP="00D44924">
      <w:r>
        <w:t xml:space="preserve">                                                                                                                             </w:t>
      </w:r>
      <w:r w:rsidRPr="00265964">
        <w:t>Załącznik nr2</w:t>
      </w:r>
    </w:p>
    <w:p w:rsidR="00A94825" w:rsidRPr="00265964" w:rsidRDefault="00A94825" w:rsidP="00265964">
      <w:r>
        <w:t xml:space="preserve">                                                   </w:t>
      </w:r>
      <w:r w:rsidRPr="00265964">
        <w:t>UMOWA (projekt)</w:t>
      </w:r>
    </w:p>
    <w:p w:rsidR="00A94825" w:rsidRPr="00265964" w:rsidRDefault="00A94825" w:rsidP="00265964">
      <w:r w:rsidRPr="00265964">
        <w:t> </w:t>
      </w:r>
    </w:p>
    <w:p w:rsidR="00A94825" w:rsidRPr="00265964" w:rsidRDefault="00A94825" w:rsidP="00265964"/>
    <w:p w:rsidR="00A94825" w:rsidRPr="00265964" w:rsidRDefault="00A94825" w:rsidP="00265964">
      <w:r w:rsidRPr="00265964">
        <w:t xml:space="preserve">zawarta w dniu …..2018 r. w Łęcznej pomiędzy: </w:t>
      </w:r>
    </w:p>
    <w:p w:rsidR="00A94825" w:rsidRPr="00265964" w:rsidRDefault="00A94825" w:rsidP="00265964">
      <w:r w:rsidRPr="00265964">
        <w:t> </w:t>
      </w:r>
    </w:p>
    <w:p w:rsidR="00A94825" w:rsidRPr="00265964" w:rsidRDefault="00A94825" w:rsidP="00265964">
      <w:r w:rsidRPr="00265964">
        <w:t xml:space="preserve">Powiatem Łęczyńskim  – Starostwem  Powiatowym w Łęcznej z siedzibą Aleja Jana Pawła II 95 A, 21-010 Łęczna, NIP 713-23-98-078, zwanym dalej "Zamawiającym", reprezentowanym przez: </w:t>
      </w:r>
    </w:p>
    <w:p w:rsidR="00A94825" w:rsidRPr="00265964" w:rsidRDefault="00A94825" w:rsidP="00265964">
      <w:pPr>
        <w:rPr>
          <w:b/>
        </w:rPr>
      </w:pPr>
      <w:r w:rsidRPr="00265964">
        <w:t> </w:t>
      </w:r>
      <w:r w:rsidRPr="00265964">
        <w:rPr>
          <w:b/>
        </w:rPr>
        <w:t xml:space="preserve">Starostę </w:t>
      </w:r>
      <w:r w:rsidRPr="00265964">
        <w:rPr>
          <w:b/>
        </w:rPr>
        <w:tab/>
      </w:r>
      <w:r w:rsidRPr="00265964">
        <w:rPr>
          <w:b/>
        </w:rPr>
        <w:tab/>
        <w:t>Romana Cholewę</w:t>
      </w:r>
    </w:p>
    <w:p w:rsidR="00A94825" w:rsidRPr="00265964" w:rsidRDefault="00A94825" w:rsidP="00265964">
      <w:pPr>
        <w:rPr>
          <w:b/>
        </w:rPr>
      </w:pPr>
    </w:p>
    <w:p w:rsidR="00A94825" w:rsidRPr="00265964" w:rsidRDefault="00A94825" w:rsidP="00265964">
      <w:r w:rsidRPr="00265964">
        <w:t xml:space="preserve"> a </w:t>
      </w:r>
    </w:p>
    <w:p w:rsidR="00A94825" w:rsidRPr="00265964" w:rsidRDefault="00A94825" w:rsidP="00265964"/>
    <w:p w:rsidR="00A94825" w:rsidRPr="00265964" w:rsidRDefault="00A94825" w:rsidP="00265964">
      <w:r w:rsidRPr="00265964">
        <w:t>………………………..</w:t>
      </w:r>
      <w:r w:rsidRPr="00265964">
        <w:rPr>
          <w:b/>
        </w:rPr>
        <w:t xml:space="preserve"> </w:t>
      </w:r>
      <w:r w:rsidRPr="00265964">
        <w:t xml:space="preserve">z siedzibą w …………………, , wpisaną w dniu …………………. do ……………………….. pod nr ……………………… zwaną dalej "Wykonawcą </w:t>
      </w:r>
      <w:r w:rsidRPr="00265964">
        <w:rPr>
          <w:bCs/>
        </w:rPr>
        <w:t>"</w:t>
      </w:r>
      <w:r w:rsidRPr="00265964">
        <w:rPr>
          <w:b/>
          <w:bCs/>
        </w:rPr>
        <w:t xml:space="preserve">, </w:t>
      </w:r>
      <w:r w:rsidRPr="00265964">
        <w:t xml:space="preserve">reprezentowaną przez: </w:t>
      </w:r>
    </w:p>
    <w:p w:rsidR="00A94825" w:rsidRPr="00265964" w:rsidRDefault="00A94825" w:rsidP="00265964">
      <w:pPr>
        <w:spacing w:line="120" w:lineRule="exact"/>
        <w:rPr>
          <w:b/>
        </w:rPr>
      </w:pPr>
    </w:p>
    <w:p w:rsidR="00A94825" w:rsidRPr="00265964" w:rsidRDefault="00A94825" w:rsidP="00265964">
      <w:pPr>
        <w:pStyle w:val="BodyText"/>
        <w:jc w:val="left"/>
        <w:rPr>
          <w:b/>
          <w:bCs/>
        </w:rPr>
      </w:pPr>
      <w:r w:rsidRPr="00265964">
        <w:rPr>
          <w:b/>
          <w:bCs/>
        </w:rPr>
        <w:t xml:space="preserve">………………………………   </w:t>
      </w:r>
      <w:r w:rsidRPr="00265964">
        <w:rPr>
          <w:b/>
          <w:bCs/>
        </w:rPr>
        <w:tab/>
      </w:r>
      <w:r w:rsidRPr="00265964">
        <w:rPr>
          <w:b/>
          <w:bCs/>
        </w:rPr>
        <w:tab/>
        <w:t>- …………………..</w:t>
      </w:r>
    </w:p>
    <w:p w:rsidR="00A94825" w:rsidRPr="00265964" w:rsidRDefault="00A94825" w:rsidP="00265964">
      <w:pPr>
        <w:pStyle w:val="BodyText"/>
        <w:jc w:val="left"/>
        <w:rPr>
          <w:b/>
          <w:bCs/>
        </w:rPr>
      </w:pPr>
      <w:r w:rsidRPr="00265964">
        <w:rPr>
          <w:b/>
          <w:bCs/>
        </w:rPr>
        <w:t>………………………………</w:t>
      </w:r>
      <w:r w:rsidRPr="00265964">
        <w:rPr>
          <w:b/>
          <w:bCs/>
        </w:rPr>
        <w:tab/>
      </w:r>
      <w:r w:rsidRPr="00265964">
        <w:rPr>
          <w:b/>
          <w:bCs/>
        </w:rPr>
        <w:tab/>
        <w:t>- …………………..</w:t>
      </w:r>
    </w:p>
    <w:p w:rsidR="00A94825" w:rsidRPr="00265964" w:rsidRDefault="00A94825" w:rsidP="00265964"/>
    <w:p w:rsidR="00A94825" w:rsidRPr="00265964" w:rsidRDefault="00A94825" w:rsidP="00265964">
      <w:r w:rsidRPr="00265964">
        <w:t xml:space="preserve">NIP …………………,  Regon …………………….., zwanym w dalej Wykonawcą, </w:t>
      </w:r>
    </w:p>
    <w:p w:rsidR="00A94825" w:rsidRPr="00265964" w:rsidRDefault="00A94825" w:rsidP="00265964"/>
    <w:p w:rsidR="00A94825" w:rsidRPr="00265964" w:rsidRDefault="00A94825" w:rsidP="00265964">
      <w:r w:rsidRPr="00265964">
        <w:t xml:space="preserve">zwanym w dalej Wykonawcą, </w:t>
      </w:r>
    </w:p>
    <w:p w:rsidR="00A94825" w:rsidRPr="00265964" w:rsidRDefault="00A94825" w:rsidP="00265964">
      <w:r w:rsidRPr="00265964">
        <w:t xml:space="preserve">została zawarta umowa następującej treści: </w:t>
      </w:r>
    </w:p>
    <w:p w:rsidR="00A94825" w:rsidRPr="00265964" w:rsidRDefault="00A94825" w:rsidP="00265964">
      <w:r w:rsidRPr="00265964">
        <w:t> </w:t>
      </w:r>
    </w:p>
    <w:p w:rsidR="00A94825" w:rsidRPr="00265964" w:rsidRDefault="00A94825" w:rsidP="00265964">
      <w:pPr>
        <w:pStyle w:val="BodyText"/>
        <w:jc w:val="left"/>
        <w:rPr>
          <w:lang w:eastAsia="en-US"/>
        </w:rPr>
      </w:pPr>
      <w:r w:rsidRPr="00265964">
        <w:t xml:space="preserve">Niniejsza umowa jest następstwem wyboru przez Zamawiającego oferty Wykonawcy </w:t>
      </w:r>
      <w:r w:rsidRPr="00265964">
        <w:br/>
        <w:t xml:space="preserve">według art. 4 pkt. 8 ustawy z dnia 29 stycznia 2004 r. Prawo zamówień publicznych </w:t>
      </w:r>
      <w:r w:rsidRPr="00265964">
        <w:br/>
        <w:t>( Dz. U. z 2017 r. poz. 1579). w</w:t>
      </w:r>
      <w:r w:rsidRPr="00C13942">
        <w:rPr>
          <w:lang w:eastAsia="en-US"/>
        </w:rPr>
        <w:t>yłonioną w wyniku postępowania o udzielenie zamówienia publicznego o wartości nieprzekraczającej 30 tys. euro (art. 4 pkt 8  ustawy z dnia 29 stycznia 2004 Prawo Zamówień Publicznych, (t.j. Dz. U. z 2017 r. poz. 1579 ze zm.)</w:t>
      </w:r>
    </w:p>
    <w:p w:rsidR="00A94825" w:rsidRPr="00265964" w:rsidRDefault="00A94825" w:rsidP="00265964">
      <w:pPr>
        <w:pStyle w:val="BodyText"/>
        <w:ind w:left="3545" w:firstLine="709"/>
        <w:jc w:val="left"/>
        <w:rPr>
          <w:lang w:eastAsia="en-US"/>
        </w:rPr>
      </w:pPr>
    </w:p>
    <w:p w:rsidR="00A94825" w:rsidRPr="00265964" w:rsidRDefault="00A94825" w:rsidP="00265964">
      <w:pPr>
        <w:pStyle w:val="BodyText"/>
        <w:ind w:left="3544" w:firstLine="709"/>
        <w:jc w:val="left"/>
        <w:rPr>
          <w:lang w:eastAsia="en-US"/>
        </w:rPr>
      </w:pPr>
      <w:r w:rsidRPr="00265964">
        <w:rPr>
          <w:lang w:eastAsia="en-US"/>
        </w:rPr>
        <w:t>§1</w:t>
      </w:r>
    </w:p>
    <w:p w:rsidR="00A94825" w:rsidRPr="00C13942" w:rsidRDefault="00A94825" w:rsidP="00265964">
      <w:pPr>
        <w:pStyle w:val="BodyText"/>
        <w:jc w:val="left"/>
      </w:pPr>
      <w:r w:rsidRPr="00C13942">
        <w:rPr>
          <w:lang w:eastAsia="en-US"/>
        </w:rPr>
        <w:t xml:space="preserve"> </w:t>
      </w:r>
      <w:r w:rsidRPr="00265964">
        <w:rPr>
          <w:b/>
          <w:lang w:eastAsia="en-US"/>
        </w:rPr>
        <w:t xml:space="preserve">Przedmiotem umowy jest Zakup urządzenia i materiałów do diagnozy i terapii metodą Tomatisa w Ośrodku Rewalidacyjno Wychowawczym w Łęcznej </w:t>
      </w:r>
      <w:r w:rsidRPr="00C13942">
        <w:rPr>
          <w:rFonts w:eastAsia="Arial Unicode MS"/>
          <w:b/>
          <w:kern w:val="1"/>
          <w:lang w:eastAsia="en-US"/>
        </w:rPr>
        <w:t xml:space="preserve"> </w:t>
      </w:r>
      <w:r w:rsidRPr="00C13942">
        <w:rPr>
          <w:rFonts w:eastAsia="Arial Unicode MS"/>
          <w:kern w:val="1"/>
          <w:lang w:eastAsia="en-US"/>
        </w:rPr>
        <w:t xml:space="preserve"> w ramach projektu pn.: </w:t>
      </w:r>
      <w:r w:rsidRPr="00C13942">
        <w:t xml:space="preserve">„Ośrodek Wsparcia Rodzin w Powiecie Łęczyńskim”, nr projektu RPLU.11.02.00-06-0062/17, realizowanego przez Powiat Łęczyński, współfinansowanego </w:t>
      </w:r>
      <w:r w:rsidRPr="00265964">
        <w:t xml:space="preserve">przez Unię Europejską </w:t>
      </w:r>
      <w:r w:rsidRPr="00C13942">
        <w:t>ze środków</w:t>
      </w:r>
      <w:r w:rsidRPr="00265964">
        <w:rPr>
          <w:rFonts w:eastAsia="Arial Unicode MS"/>
          <w:kern w:val="1"/>
          <w:lang w:eastAsia="en-US"/>
        </w:rPr>
        <w:t xml:space="preserve"> Europejskiego Funduszu Społecznego w ramach</w:t>
      </w:r>
      <w:r w:rsidRPr="00C13942">
        <w:t xml:space="preserve"> Regionalnego Programu Operacyjnego Województwa Lubelskiego Oś priorytetowa XI „Włączenie społeczne” Działanie 11.2 „Usługi społeczne i zdrowotne”. 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§2</w:t>
      </w:r>
    </w:p>
    <w:p w:rsidR="00A94825" w:rsidRPr="00C13942" w:rsidRDefault="00A94825" w:rsidP="00265964">
      <w:pPr>
        <w:numPr>
          <w:ilvl w:val="0"/>
          <w:numId w:val="20"/>
        </w:numPr>
        <w:ind w:left="340" w:hanging="340"/>
        <w:rPr>
          <w:lang w:eastAsia="en-US"/>
        </w:rPr>
      </w:pPr>
      <w:r w:rsidRPr="00C13942">
        <w:rPr>
          <w:lang w:eastAsia="en-US"/>
        </w:rPr>
        <w:t>Wykonawca sprzedaje, a Zamawiający nabywa pozycje w liczbie i o parametrach określonych w załączniku nr 1 i 2 do niniejszej umowy.</w:t>
      </w:r>
    </w:p>
    <w:p w:rsidR="00A94825" w:rsidRPr="00C13942" w:rsidRDefault="00A94825" w:rsidP="00265964">
      <w:pPr>
        <w:numPr>
          <w:ilvl w:val="0"/>
          <w:numId w:val="20"/>
        </w:numPr>
        <w:ind w:left="340" w:hanging="340"/>
        <w:rPr>
          <w:lang w:eastAsia="en-US"/>
        </w:rPr>
      </w:pPr>
      <w:r w:rsidRPr="00C13942">
        <w:rPr>
          <w:lang w:eastAsia="en-US"/>
        </w:rPr>
        <w:t>Zamawiający zleca, a Wykonawca pryjmuje do wykonania dostawy pozycji, do siedziby Zamawiającego, w konfiguracji i o parametrach określonych w załączniku nr 1 i 2 do niniejszej umowy.</w:t>
      </w:r>
    </w:p>
    <w:p w:rsidR="00A94825" w:rsidRPr="00C13942" w:rsidRDefault="00A94825" w:rsidP="00265964">
      <w:pPr>
        <w:numPr>
          <w:ilvl w:val="0"/>
          <w:numId w:val="20"/>
        </w:numPr>
        <w:spacing w:after="200" w:line="276" w:lineRule="auto"/>
        <w:ind w:left="340" w:hanging="340"/>
        <w:rPr>
          <w:lang w:eastAsia="en-US"/>
        </w:rPr>
      </w:pPr>
      <w:r w:rsidRPr="00C13942">
        <w:rPr>
          <w:lang w:eastAsia="en-US"/>
        </w:rPr>
        <w:t>Wykonawca dostarczy dokumentację użytkową obsługi opisującą podstawowe funkcje sprzętu w języku polskim – jeśli takowa dołączone jest do sprzętu.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§3</w:t>
      </w:r>
    </w:p>
    <w:p w:rsidR="00A94825" w:rsidRPr="00C13942" w:rsidRDefault="00A94825" w:rsidP="00265964">
      <w:pPr>
        <w:tabs>
          <w:tab w:val="left" w:pos="142"/>
        </w:tabs>
        <w:rPr>
          <w:lang w:eastAsia="en-US"/>
        </w:rPr>
      </w:pPr>
      <w:r w:rsidRPr="00C13942">
        <w:rPr>
          <w:lang w:eastAsia="en-US"/>
        </w:rPr>
        <w:t>Wykonawca oświadcza, że:</w:t>
      </w:r>
    </w:p>
    <w:p w:rsidR="00A94825" w:rsidRPr="00C13942" w:rsidRDefault="00A94825" w:rsidP="00265964">
      <w:pPr>
        <w:numPr>
          <w:ilvl w:val="0"/>
          <w:numId w:val="21"/>
        </w:numPr>
        <w:ind w:left="340" w:hanging="340"/>
        <w:rPr>
          <w:lang w:eastAsia="en-US"/>
        </w:rPr>
      </w:pPr>
      <w:r w:rsidRPr="00C13942">
        <w:rPr>
          <w:lang w:eastAsia="en-US"/>
        </w:rPr>
        <w:t>Jest uprawniony oraz posiada niezbędne kwalifikacje do pełnej realizacji przedmiotu umowy.</w:t>
      </w:r>
    </w:p>
    <w:p w:rsidR="00A94825" w:rsidRPr="00C13942" w:rsidRDefault="00A94825" w:rsidP="00265964">
      <w:pPr>
        <w:numPr>
          <w:ilvl w:val="0"/>
          <w:numId w:val="21"/>
        </w:numPr>
        <w:ind w:left="340" w:hanging="340"/>
        <w:rPr>
          <w:lang w:eastAsia="en-US"/>
        </w:rPr>
      </w:pPr>
      <w:r w:rsidRPr="00C13942">
        <w:rPr>
          <w:lang w:eastAsia="en-US"/>
        </w:rPr>
        <w:t>Sprzęt posiada niezbędne świadectwa homologacji.</w:t>
      </w:r>
    </w:p>
    <w:p w:rsidR="00A94825" w:rsidRPr="00C13942" w:rsidRDefault="00A94825" w:rsidP="00265964">
      <w:pPr>
        <w:numPr>
          <w:ilvl w:val="0"/>
          <w:numId w:val="21"/>
        </w:numPr>
        <w:spacing w:after="200" w:line="276" w:lineRule="auto"/>
        <w:ind w:left="340" w:hanging="340"/>
        <w:rPr>
          <w:lang w:eastAsia="en-US"/>
        </w:rPr>
      </w:pPr>
      <w:r w:rsidRPr="00C13942">
        <w:rPr>
          <w:lang w:eastAsia="en-US"/>
        </w:rPr>
        <w:t>Dostarczony sprzęt będzie fabrycznie nowy, oryginalnie zapakowany, a także będzie spełniał pozostałe wymagania zgodnie z</w:t>
      </w:r>
      <w:r>
        <w:rPr>
          <w:lang w:eastAsia="en-US"/>
        </w:rPr>
        <w:t xml:space="preserve"> </w:t>
      </w:r>
      <w:r w:rsidRPr="00C13942">
        <w:rPr>
          <w:lang w:eastAsia="en-US"/>
        </w:rPr>
        <w:t>Załącznikiem nr 1 i 2.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§4</w:t>
      </w:r>
    </w:p>
    <w:p w:rsidR="00A94825" w:rsidRPr="00C13942" w:rsidRDefault="00A94825" w:rsidP="00265964">
      <w:pPr>
        <w:numPr>
          <w:ilvl w:val="0"/>
          <w:numId w:val="22"/>
        </w:numPr>
        <w:ind w:left="340" w:hanging="340"/>
        <w:rPr>
          <w:lang w:eastAsia="en-US"/>
        </w:rPr>
      </w:pPr>
      <w:r w:rsidRPr="00C13942">
        <w:rPr>
          <w:lang w:eastAsia="en-US"/>
        </w:rPr>
        <w:t xml:space="preserve">Zakończenie dostawy wszystkich pozycji przez Wykonawcę nastąpi nie później niż w terminie </w:t>
      </w:r>
      <w:r w:rsidRPr="00265964">
        <w:rPr>
          <w:lang w:eastAsia="en-US"/>
        </w:rPr>
        <w:t>7</w:t>
      </w:r>
      <w:r w:rsidRPr="00C13942">
        <w:rPr>
          <w:lang w:eastAsia="en-US"/>
        </w:rPr>
        <w:t xml:space="preserve"> dni od daty zawarcia umowy.</w:t>
      </w:r>
    </w:p>
    <w:p w:rsidR="00A94825" w:rsidRPr="00C13942" w:rsidRDefault="00A94825" w:rsidP="00265964">
      <w:pPr>
        <w:numPr>
          <w:ilvl w:val="0"/>
          <w:numId w:val="22"/>
        </w:numPr>
        <w:tabs>
          <w:tab w:val="left" w:pos="142"/>
        </w:tabs>
        <w:ind w:left="340" w:hanging="340"/>
        <w:rPr>
          <w:lang w:eastAsia="en-US"/>
        </w:rPr>
      </w:pPr>
      <w:r w:rsidRPr="00C13942">
        <w:rPr>
          <w:lang w:eastAsia="en-US"/>
        </w:rPr>
        <w:t xml:space="preserve">Przekazanie pozycji nastąpią na podstawie protokołów odbioru podpisanych przez przedstawicieli Zamawiającego i Wykonawcy. Strony ustalają, że datą przekazania </w:t>
      </w:r>
      <w:r w:rsidRPr="00265964">
        <w:rPr>
          <w:lang w:eastAsia="en-US"/>
        </w:rPr>
        <w:t>urządzenia</w:t>
      </w:r>
      <w:r w:rsidRPr="00C13942">
        <w:rPr>
          <w:lang w:eastAsia="en-US"/>
        </w:rPr>
        <w:t xml:space="preserve"> jest data podpisania protokołu odbioru przez Zamawiającego.</w:t>
      </w:r>
    </w:p>
    <w:p w:rsidR="00A94825" w:rsidRPr="00C13942" w:rsidRDefault="00A94825" w:rsidP="00265964">
      <w:pPr>
        <w:numPr>
          <w:ilvl w:val="0"/>
          <w:numId w:val="22"/>
        </w:numPr>
        <w:tabs>
          <w:tab w:val="left" w:pos="142"/>
        </w:tabs>
        <w:ind w:left="340" w:hanging="340"/>
        <w:rPr>
          <w:lang w:eastAsia="en-US"/>
        </w:rPr>
      </w:pPr>
      <w:r w:rsidRPr="00C13942">
        <w:rPr>
          <w:lang w:eastAsia="en-US"/>
        </w:rPr>
        <w:t xml:space="preserve">Wykonawca zobowiązany jest poinformować Zamawiającego pocztą elektroniczną na adres </w:t>
      </w:r>
      <w:hyperlink r:id="rId7" w:history="1">
        <w:r w:rsidRPr="00265964">
          <w:rPr>
            <w:rStyle w:val="Hyperlink"/>
            <w:lang w:eastAsia="en-US"/>
          </w:rPr>
          <w:t>zamowienia@powiatleczynski.pl</w:t>
        </w:r>
      </w:hyperlink>
      <w:r w:rsidRPr="00C13942">
        <w:rPr>
          <w:lang w:eastAsia="en-US"/>
        </w:rPr>
        <w:t xml:space="preserve">  o rzeczywistym terminie dostawy.</w:t>
      </w:r>
    </w:p>
    <w:p w:rsidR="00A94825" w:rsidRPr="00C13942" w:rsidRDefault="00A94825" w:rsidP="00265964">
      <w:pPr>
        <w:numPr>
          <w:ilvl w:val="0"/>
          <w:numId w:val="22"/>
        </w:numPr>
        <w:tabs>
          <w:tab w:val="left" w:pos="142"/>
        </w:tabs>
        <w:spacing w:after="200" w:line="276" w:lineRule="auto"/>
        <w:ind w:left="340" w:hanging="340"/>
        <w:rPr>
          <w:lang w:eastAsia="en-US"/>
        </w:rPr>
      </w:pPr>
      <w:r w:rsidRPr="00C13942">
        <w:rPr>
          <w:lang w:eastAsia="en-US"/>
        </w:rPr>
        <w:t>Po zakończeniu całości dostawy zostanie podpisany dodatkowo protokół odbioru obejmujący całość dostawy.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§5</w:t>
      </w:r>
    </w:p>
    <w:p w:rsidR="00A94825" w:rsidRPr="00C13942" w:rsidRDefault="00A94825" w:rsidP="00265964">
      <w:pPr>
        <w:numPr>
          <w:ilvl w:val="0"/>
          <w:numId w:val="28"/>
        </w:numPr>
        <w:tabs>
          <w:tab w:val="clear" w:pos="360"/>
        </w:tabs>
        <w:ind w:left="340" w:hanging="340"/>
        <w:rPr>
          <w:lang w:eastAsia="en-US"/>
        </w:rPr>
      </w:pPr>
      <w:r w:rsidRPr="00C13942">
        <w:rPr>
          <w:lang w:eastAsia="en-US"/>
        </w:rPr>
        <w:t xml:space="preserve">Za wykonanie przedmiotu umowy Wykonawca otrzyma od Zamawiającego wynagrodzenie w wysokości </w:t>
      </w:r>
      <w:r w:rsidRPr="00C13942">
        <w:rPr>
          <w:b/>
          <w:bCs/>
          <w:lang w:eastAsia="en-US"/>
        </w:rPr>
        <w:t>……………….. zł</w:t>
      </w:r>
      <w:r w:rsidRPr="00C13942">
        <w:rPr>
          <w:lang w:eastAsia="en-US"/>
        </w:rPr>
        <w:t xml:space="preserve"> brutto (słownie: </w:t>
      </w:r>
      <w:r w:rsidRPr="00C13942">
        <w:rPr>
          <w:b/>
          <w:bCs/>
          <w:lang w:eastAsia="en-US"/>
        </w:rPr>
        <w:t>……………………</w:t>
      </w:r>
      <w:r w:rsidRPr="00C13942">
        <w:rPr>
          <w:lang w:eastAsia="en-US"/>
        </w:rPr>
        <w:t xml:space="preserve">) w tym podatek VAT ……………………. </w:t>
      </w:r>
    </w:p>
    <w:p w:rsidR="00A94825" w:rsidRPr="00C13942" w:rsidRDefault="00A94825" w:rsidP="00265964">
      <w:pPr>
        <w:numPr>
          <w:ilvl w:val="0"/>
          <w:numId w:val="28"/>
        </w:numPr>
        <w:tabs>
          <w:tab w:val="clear" w:pos="360"/>
        </w:tabs>
        <w:rPr>
          <w:lang w:eastAsia="en-US"/>
        </w:rPr>
      </w:pPr>
      <w:r w:rsidRPr="00C13942">
        <w:rPr>
          <w:lang w:eastAsia="en-US"/>
        </w:rPr>
        <w:t>Wszystkie niezbędne opłaty związane z wykonaniem przedmiotu umowy, a w szczególności podatki, opłaty graniczne, cło, transport, ubezpieczenie loco siedziba Zamawiającego itp. obciążają Wykonawcę – z zastrzeżeniem sytuacji, w której wybór oferty wykonawcy prowadziłby do powstania u zamawiającego obowiązku podatkowego zgodnie z przepisami o podatku od towarów i usług.</w:t>
      </w:r>
    </w:p>
    <w:p w:rsidR="00A94825" w:rsidRPr="00C13942" w:rsidRDefault="00A94825" w:rsidP="00265964">
      <w:pPr>
        <w:numPr>
          <w:ilvl w:val="0"/>
          <w:numId w:val="28"/>
        </w:numPr>
        <w:tabs>
          <w:tab w:val="clear" w:pos="360"/>
        </w:tabs>
        <w:ind w:left="340" w:hanging="340"/>
        <w:rPr>
          <w:lang w:eastAsia="en-US"/>
        </w:rPr>
      </w:pPr>
      <w:r w:rsidRPr="00C13942">
        <w:rPr>
          <w:lang w:eastAsia="en-US"/>
        </w:rPr>
        <w:t>Wszystkie płatności na rzecz Wykonawcy dokonywane będą przelewem na  konto bankowe o numerze ......................................................................................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§6</w:t>
      </w:r>
    </w:p>
    <w:p w:rsidR="00A94825" w:rsidRPr="00C13942" w:rsidRDefault="00A94825" w:rsidP="00265964">
      <w:pPr>
        <w:keepNext/>
        <w:tabs>
          <w:tab w:val="left" w:pos="142"/>
        </w:tabs>
        <w:rPr>
          <w:lang w:eastAsia="en-US"/>
        </w:rPr>
      </w:pPr>
      <w:r w:rsidRPr="00C13942">
        <w:rPr>
          <w:lang w:eastAsia="en-US"/>
        </w:rPr>
        <w:t>Strony ustaliły następujące zasady płatności:</w:t>
      </w:r>
    </w:p>
    <w:p w:rsidR="00A94825" w:rsidRPr="00C13942" w:rsidRDefault="00A94825" w:rsidP="00265964">
      <w:pPr>
        <w:numPr>
          <w:ilvl w:val="0"/>
          <w:numId w:val="23"/>
        </w:numPr>
        <w:ind w:left="340" w:hanging="340"/>
        <w:rPr>
          <w:lang w:eastAsia="en-US"/>
        </w:rPr>
      </w:pPr>
      <w:r w:rsidRPr="00C13942">
        <w:rPr>
          <w:lang w:eastAsia="en-US"/>
        </w:rPr>
        <w:t xml:space="preserve">Zapłata wynagrodzenia przez Zamawiającego nastąpi na podstawie faktury wystawionej przez Wykonawcę po podpisaniu protokołu odbioru, o którym mowa w </w:t>
      </w:r>
      <w:r w:rsidRPr="00C13942">
        <w:rPr>
          <w:lang w:eastAsia="en-US"/>
        </w:rPr>
        <w:sym w:font="Times New Roman" w:char="00A7"/>
      </w:r>
      <w:r w:rsidRPr="00C13942">
        <w:rPr>
          <w:lang w:eastAsia="en-US"/>
        </w:rPr>
        <w:t xml:space="preserve"> 3 ust. 6.</w:t>
      </w:r>
    </w:p>
    <w:p w:rsidR="00A94825" w:rsidRPr="00C13942" w:rsidRDefault="00A94825" w:rsidP="00265964">
      <w:pPr>
        <w:numPr>
          <w:ilvl w:val="0"/>
          <w:numId w:val="23"/>
        </w:numPr>
        <w:ind w:left="340" w:hanging="340"/>
        <w:rPr>
          <w:lang w:eastAsia="en-US"/>
        </w:rPr>
      </w:pPr>
      <w:r w:rsidRPr="00C13942">
        <w:rPr>
          <w:lang w:eastAsia="en-US"/>
        </w:rPr>
        <w:t>Zapłata wynagrodzenia przez Zamawiającego nastąpi w ciągu 30 (słownie: trzydziestu) dni od daty otrzymania od Wykonawcy prawidłowo wystawionej faktury.</w:t>
      </w:r>
    </w:p>
    <w:p w:rsidR="00A94825" w:rsidRPr="00C13942" w:rsidRDefault="00A94825" w:rsidP="00265964">
      <w:pPr>
        <w:numPr>
          <w:ilvl w:val="0"/>
          <w:numId w:val="23"/>
        </w:numPr>
        <w:ind w:left="340" w:hanging="340"/>
        <w:rPr>
          <w:lang w:eastAsia="en-US"/>
        </w:rPr>
      </w:pPr>
      <w:r w:rsidRPr="00C13942">
        <w:rPr>
          <w:lang w:eastAsia="en-US"/>
        </w:rPr>
        <w:t>W przypadku opóźnienia w zapłacie przez Zamawiającego, Wykonawca ma prawo naliczyć odsetki ustawowe.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§7</w:t>
      </w:r>
    </w:p>
    <w:p w:rsidR="00A94825" w:rsidRPr="00C13942" w:rsidRDefault="00A94825" w:rsidP="00265964">
      <w:pPr>
        <w:keepNext/>
        <w:numPr>
          <w:ilvl w:val="0"/>
          <w:numId w:val="24"/>
        </w:numPr>
        <w:ind w:left="340" w:hanging="340"/>
        <w:rPr>
          <w:lang w:eastAsia="en-US"/>
        </w:rPr>
      </w:pPr>
      <w:r w:rsidRPr="00C13942">
        <w:rPr>
          <w:lang w:eastAsia="en-US"/>
        </w:rPr>
        <w:t>Faktura zostanie wystawiona na:</w:t>
      </w:r>
    </w:p>
    <w:p w:rsidR="00A94825" w:rsidRPr="00265964" w:rsidRDefault="00A94825" w:rsidP="00265964">
      <w:pPr>
        <w:ind w:left="284"/>
      </w:pPr>
      <w:r w:rsidRPr="00265964">
        <w:t>NABYWCA:                  Powiat Łęczyński ul. Al. Jana Pawła II 95A, 21-010 Łęczna,</w:t>
      </w:r>
    </w:p>
    <w:p w:rsidR="00A94825" w:rsidRPr="00265964" w:rsidRDefault="00A94825" w:rsidP="00265964">
      <w:pPr>
        <w:ind w:left="284"/>
      </w:pPr>
      <w:r w:rsidRPr="00265964">
        <w:t xml:space="preserve">                                    NIP:505-001-77-32, REGON:431019425</w:t>
      </w:r>
    </w:p>
    <w:p w:rsidR="00A94825" w:rsidRPr="00265964" w:rsidRDefault="00A94825" w:rsidP="00265964">
      <w:pPr>
        <w:ind w:left="284"/>
      </w:pPr>
      <w:r w:rsidRPr="00265964">
        <w:t>ODBIORCA/PŁATNIK:  Starostwo Powiatowe w Łęcznej</w:t>
      </w:r>
    </w:p>
    <w:p w:rsidR="00A94825" w:rsidRPr="00265964" w:rsidRDefault="00A94825" w:rsidP="00265964">
      <w:pPr>
        <w:ind w:left="284"/>
      </w:pPr>
      <w:r w:rsidRPr="00265964">
        <w:t xml:space="preserve">                                    ul. Al. Jana Pawła II 95A, 21-010 Łęczna,</w:t>
      </w:r>
    </w:p>
    <w:p w:rsidR="00A94825" w:rsidRPr="00265964" w:rsidRDefault="00A94825" w:rsidP="00265964">
      <w:pPr>
        <w:ind w:left="284"/>
      </w:pPr>
      <w:r w:rsidRPr="00265964">
        <w:t xml:space="preserve">                                    NIP:713-23-98-078, REGON:431029168</w:t>
      </w:r>
    </w:p>
    <w:p w:rsidR="00A94825" w:rsidRPr="00C13942" w:rsidRDefault="00A94825" w:rsidP="00265964">
      <w:pPr>
        <w:keepNext/>
        <w:numPr>
          <w:ilvl w:val="12"/>
          <w:numId w:val="0"/>
        </w:numPr>
        <w:tabs>
          <w:tab w:val="left" w:pos="567"/>
        </w:tabs>
        <w:ind w:left="284" w:hanging="284"/>
        <w:rPr>
          <w:lang w:eastAsia="en-US"/>
        </w:rPr>
      </w:pPr>
    </w:p>
    <w:p w:rsidR="00A94825" w:rsidRPr="00C13942" w:rsidRDefault="00A94825" w:rsidP="00265964">
      <w:pPr>
        <w:numPr>
          <w:ilvl w:val="0"/>
          <w:numId w:val="24"/>
        </w:numPr>
        <w:ind w:left="340" w:hanging="340"/>
        <w:rPr>
          <w:lang w:eastAsia="en-US"/>
        </w:rPr>
      </w:pPr>
      <w:r w:rsidRPr="00C13942">
        <w:rPr>
          <w:lang w:eastAsia="en-US"/>
        </w:rPr>
        <w:t>Na fakturze powinien znajdować się dopisek: numer i data zawarcia niniejszej umowy.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§8</w:t>
      </w:r>
    </w:p>
    <w:p w:rsidR="00A94825" w:rsidRPr="00C13942" w:rsidRDefault="00A94825" w:rsidP="00265964">
      <w:pPr>
        <w:numPr>
          <w:ilvl w:val="0"/>
          <w:numId w:val="36"/>
        </w:numPr>
        <w:ind w:left="714" w:hanging="357"/>
      </w:pPr>
      <w:r w:rsidRPr="00C13942">
        <w:t>Wykonawca udziela n</w:t>
      </w:r>
      <w:r w:rsidRPr="00265964">
        <w:t>a dostarczony przedmiot umowy …..</w:t>
      </w:r>
      <w:r w:rsidRPr="00C13942">
        <w:t xml:space="preserve"> miesięcznej gwarancji i rękojmi liczonych od dnia podpisania protokołu końcowego.</w:t>
      </w:r>
    </w:p>
    <w:p w:rsidR="00A94825" w:rsidRPr="00C13942" w:rsidRDefault="00A94825" w:rsidP="00265964">
      <w:pPr>
        <w:numPr>
          <w:ilvl w:val="0"/>
          <w:numId w:val="36"/>
        </w:numPr>
        <w:ind w:left="714" w:hanging="357"/>
      </w:pPr>
      <w:r w:rsidRPr="00C13942">
        <w:t>W razie stwierdzenia wad w trakcie użytkowania dostarczonego przedmiotu umowy lub braków Zamawiający prześlę reklamację Wykonawcy na jego koszt. Wykonawca w ramach udzielonej gwarancji i rękojmi wymieni przedmiot umowy na nowy w terminie 7 dni od dnia zgłoszenia reklamacji.</w:t>
      </w:r>
    </w:p>
    <w:p w:rsidR="00A94825" w:rsidRPr="00C13942" w:rsidRDefault="00A94825" w:rsidP="00265964">
      <w:pPr>
        <w:numPr>
          <w:ilvl w:val="0"/>
          <w:numId w:val="36"/>
        </w:numPr>
        <w:ind w:left="714" w:hanging="357"/>
      </w:pPr>
      <w:r w:rsidRPr="00C13942">
        <w:t>Zamawiający może wykonywać uprawnienia z tytułu rękojmi, niezależnie od uprawnień wynikających z gwarancji.</w:t>
      </w:r>
    </w:p>
    <w:p w:rsidR="00A94825" w:rsidRPr="00C13942" w:rsidRDefault="00A94825" w:rsidP="00265964">
      <w:pPr>
        <w:spacing w:after="200" w:line="276" w:lineRule="auto"/>
        <w:ind w:left="3829" w:firstLine="425"/>
      </w:pPr>
      <w:r w:rsidRPr="00265964">
        <w:t>§ 9</w:t>
      </w:r>
    </w:p>
    <w:p w:rsidR="00A94825" w:rsidRPr="00C13942" w:rsidRDefault="00A94825" w:rsidP="00265964">
      <w:pPr>
        <w:keepNext/>
        <w:numPr>
          <w:ilvl w:val="0"/>
          <w:numId w:val="25"/>
        </w:numPr>
        <w:tabs>
          <w:tab w:val="left" w:pos="142"/>
        </w:tabs>
        <w:rPr>
          <w:lang w:eastAsia="en-US"/>
        </w:rPr>
      </w:pPr>
      <w:r w:rsidRPr="00C13942">
        <w:rPr>
          <w:lang w:eastAsia="en-US"/>
        </w:rPr>
        <w:t>Strony ustalają odpowiedzialność za niewykonanie lub nienależyte wykonanie umowy w formie kar umownych w następujących wysokościach:</w:t>
      </w:r>
    </w:p>
    <w:p w:rsidR="00A94825" w:rsidRPr="00C13942" w:rsidRDefault="00A94825" w:rsidP="00265964">
      <w:pPr>
        <w:numPr>
          <w:ilvl w:val="0"/>
          <w:numId w:val="32"/>
        </w:numPr>
        <w:ind w:left="709" w:hanging="425"/>
        <w:rPr>
          <w:lang w:eastAsia="en-US"/>
        </w:rPr>
      </w:pPr>
      <w:r w:rsidRPr="00C13942">
        <w:rPr>
          <w:lang w:eastAsia="en-US"/>
        </w:rPr>
        <w:t>Wykonawca zapłaci Zamawiającemu kary umowne:</w:t>
      </w:r>
    </w:p>
    <w:p w:rsidR="00A94825" w:rsidRPr="00C13942" w:rsidRDefault="00A94825" w:rsidP="00265964">
      <w:pPr>
        <w:numPr>
          <w:ilvl w:val="0"/>
          <w:numId w:val="33"/>
        </w:numPr>
        <w:rPr>
          <w:lang w:eastAsia="en-US"/>
        </w:rPr>
      </w:pPr>
      <w:r w:rsidRPr="00C13942">
        <w:rPr>
          <w:lang w:eastAsia="en-US"/>
        </w:rPr>
        <w:t>Za zwłokę w dostawie, określonego w §1 przedmiotu umowy, w wysokości 1% wynagrodzenia brutto – wynikającego z treści §4 ust. 1, za każdy dzień zwłoki liczonej od pierwszego dnia po upływie terminu wezwania do dostarczenia przedmiotu umowy wyznaczonego przez Zamawiającego;</w:t>
      </w:r>
    </w:p>
    <w:p w:rsidR="00A94825" w:rsidRPr="00C13942" w:rsidRDefault="00A94825" w:rsidP="00265964">
      <w:pPr>
        <w:numPr>
          <w:ilvl w:val="0"/>
          <w:numId w:val="33"/>
        </w:numPr>
        <w:rPr>
          <w:lang w:eastAsia="en-US"/>
        </w:rPr>
      </w:pPr>
      <w:r w:rsidRPr="00C13942">
        <w:rPr>
          <w:lang w:eastAsia="en-US"/>
        </w:rPr>
        <w:t>Za zwłokę w usunięciu wad stwierdzonych w trakcie czynności odbioru lub w okresie gwarancji w wysokości 1 % wynagrodzenia brutto określonego w §4 ust. 1 za każdy dzień zwłoki liczony od dnia wyznaczonego na usunięcie wad;</w:t>
      </w:r>
    </w:p>
    <w:p w:rsidR="00A94825" w:rsidRPr="00C13942" w:rsidRDefault="00A94825" w:rsidP="00265964">
      <w:pPr>
        <w:numPr>
          <w:ilvl w:val="0"/>
          <w:numId w:val="33"/>
        </w:numPr>
        <w:rPr>
          <w:lang w:eastAsia="en-US"/>
        </w:rPr>
      </w:pPr>
      <w:r w:rsidRPr="00C13942">
        <w:rPr>
          <w:lang w:eastAsia="en-US"/>
        </w:rPr>
        <w:t>Za odstąpienie od umowy z przyczyn zależnych od Wykonawcy lub niewykonanie zakresu przedmiotu zamówienia w wysokości 10% wartości całkowitej umowy brutto określonej w §4 ust. 1.</w:t>
      </w:r>
    </w:p>
    <w:p w:rsidR="00A94825" w:rsidRPr="00C13942" w:rsidRDefault="00A94825" w:rsidP="00265964">
      <w:pPr>
        <w:numPr>
          <w:ilvl w:val="0"/>
          <w:numId w:val="32"/>
        </w:numPr>
        <w:rPr>
          <w:lang w:eastAsia="en-US"/>
        </w:rPr>
      </w:pPr>
      <w:r w:rsidRPr="00C13942">
        <w:rPr>
          <w:lang w:eastAsia="en-US"/>
        </w:rPr>
        <w:t>Zamawiający zapłaci Wykonawcy kary umowne:</w:t>
      </w:r>
    </w:p>
    <w:p w:rsidR="00A94825" w:rsidRPr="00C13942" w:rsidRDefault="00A94825" w:rsidP="00265964">
      <w:pPr>
        <w:numPr>
          <w:ilvl w:val="0"/>
          <w:numId w:val="34"/>
        </w:numPr>
        <w:rPr>
          <w:lang w:eastAsia="en-US"/>
        </w:rPr>
      </w:pPr>
      <w:r w:rsidRPr="00C13942">
        <w:rPr>
          <w:lang w:eastAsia="en-US"/>
        </w:rPr>
        <w:t>Za odstąpienie od umowy z przyczyn zależnych od Zamawiającego w wysokości 10% wartości całkowitej umowy brutto określonej w §4 ust. 1;</w:t>
      </w:r>
    </w:p>
    <w:p w:rsidR="00A94825" w:rsidRPr="00C13942" w:rsidRDefault="00A94825" w:rsidP="00265964">
      <w:pPr>
        <w:numPr>
          <w:ilvl w:val="0"/>
          <w:numId w:val="34"/>
        </w:numPr>
        <w:rPr>
          <w:lang w:eastAsia="en-US"/>
        </w:rPr>
      </w:pPr>
      <w:r w:rsidRPr="00C13942">
        <w:rPr>
          <w:lang w:eastAsia="en-US"/>
        </w:rPr>
        <w:t xml:space="preserve">Za spowodowanie przerwy w czynnościach odbioru przedmiotu umowy z winy Zamawiającego w wysokości 1% wynagrodzenia brutto określonego w §4 ust. 1 za każdy dzień zwłoki. </w:t>
      </w:r>
    </w:p>
    <w:p w:rsidR="00A94825" w:rsidRPr="00C13942" w:rsidRDefault="00A94825" w:rsidP="00265964">
      <w:pPr>
        <w:numPr>
          <w:ilvl w:val="1"/>
          <w:numId w:val="29"/>
        </w:numPr>
        <w:ind w:left="360"/>
        <w:rPr>
          <w:lang w:eastAsia="en-US"/>
        </w:rPr>
      </w:pPr>
      <w:r w:rsidRPr="00C13942">
        <w:rPr>
          <w:lang w:eastAsia="en-US"/>
        </w:rPr>
        <w:t>W przypadku, gdy kara umowna nie pokrywa poniesionej szkody, Zamawiającemu służy prawo dochodzenia odszkodowania uzupełniającego na zasadach ogólnych kodeksu cywilnego.</w:t>
      </w:r>
    </w:p>
    <w:p w:rsidR="00A94825" w:rsidRPr="00C13942" w:rsidRDefault="00A94825" w:rsidP="00265964">
      <w:pPr>
        <w:numPr>
          <w:ilvl w:val="1"/>
          <w:numId w:val="29"/>
        </w:numPr>
        <w:ind w:left="360"/>
        <w:rPr>
          <w:lang w:eastAsia="en-US"/>
        </w:rPr>
      </w:pPr>
      <w:r w:rsidRPr="00C13942">
        <w:rPr>
          <w:lang w:eastAsia="en-US"/>
        </w:rPr>
        <w:t>Zamawiający zastrzega sobie prawo potrącenia naliczonych kar umownych z wynagrodzenia przysługującego Wykonawcy.</w:t>
      </w:r>
    </w:p>
    <w:p w:rsidR="00A94825" w:rsidRPr="00C13942" w:rsidRDefault="00A94825" w:rsidP="00265964">
      <w:pPr>
        <w:numPr>
          <w:ilvl w:val="1"/>
          <w:numId w:val="29"/>
        </w:numPr>
        <w:ind w:left="360"/>
        <w:rPr>
          <w:lang w:eastAsia="en-US"/>
        </w:rPr>
      </w:pPr>
      <w:r w:rsidRPr="00C13942">
        <w:rPr>
          <w:lang w:eastAsia="en-US"/>
        </w:rPr>
        <w:t>W przypadku stwierdzenia wykonania zamówienia niezgodnie z umową, koszty ponownego wykonania zamówienia ponosi Wykonawca.</w:t>
      </w:r>
    </w:p>
    <w:p w:rsidR="00A94825" w:rsidRPr="00C13942" w:rsidRDefault="00A94825" w:rsidP="00265964">
      <w:pPr>
        <w:ind w:left="360"/>
        <w:rPr>
          <w:lang w:eastAsia="en-US"/>
        </w:rPr>
      </w:pP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§10</w:t>
      </w:r>
    </w:p>
    <w:p w:rsidR="00A94825" w:rsidRPr="00C13942" w:rsidRDefault="00A94825" w:rsidP="00265964">
      <w:pPr>
        <w:numPr>
          <w:ilvl w:val="0"/>
          <w:numId w:val="31"/>
        </w:numPr>
        <w:ind w:left="714" w:hanging="357"/>
      </w:pPr>
      <w:r w:rsidRPr="00C13942">
        <w:t>Jeżeli w trakcie czynności odbioru zostaną stwierdzone wady, zamawiającemu przysługują następujące uprawnienia:</w:t>
      </w:r>
    </w:p>
    <w:p w:rsidR="00A94825" w:rsidRPr="00C13942" w:rsidRDefault="00A94825" w:rsidP="00265964">
      <w:pPr>
        <w:numPr>
          <w:ilvl w:val="0"/>
          <w:numId w:val="35"/>
        </w:numPr>
        <w:ind w:left="714" w:hanging="357"/>
      </w:pPr>
      <w:r w:rsidRPr="00C13942">
        <w:t>Jeżeli stwierdzone wady nadają się do usunięcia, może odmówić odbioru do czasu ich usunięcia;</w:t>
      </w:r>
    </w:p>
    <w:p w:rsidR="00A94825" w:rsidRPr="00C13942" w:rsidRDefault="00A94825" w:rsidP="00265964">
      <w:pPr>
        <w:numPr>
          <w:ilvl w:val="0"/>
          <w:numId w:val="35"/>
        </w:numPr>
        <w:ind w:left="714" w:hanging="357"/>
      </w:pPr>
      <w:r w:rsidRPr="00C13942">
        <w:t>Wykonawca obowiązany jest do natychmiastowego usunięcia wad i usterek, lecz nie później niż w terminie 3 dni roboczych licząc od daty zgłoszenia wad;</w:t>
      </w:r>
    </w:p>
    <w:p w:rsidR="00A94825" w:rsidRPr="00C13942" w:rsidRDefault="00A94825" w:rsidP="00265964">
      <w:pPr>
        <w:numPr>
          <w:ilvl w:val="0"/>
          <w:numId w:val="35"/>
        </w:numPr>
        <w:ind w:left="714" w:hanging="357"/>
      </w:pPr>
      <w:r w:rsidRPr="00C13942">
        <w:t>Jeżeli stwierdzone wady nie zostaną usunięte przez Wykonawcę w terminie określonym w ust. 1 lit. B), Zamawiający zastrzega sobie prawo, po uprzednim powiadomieniu Wykonawcy, do usunięcia ich na koszt Wykonawcy;</w:t>
      </w:r>
    </w:p>
    <w:p w:rsidR="00A94825" w:rsidRPr="00C13942" w:rsidRDefault="00A94825" w:rsidP="00265964">
      <w:pPr>
        <w:numPr>
          <w:ilvl w:val="0"/>
          <w:numId w:val="35"/>
        </w:numPr>
        <w:ind w:left="714" w:hanging="357"/>
      </w:pPr>
      <w:r w:rsidRPr="00C13942">
        <w:t>Wykonawca bezpośrednio po usunięciu wad i usterek, nie później niż dnia następnego, zobowiązany jest do powiadomienia Zamawiającego o usunięciu wad oraz żądania wyznaczenia terminu odbioru zakwestionowanych, jako wadliwe dostaw będących przedmiotem niniejszej umowy;</w:t>
      </w:r>
    </w:p>
    <w:p w:rsidR="00A94825" w:rsidRPr="00C13942" w:rsidRDefault="00A94825" w:rsidP="00265964">
      <w:pPr>
        <w:numPr>
          <w:ilvl w:val="0"/>
          <w:numId w:val="35"/>
        </w:numPr>
        <w:ind w:left="714" w:hanging="357"/>
      </w:pPr>
      <w:r w:rsidRPr="00C13942">
        <w:t>Zamawiający może przerwać czynności odbioru, jeżeli w czasie ich trwania ujawniono istotne wady, które uniemożliwiają użytkowanie przedmiotu umowy zgodnie z przeznaczeniem, aż do czasu usunięcia tych wad.</w:t>
      </w:r>
    </w:p>
    <w:p w:rsidR="00A94825" w:rsidRPr="00C13942" w:rsidRDefault="00A94825" w:rsidP="00265964">
      <w:pPr>
        <w:numPr>
          <w:ilvl w:val="0"/>
          <w:numId w:val="31"/>
        </w:numPr>
        <w:ind w:left="714" w:hanging="357"/>
      </w:pPr>
      <w:r w:rsidRPr="00C13942">
        <w:t>Strony wzajemnie postanawiają, iż w przypadku stwierdzenia wad nie nadających się do usunięcia Zamawiający zastrzega sobie prawo do wymiany przedmiotu umowy na wolny od wad.</w:t>
      </w:r>
    </w:p>
    <w:p w:rsidR="00A94825" w:rsidRPr="00C13942" w:rsidRDefault="00A94825" w:rsidP="00265964">
      <w:pPr>
        <w:spacing w:after="200"/>
        <w:ind w:left="3556" w:firstLine="698"/>
      </w:pPr>
      <w:r w:rsidRPr="00265964">
        <w:t>§ 11</w:t>
      </w:r>
    </w:p>
    <w:p w:rsidR="00A94825" w:rsidRPr="00C13942" w:rsidRDefault="00A94825" w:rsidP="00265964">
      <w:r w:rsidRPr="00C13942">
        <w:rPr>
          <w:lang w:eastAsia="en-US"/>
        </w:rPr>
        <w:t>1. Wykonawca zobowiązuje się do przechowywania dokumentacji związanej z realizacją projektu w sposób zapewniający dostępność, poufność i bezpieczeństwo oraz o informowaniu Zamawiającego o miejscu przechowywania tych dokumentów. W przypadku zmiany miejsca przechowywania Wykonawca zobowiązuje się pisemnie poinformować o tym Zamawiającego w terminie miesiąca przed zmianą miejsca.</w:t>
      </w:r>
    </w:p>
    <w:p w:rsidR="00A94825" w:rsidRPr="00C13942" w:rsidRDefault="00A94825" w:rsidP="00265964">
      <w:r w:rsidRPr="00C13942">
        <w:t xml:space="preserve">2. </w:t>
      </w:r>
      <w:r w:rsidRPr="00C13942">
        <w:rPr>
          <w:lang w:eastAsia="en-US"/>
        </w:rPr>
        <w:t>Dokumentacja, o której jest mowa w ust. 1 przechowywana jest w formie oryginałów albo kopii poświadczonych za zgodność z oryginałem przechowywanych na powszechnie uznawanych nośnikach danych.</w:t>
      </w:r>
    </w:p>
    <w:p w:rsidR="00A94825" w:rsidRPr="00C13942" w:rsidRDefault="00A94825" w:rsidP="00265964">
      <w:pPr>
        <w:ind w:left="3545" w:firstLine="709"/>
        <w:rPr>
          <w:lang w:eastAsia="en-US"/>
        </w:rPr>
      </w:pPr>
      <w:r w:rsidRPr="00265964">
        <w:rPr>
          <w:lang w:eastAsia="en-US"/>
        </w:rPr>
        <w:t>§ 12</w:t>
      </w:r>
    </w:p>
    <w:p w:rsidR="00A94825" w:rsidRPr="00C13942" w:rsidRDefault="00A94825" w:rsidP="00265964">
      <w:pPr>
        <w:rPr>
          <w:lang w:eastAsia="en-US"/>
        </w:rPr>
      </w:pPr>
      <w:r w:rsidRPr="00C13942">
        <w:rPr>
          <w:color w:val="000000"/>
          <w:lang w:eastAsia="en-US"/>
        </w:rPr>
        <w:t xml:space="preserve">Zamawiający dopuszcza możliwość dokonywania zmian w treści niniejszej umowy </w:t>
      </w:r>
      <w:r w:rsidRPr="00C13942">
        <w:rPr>
          <w:lang w:eastAsia="en-US"/>
        </w:rPr>
        <w:br/>
      </w:r>
      <w:r w:rsidRPr="00C13942">
        <w:rPr>
          <w:color w:val="000000"/>
          <w:lang w:eastAsia="en-US"/>
        </w:rPr>
        <w:t>w sytuacjach, gdy wystąpi co najmniej jedna z poniżej wymienionych okoliczności:</w:t>
      </w:r>
    </w:p>
    <w:p w:rsidR="00A94825" w:rsidRPr="00C13942" w:rsidRDefault="00A94825" w:rsidP="00265964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284" w:hanging="284"/>
        <w:rPr>
          <w:color w:val="000000"/>
          <w:lang w:eastAsia="en-US"/>
        </w:rPr>
      </w:pPr>
      <w:r w:rsidRPr="00C13942">
        <w:rPr>
          <w:color w:val="000000"/>
          <w:lang w:eastAsia="en-US"/>
        </w:rPr>
        <w:t xml:space="preserve">zachodzi konieczność zmiany terminu wykonania przedmiotu zamówienia, </w:t>
      </w:r>
      <w:r w:rsidRPr="00C13942">
        <w:rPr>
          <w:lang w:eastAsia="en-US"/>
        </w:rPr>
        <w:br/>
      </w:r>
      <w:r w:rsidRPr="00C13942">
        <w:rPr>
          <w:color w:val="000000"/>
          <w:lang w:eastAsia="en-US"/>
        </w:rPr>
        <w:t xml:space="preserve">w przypadku, gdy nie można było tego przewidzieć w chwili podpisania umowy </w:t>
      </w:r>
      <w:r w:rsidRPr="00C13942">
        <w:rPr>
          <w:lang w:eastAsia="en-US"/>
        </w:rPr>
        <w:br/>
      </w:r>
      <w:r w:rsidRPr="00C13942">
        <w:rPr>
          <w:color w:val="000000"/>
          <w:lang w:eastAsia="en-US"/>
        </w:rPr>
        <w:t>i nie wynika z przyczyn zawinionych przez Wykonawcę;</w:t>
      </w:r>
    </w:p>
    <w:p w:rsidR="00A94825" w:rsidRPr="00C13942" w:rsidRDefault="00A94825" w:rsidP="00265964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284" w:hanging="284"/>
        <w:rPr>
          <w:lang w:eastAsia="en-US"/>
        </w:rPr>
      </w:pPr>
      <w:r w:rsidRPr="00C13942">
        <w:rPr>
          <w:color w:val="000000"/>
          <w:lang w:eastAsia="en-US"/>
        </w:rPr>
        <w:t>niezbędna jest zmiana sposobu wykonania zobowiązania z przyczyn niezawinionych przez Wykonawcę, o ile zmiana taka jest korzystna dla zamawiającego lub jest konieczna w celu prawidłowego wykonania umowy;</w:t>
      </w:r>
    </w:p>
    <w:p w:rsidR="00A94825" w:rsidRPr="00C13942" w:rsidRDefault="00A94825" w:rsidP="00265964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284" w:hanging="284"/>
        <w:rPr>
          <w:lang w:eastAsia="en-US"/>
        </w:rPr>
      </w:pPr>
      <w:r w:rsidRPr="00C13942">
        <w:rPr>
          <w:color w:val="000000"/>
          <w:lang w:eastAsia="en-US"/>
        </w:rPr>
        <w:t>jeżeli nastąpi zmiana powszechnie obowiązujących przepisów prawa w zakresie mającym wpływ na realizację przedmiotu zamówienia;</w:t>
      </w:r>
    </w:p>
    <w:p w:rsidR="00A94825" w:rsidRPr="00C13942" w:rsidRDefault="00A94825" w:rsidP="00265964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284" w:hanging="284"/>
        <w:rPr>
          <w:lang w:eastAsia="en-US"/>
        </w:rPr>
      </w:pPr>
      <w:r w:rsidRPr="00C13942">
        <w:rPr>
          <w:color w:val="000000"/>
          <w:lang w:eastAsia="en-US"/>
        </w:rPr>
        <w:t xml:space="preserve">możliwa jest korzystna dla Zamawiającego zmiana terminu i sposobu płatności </w:t>
      </w:r>
      <w:r w:rsidRPr="00C13942">
        <w:rPr>
          <w:lang w:eastAsia="en-US"/>
        </w:rPr>
        <w:br/>
      </w:r>
      <w:r w:rsidRPr="00C13942">
        <w:rPr>
          <w:color w:val="000000"/>
          <w:lang w:eastAsia="en-US"/>
        </w:rPr>
        <w:t>za realizację przedmiotu zamówienia;</w:t>
      </w:r>
    </w:p>
    <w:p w:rsidR="00A94825" w:rsidRPr="00C13942" w:rsidRDefault="00A94825" w:rsidP="00265964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ind w:left="284" w:hanging="284"/>
        <w:rPr>
          <w:lang w:eastAsia="en-US"/>
        </w:rPr>
      </w:pPr>
      <w:r w:rsidRPr="00C13942">
        <w:rPr>
          <w:color w:val="000000"/>
          <w:lang w:eastAsia="en-US"/>
        </w:rPr>
        <w:t>nastąpi zmiana danych wykonawcy np. zmiana adresu, osób kontaktowych itp.</w:t>
      </w:r>
    </w:p>
    <w:p w:rsidR="00A94825" w:rsidRPr="00C13942" w:rsidRDefault="00A94825" w:rsidP="00265964">
      <w:pPr>
        <w:ind w:left="3545" w:firstLine="709"/>
        <w:rPr>
          <w:lang w:eastAsia="en-US"/>
        </w:rPr>
      </w:pPr>
      <w:r w:rsidRPr="00265964">
        <w:rPr>
          <w:lang w:eastAsia="en-US"/>
        </w:rPr>
        <w:t>§13</w:t>
      </w:r>
    </w:p>
    <w:p w:rsidR="00A94825" w:rsidRPr="00C13942" w:rsidRDefault="00A94825" w:rsidP="00265964">
      <w:pPr>
        <w:keepLines/>
        <w:numPr>
          <w:ilvl w:val="0"/>
          <w:numId w:val="26"/>
        </w:numPr>
        <w:ind w:left="340" w:hanging="340"/>
        <w:rPr>
          <w:lang w:eastAsia="en-US"/>
        </w:rPr>
      </w:pPr>
      <w:r w:rsidRPr="00C13942">
        <w:rPr>
          <w:lang w:eastAsia="en-US"/>
        </w:rPr>
        <w:t>Wszelkie spory powstałe na tle wykonania niniejszej umowy Strony zobowiązują się rozwiązywać polubownie. W przypadku, kiedy okaże się to niemożliwe, spory te zostaną poddane przez Strony rozstrzygnięciu przez Sąd miejscowo właściwy dla siedziby Zamawiającego. Strony zobowiązują się wykonać orzeczenie Sądu natychmiast i dobrowolnie.</w:t>
      </w:r>
    </w:p>
    <w:p w:rsidR="00A94825" w:rsidRPr="00C13942" w:rsidRDefault="00A94825" w:rsidP="00265964">
      <w:pPr>
        <w:numPr>
          <w:ilvl w:val="0"/>
          <w:numId w:val="26"/>
        </w:numPr>
        <w:ind w:left="340" w:hanging="340"/>
        <w:rPr>
          <w:lang w:eastAsia="en-US"/>
        </w:rPr>
      </w:pPr>
      <w:r w:rsidRPr="00C13942">
        <w:rPr>
          <w:lang w:eastAsia="en-US"/>
        </w:rPr>
        <w:t>W sprawach nieuregulowanych niniejszą umową mają zastosowanie przepisy ustawy z dnia 29 stycznia 2004 r. Prawo zamówień publicznych i przepisy Kodeksu Cywilnego.</w:t>
      </w:r>
    </w:p>
    <w:p w:rsidR="00A94825" w:rsidRPr="00C13942" w:rsidRDefault="00A94825" w:rsidP="00265964">
      <w:pPr>
        <w:keepNext/>
        <w:keepLines/>
        <w:suppressAutoHyphens/>
        <w:ind w:left="3545" w:firstLine="709"/>
        <w:rPr>
          <w:snapToGrid w:val="0"/>
          <w:kern w:val="20"/>
        </w:rPr>
      </w:pPr>
      <w:r w:rsidRPr="00265964">
        <w:rPr>
          <w:snapToGrid w:val="0"/>
          <w:kern w:val="20"/>
        </w:rPr>
        <w:t>§14</w:t>
      </w:r>
    </w:p>
    <w:p w:rsidR="00A94825" w:rsidRPr="00C13942" w:rsidRDefault="00A94825" w:rsidP="00265964">
      <w:pPr>
        <w:numPr>
          <w:ilvl w:val="0"/>
          <w:numId w:val="27"/>
        </w:numPr>
        <w:ind w:left="340" w:hanging="340"/>
        <w:rPr>
          <w:lang w:eastAsia="en-US"/>
        </w:rPr>
      </w:pPr>
      <w:r w:rsidRPr="00C13942">
        <w:rPr>
          <w:lang w:eastAsia="en-US"/>
        </w:rPr>
        <w:t>Zmiany umowy wymagają zgody obu stron w formie pisemnej pod rygorem nieważności.</w:t>
      </w:r>
    </w:p>
    <w:p w:rsidR="00A94825" w:rsidRPr="00C13942" w:rsidRDefault="00A94825" w:rsidP="00265964">
      <w:pPr>
        <w:numPr>
          <w:ilvl w:val="0"/>
          <w:numId w:val="27"/>
        </w:numPr>
        <w:ind w:left="340" w:hanging="340"/>
        <w:rPr>
          <w:lang w:eastAsia="en-US"/>
        </w:rPr>
      </w:pPr>
      <w:r w:rsidRPr="00C13942">
        <w:rPr>
          <w:lang w:eastAsia="en-US"/>
        </w:rPr>
        <w:t xml:space="preserve">Niniejszą umowę sporządzono w </w:t>
      </w:r>
      <w:r w:rsidRPr="00265964">
        <w:rPr>
          <w:lang w:eastAsia="en-US"/>
        </w:rPr>
        <w:t>trzech</w:t>
      </w:r>
      <w:r w:rsidRPr="00C13942">
        <w:rPr>
          <w:lang w:eastAsia="en-US"/>
        </w:rPr>
        <w:t xml:space="preserve"> jednobrzmiących egzemplarzach, </w:t>
      </w:r>
      <w:r w:rsidRPr="00265964">
        <w:rPr>
          <w:lang w:eastAsia="en-US"/>
        </w:rPr>
        <w:t>dwa</w:t>
      </w:r>
      <w:r w:rsidRPr="00C13942">
        <w:rPr>
          <w:lang w:eastAsia="en-US"/>
        </w:rPr>
        <w:t xml:space="preserve"> dla Zamawiającego i jeden dla Wykonawcy.</w:t>
      </w:r>
    </w:p>
    <w:p w:rsidR="00A94825" w:rsidRPr="00C13942" w:rsidRDefault="00A94825" w:rsidP="00265964">
      <w:pPr>
        <w:numPr>
          <w:ilvl w:val="0"/>
          <w:numId w:val="27"/>
        </w:numPr>
        <w:ind w:left="340" w:hanging="340"/>
        <w:rPr>
          <w:lang w:eastAsia="en-US"/>
        </w:rPr>
      </w:pPr>
      <w:r w:rsidRPr="00C13942">
        <w:rPr>
          <w:lang w:eastAsia="en-US"/>
        </w:rPr>
        <w:t>Niniejsza umowa wchodzi w życie z dniem jej podpisania.</w:t>
      </w:r>
    </w:p>
    <w:p w:rsidR="00A94825" w:rsidRPr="00C13942" w:rsidRDefault="00A94825" w:rsidP="00265964">
      <w:pPr>
        <w:keepNext/>
        <w:keepLines/>
        <w:suppressAutoHyphens/>
        <w:rPr>
          <w:b/>
          <w:bCs/>
          <w:snapToGrid w:val="0"/>
          <w:kern w:val="20"/>
        </w:rPr>
      </w:pPr>
    </w:p>
    <w:p w:rsidR="00A94825" w:rsidRPr="00C13942" w:rsidRDefault="00A94825" w:rsidP="00265964">
      <w:pPr>
        <w:rPr>
          <w:lang w:eastAsia="en-US"/>
        </w:rPr>
      </w:pPr>
    </w:p>
    <w:p w:rsidR="00A94825" w:rsidRPr="00C13942" w:rsidRDefault="00A94825" w:rsidP="00265964">
      <w:pPr>
        <w:rPr>
          <w:b/>
          <w:bCs/>
          <w:lang w:eastAsia="en-US"/>
        </w:rPr>
      </w:pPr>
      <w:r w:rsidRPr="00C13942">
        <w:rPr>
          <w:b/>
          <w:bCs/>
          <w:lang w:eastAsia="en-US"/>
        </w:rPr>
        <w:t>Załącznik do umowy nr 1 – kopia formularza ofertowego i cenowego Wykonawcy</w:t>
      </w:r>
    </w:p>
    <w:p w:rsidR="00A94825" w:rsidRPr="00C13942" w:rsidRDefault="00A94825" w:rsidP="00265964">
      <w:pPr>
        <w:rPr>
          <w:b/>
          <w:bCs/>
          <w:lang w:eastAsia="en-US"/>
        </w:rPr>
      </w:pPr>
      <w:r w:rsidRPr="00C13942">
        <w:rPr>
          <w:b/>
          <w:bCs/>
          <w:lang w:eastAsia="en-US"/>
        </w:rPr>
        <w:t>Załącznik do umowy nr 2 – kopia Opisu przedmiotu zamówienia</w:t>
      </w:r>
    </w:p>
    <w:p w:rsidR="00A94825" w:rsidRPr="00265964" w:rsidRDefault="00A94825" w:rsidP="00265964">
      <w:pPr>
        <w:pStyle w:val="BodyText"/>
        <w:jc w:val="left"/>
      </w:pPr>
    </w:p>
    <w:p w:rsidR="00A94825" w:rsidRPr="00265964" w:rsidRDefault="00A94825" w:rsidP="00265964">
      <w:pPr>
        <w:pStyle w:val="BodyText"/>
        <w:jc w:val="left"/>
      </w:pPr>
    </w:p>
    <w:p w:rsidR="00A94825" w:rsidRPr="00265964" w:rsidRDefault="00A94825" w:rsidP="00265964"/>
    <w:p w:rsidR="00A94825" w:rsidRPr="00265964" w:rsidRDefault="00A94825" w:rsidP="00265964"/>
    <w:p w:rsidR="00A94825" w:rsidRPr="00265964" w:rsidRDefault="00A94825" w:rsidP="00265964"/>
    <w:p w:rsidR="00A94825" w:rsidRPr="00265964" w:rsidRDefault="00A94825" w:rsidP="00265964"/>
    <w:p w:rsidR="00A94825" w:rsidRPr="00265964" w:rsidRDefault="00A94825" w:rsidP="00265964"/>
    <w:p w:rsidR="00A94825" w:rsidRPr="00265964" w:rsidRDefault="00A94825" w:rsidP="00265964">
      <w:r w:rsidRPr="00265964">
        <w:t>WYKONAWCA:</w:t>
      </w:r>
      <w:r w:rsidRPr="00265964">
        <w:tab/>
      </w:r>
      <w:r w:rsidRPr="00265964">
        <w:tab/>
      </w:r>
      <w:r w:rsidRPr="00265964">
        <w:tab/>
      </w:r>
      <w:r w:rsidRPr="00265964">
        <w:tab/>
      </w:r>
      <w:r w:rsidRPr="00265964">
        <w:tab/>
      </w:r>
      <w:r w:rsidRPr="00265964">
        <w:tab/>
        <w:t xml:space="preserve">                     ZAMAWIAJĄCY:</w:t>
      </w:r>
    </w:p>
    <w:p w:rsidR="00A94825" w:rsidRPr="00265964" w:rsidRDefault="00A94825" w:rsidP="00265964"/>
    <w:sectPr w:rsidR="00A94825" w:rsidRPr="00265964" w:rsidSect="0067598E">
      <w:headerReference w:type="default" r:id="rId8"/>
      <w:footerReference w:type="even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825" w:rsidRDefault="00A94825">
      <w:r>
        <w:separator/>
      </w:r>
    </w:p>
  </w:endnote>
  <w:endnote w:type="continuationSeparator" w:id="0">
    <w:p w:rsidR="00A94825" w:rsidRDefault="00A94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25" w:rsidRDefault="00A94825" w:rsidP="000D4B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94825" w:rsidRDefault="00A94825" w:rsidP="00494AB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25" w:rsidRDefault="00A94825" w:rsidP="000D4B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94825" w:rsidRPr="00B75A93" w:rsidRDefault="00A94825" w:rsidP="00B75A93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  <w:lang w:eastAsia="en-US"/>
      </w:rPr>
    </w:pPr>
    <w:r w:rsidRPr="00B75A93">
      <w:rPr>
        <w:rFonts w:eastAsia="Arial Unicode MS"/>
        <w:kern w:val="1"/>
        <w:sz w:val="20"/>
        <w:szCs w:val="20"/>
        <w:lang w:eastAsia="en-US"/>
      </w:rPr>
      <w:t xml:space="preserve">Projekt </w:t>
    </w:r>
    <w:r w:rsidRPr="00B75A93">
      <w:t>„</w:t>
    </w:r>
    <w:r>
      <w:rPr>
        <w:sz w:val="20"/>
        <w:szCs w:val="20"/>
      </w:rPr>
      <w:t>Ośrodek W</w:t>
    </w:r>
    <w:r w:rsidRPr="00B75A93">
      <w:rPr>
        <w:sz w:val="20"/>
        <w:szCs w:val="20"/>
      </w:rPr>
      <w:t xml:space="preserve">sparcia Rodzin w Powiecie Łęczyńskim” </w:t>
    </w:r>
    <w:r w:rsidRPr="00B75A93">
      <w:rPr>
        <w:rFonts w:eastAsia="Arial Unicode MS"/>
        <w:kern w:val="1"/>
        <w:sz w:val="20"/>
        <w:szCs w:val="20"/>
        <w:lang w:eastAsia="en-US"/>
      </w:rPr>
      <w:t>wspófinansowany przez Unię Europejską ze środków Europejskiego Funduszu Społecznego w ramach Regionalnego Programu Operacyjnego Województwa Lubelskiego na lata 2014-2020</w:t>
    </w:r>
  </w:p>
  <w:p w:rsidR="00A94825" w:rsidRDefault="00A94825" w:rsidP="00494AB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825" w:rsidRDefault="00A94825">
      <w:r>
        <w:separator/>
      </w:r>
    </w:p>
  </w:footnote>
  <w:footnote w:type="continuationSeparator" w:id="0">
    <w:p w:rsidR="00A94825" w:rsidRDefault="00A94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25" w:rsidRDefault="00A94825">
    <w:pPr>
      <w:pStyle w:val="Header"/>
    </w:pPr>
    <w:r w:rsidRPr="00F71BA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339"/>
    <w:multiLevelType w:val="hybridMultilevel"/>
    <w:tmpl w:val="271E24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FF2508"/>
    <w:multiLevelType w:val="hybridMultilevel"/>
    <w:tmpl w:val="02061536"/>
    <w:lvl w:ilvl="0" w:tplc="0D7A7E0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057CFC"/>
    <w:multiLevelType w:val="hybridMultilevel"/>
    <w:tmpl w:val="6FF69E2A"/>
    <w:lvl w:ilvl="0" w:tplc="C21C46AA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5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2F504B"/>
    <w:multiLevelType w:val="hybridMultilevel"/>
    <w:tmpl w:val="16728A86"/>
    <w:lvl w:ilvl="0" w:tplc="2180B5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8">
    <w:nsid w:val="1BF24EB5"/>
    <w:multiLevelType w:val="hybridMultilevel"/>
    <w:tmpl w:val="6A663F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0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1">
    <w:nsid w:val="349A2412"/>
    <w:multiLevelType w:val="hybridMultilevel"/>
    <w:tmpl w:val="32BEE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3">
    <w:nsid w:val="36C14518"/>
    <w:multiLevelType w:val="hybridMultilevel"/>
    <w:tmpl w:val="1F9AD1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A8D7027"/>
    <w:multiLevelType w:val="hybridMultilevel"/>
    <w:tmpl w:val="BB0076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6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18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9">
    <w:nsid w:val="4EA8580C"/>
    <w:multiLevelType w:val="hybridMultilevel"/>
    <w:tmpl w:val="EF1A77B0"/>
    <w:lvl w:ilvl="0" w:tplc="BF34CB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1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373099"/>
    <w:multiLevelType w:val="hybridMultilevel"/>
    <w:tmpl w:val="043E1C86"/>
    <w:lvl w:ilvl="0" w:tplc="C810BE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AC6314A"/>
    <w:multiLevelType w:val="hybridMultilevel"/>
    <w:tmpl w:val="4FF25846"/>
    <w:lvl w:ilvl="0" w:tplc="1F0C989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B3433DE"/>
    <w:multiLevelType w:val="hybridMultilevel"/>
    <w:tmpl w:val="FA705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1996593"/>
    <w:multiLevelType w:val="hybridMultilevel"/>
    <w:tmpl w:val="16CE29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8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9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B9207AB"/>
    <w:multiLevelType w:val="hybridMultilevel"/>
    <w:tmpl w:val="5FF8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267368A"/>
    <w:multiLevelType w:val="hybridMultilevel"/>
    <w:tmpl w:val="FB2C51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C312DB5"/>
    <w:multiLevelType w:val="hybridMultilevel"/>
    <w:tmpl w:val="BAFE42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CCD2494"/>
    <w:multiLevelType w:val="hybridMultilevel"/>
    <w:tmpl w:val="88CA3E2E"/>
    <w:lvl w:ilvl="0" w:tplc="B066DE2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7DC544B5"/>
    <w:multiLevelType w:val="hybridMultilevel"/>
    <w:tmpl w:val="D1008E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9"/>
  </w:num>
  <w:num w:numId="4">
    <w:abstractNumId w:val="6"/>
  </w:num>
  <w:num w:numId="5">
    <w:abstractNumId w:val="14"/>
  </w:num>
  <w:num w:numId="6">
    <w:abstractNumId w:val="8"/>
  </w:num>
  <w:num w:numId="7">
    <w:abstractNumId w:val="22"/>
  </w:num>
  <w:num w:numId="8">
    <w:abstractNumId w:val="24"/>
  </w:num>
  <w:num w:numId="9">
    <w:abstractNumId w:val="30"/>
  </w:num>
  <w:num w:numId="10">
    <w:abstractNumId w:val="33"/>
  </w:num>
  <w:num w:numId="11">
    <w:abstractNumId w:val="32"/>
  </w:num>
  <w:num w:numId="12">
    <w:abstractNumId w:val="34"/>
  </w:num>
  <w:num w:numId="13">
    <w:abstractNumId w:val="2"/>
  </w:num>
  <w:num w:numId="14">
    <w:abstractNumId w:val="11"/>
  </w:num>
  <w:num w:numId="15">
    <w:abstractNumId w:val="0"/>
  </w:num>
  <w:num w:numId="16">
    <w:abstractNumId w:val="26"/>
  </w:num>
  <w:num w:numId="17">
    <w:abstractNumId w:val="23"/>
  </w:num>
  <w:num w:numId="18">
    <w:abstractNumId w:val="4"/>
  </w:num>
  <w:num w:numId="19">
    <w:abstractNumId w:val="25"/>
  </w:num>
  <w:num w:numId="20">
    <w:abstractNumId w:val="27"/>
  </w:num>
  <w:num w:numId="21">
    <w:abstractNumId w:val="9"/>
  </w:num>
  <w:num w:numId="22">
    <w:abstractNumId w:val="17"/>
  </w:num>
  <w:num w:numId="23">
    <w:abstractNumId w:val="12"/>
  </w:num>
  <w:num w:numId="24">
    <w:abstractNumId w:val="20"/>
  </w:num>
  <w:num w:numId="25">
    <w:abstractNumId w:val="28"/>
  </w:num>
  <w:num w:numId="26">
    <w:abstractNumId w:val="7"/>
  </w:num>
  <w:num w:numId="27">
    <w:abstractNumId w:val="15"/>
  </w:num>
  <w:num w:numId="28">
    <w:abstractNumId w:val="3"/>
  </w:num>
  <w:num w:numId="29">
    <w:abstractNumId w:val="10"/>
  </w:num>
  <w:num w:numId="30">
    <w:abstractNumId w:val="35"/>
  </w:num>
  <w:num w:numId="31">
    <w:abstractNumId w:val="29"/>
  </w:num>
  <w:num w:numId="32">
    <w:abstractNumId w:val="18"/>
  </w:num>
  <w:num w:numId="33">
    <w:abstractNumId w:val="16"/>
  </w:num>
  <w:num w:numId="34">
    <w:abstractNumId w:val="1"/>
  </w:num>
  <w:num w:numId="35">
    <w:abstractNumId w:val="5"/>
  </w:num>
  <w:num w:numId="3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stylePaneFormatFilter w:val="3F01"/>
  <w:doNotTrackMove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2353"/>
    <w:rsid w:val="00012B19"/>
    <w:rsid w:val="00030F0A"/>
    <w:rsid w:val="00037ACE"/>
    <w:rsid w:val="000434BD"/>
    <w:rsid w:val="00051FA0"/>
    <w:rsid w:val="000521D7"/>
    <w:rsid w:val="0005308A"/>
    <w:rsid w:val="00053653"/>
    <w:rsid w:val="0007259D"/>
    <w:rsid w:val="00090262"/>
    <w:rsid w:val="00092455"/>
    <w:rsid w:val="000A20A1"/>
    <w:rsid w:val="000A4D77"/>
    <w:rsid w:val="000B1A80"/>
    <w:rsid w:val="000D22FD"/>
    <w:rsid w:val="000D3300"/>
    <w:rsid w:val="000D4B34"/>
    <w:rsid w:val="000F15B1"/>
    <w:rsid w:val="000F30C1"/>
    <w:rsid w:val="00127D54"/>
    <w:rsid w:val="0017036E"/>
    <w:rsid w:val="00170694"/>
    <w:rsid w:val="0017274E"/>
    <w:rsid w:val="00180677"/>
    <w:rsid w:val="001E10BB"/>
    <w:rsid w:val="001E1D72"/>
    <w:rsid w:val="0026215D"/>
    <w:rsid w:val="00265964"/>
    <w:rsid w:val="002E43C3"/>
    <w:rsid w:val="00310DAE"/>
    <w:rsid w:val="00326A48"/>
    <w:rsid w:val="00326D4A"/>
    <w:rsid w:val="00347605"/>
    <w:rsid w:val="00380807"/>
    <w:rsid w:val="00396763"/>
    <w:rsid w:val="003C5CEE"/>
    <w:rsid w:val="003D3616"/>
    <w:rsid w:val="003E393D"/>
    <w:rsid w:val="003F276E"/>
    <w:rsid w:val="00430D68"/>
    <w:rsid w:val="00441BF8"/>
    <w:rsid w:val="004446AA"/>
    <w:rsid w:val="0046524D"/>
    <w:rsid w:val="00470980"/>
    <w:rsid w:val="00493A98"/>
    <w:rsid w:val="00494AB1"/>
    <w:rsid w:val="004A4FFC"/>
    <w:rsid w:val="004B1F90"/>
    <w:rsid w:val="004B3D5C"/>
    <w:rsid w:val="004C5C39"/>
    <w:rsid w:val="004C689F"/>
    <w:rsid w:val="004E63CA"/>
    <w:rsid w:val="005020A8"/>
    <w:rsid w:val="00563B07"/>
    <w:rsid w:val="00564ABE"/>
    <w:rsid w:val="00565C05"/>
    <w:rsid w:val="005673AC"/>
    <w:rsid w:val="005A4724"/>
    <w:rsid w:val="005A560B"/>
    <w:rsid w:val="005C7718"/>
    <w:rsid w:val="00621B00"/>
    <w:rsid w:val="00660709"/>
    <w:rsid w:val="0067598E"/>
    <w:rsid w:val="006810FE"/>
    <w:rsid w:val="00682837"/>
    <w:rsid w:val="00685885"/>
    <w:rsid w:val="006A179B"/>
    <w:rsid w:val="006B5248"/>
    <w:rsid w:val="006C5441"/>
    <w:rsid w:val="006E1C5A"/>
    <w:rsid w:val="006E2CFA"/>
    <w:rsid w:val="006E68F6"/>
    <w:rsid w:val="007041D2"/>
    <w:rsid w:val="007117A9"/>
    <w:rsid w:val="0073772F"/>
    <w:rsid w:val="007453C8"/>
    <w:rsid w:val="0076218B"/>
    <w:rsid w:val="00764E94"/>
    <w:rsid w:val="007A0E33"/>
    <w:rsid w:val="007D5815"/>
    <w:rsid w:val="007D71A2"/>
    <w:rsid w:val="00810D61"/>
    <w:rsid w:val="008339D6"/>
    <w:rsid w:val="00884F41"/>
    <w:rsid w:val="008A3130"/>
    <w:rsid w:val="008B38FC"/>
    <w:rsid w:val="008C2A8C"/>
    <w:rsid w:val="008C41E0"/>
    <w:rsid w:val="008C7AAE"/>
    <w:rsid w:val="008D15EE"/>
    <w:rsid w:val="008E7E06"/>
    <w:rsid w:val="008F67CC"/>
    <w:rsid w:val="009242D7"/>
    <w:rsid w:val="00937B94"/>
    <w:rsid w:val="00945BD7"/>
    <w:rsid w:val="00974361"/>
    <w:rsid w:val="009810B2"/>
    <w:rsid w:val="00982D29"/>
    <w:rsid w:val="0098718A"/>
    <w:rsid w:val="00992A49"/>
    <w:rsid w:val="009A191E"/>
    <w:rsid w:val="009A7885"/>
    <w:rsid w:val="009E082D"/>
    <w:rsid w:val="00A143B4"/>
    <w:rsid w:val="00A23166"/>
    <w:rsid w:val="00A61EF9"/>
    <w:rsid w:val="00A64817"/>
    <w:rsid w:val="00A80971"/>
    <w:rsid w:val="00A94825"/>
    <w:rsid w:val="00AA3CBA"/>
    <w:rsid w:val="00AB20D0"/>
    <w:rsid w:val="00AD05BC"/>
    <w:rsid w:val="00AE5F86"/>
    <w:rsid w:val="00B3265F"/>
    <w:rsid w:val="00B5699F"/>
    <w:rsid w:val="00B7146E"/>
    <w:rsid w:val="00B758A1"/>
    <w:rsid w:val="00B75A93"/>
    <w:rsid w:val="00B90747"/>
    <w:rsid w:val="00BA17A2"/>
    <w:rsid w:val="00BB0756"/>
    <w:rsid w:val="00BB6F81"/>
    <w:rsid w:val="00BC20A0"/>
    <w:rsid w:val="00BD1CCD"/>
    <w:rsid w:val="00BF3786"/>
    <w:rsid w:val="00C02147"/>
    <w:rsid w:val="00C13942"/>
    <w:rsid w:val="00C21494"/>
    <w:rsid w:val="00C617C2"/>
    <w:rsid w:val="00C627E4"/>
    <w:rsid w:val="00C64C0C"/>
    <w:rsid w:val="00C77CA0"/>
    <w:rsid w:val="00C926DE"/>
    <w:rsid w:val="00CC152B"/>
    <w:rsid w:val="00CD0E0A"/>
    <w:rsid w:val="00CD141C"/>
    <w:rsid w:val="00CD78A2"/>
    <w:rsid w:val="00CE6882"/>
    <w:rsid w:val="00CE784B"/>
    <w:rsid w:val="00CF513A"/>
    <w:rsid w:val="00D109C4"/>
    <w:rsid w:val="00D218C3"/>
    <w:rsid w:val="00D41E96"/>
    <w:rsid w:val="00D44924"/>
    <w:rsid w:val="00D45A5E"/>
    <w:rsid w:val="00D74C4C"/>
    <w:rsid w:val="00D81BB7"/>
    <w:rsid w:val="00DA7829"/>
    <w:rsid w:val="00DB651B"/>
    <w:rsid w:val="00DB6905"/>
    <w:rsid w:val="00DC1B50"/>
    <w:rsid w:val="00DD3912"/>
    <w:rsid w:val="00E02F25"/>
    <w:rsid w:val="00E0378A"/>
    <w:rsid w:val="00E053B7"/>
    <w:rsid w:val="00E07A81"/>
    <w:rsid w:val="00E1018F"/>
    <w:rsid w:val="00E27953"/>
    <w:rsid w:val="00E41083"/>
    <w:rsid w:val="00E45F63"/>
    <w:rsid w:val="00E46F0F"/>
    <w:rsid w:val="00E62353"/>
    <w:rsid w:val="00E84D03"/>
    <w:rsid w:val="00E938BF"/>
    <w:rsid w:val="00EA0E28"/>
    <w:rsid w:val="00ED5D4B"/>
    <w:rsid w:val="00EE420C"/>
    <w:rsid w:val="00EF194B"/>
    <w:rsid w:val="00F36A72"/>
    <w:rsid w:val="00F40A41"/>
    <w:rsid w:val="00F63720"/>
    <w:rsid w:val="00F71BA3"/>
    <w:rsid w:val="00F75876"/>
    <w:rsid w:val="00F75A4D"/>
    <w:rsid w:val="00F8653F"/>
    <w:rsid w:val="00F877FF"/>
    <w:rsid w:val="00F94705"/>
    <w:rsid w:val="00FD58F1"/>
    <w:rsid w:val="00FE7832"/>
    <w:rsid w:val="00FF5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tabs>
        <w:tab w:val="num" w:pos="360"/>
      </w:tabs>
      <w:ind w:left="360" w:hanging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92A7D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92A7D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8097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92A7D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sid w:val="000D2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A7D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494A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2A7D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494AB1"/>
    <w:rPr>
      <w:rFonts w:cs="Times New Roman"/>
    </w:rPr>
  </w:style>
  <w:style w:type="paragraph" w:styleId="ListParagraph">
    <w:name w:val="List Paragraph"/>
    <w:basedOn w:val="Normal"/>
    <w:uiPriority w:val="34"/>
    <w:qFormat/>
    <w:rsid w:val="00EA0E2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B75A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75A93"/>
    <w:rPr>
      <w:sz w:val="24"/>
    </w:rPr>
  </w:style>
  <w:style w:type="character" w:styleId="Hyperlink">
    <w:name w:val="Hyperlink"/>
    <w:basedOn w:val="DefaultParagraphFont"/>
    <w:uiPriority w:val="99"/>
    <w:rsid w:val="00C1394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82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zamowienia@powiatleczynski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5</Pages>
  <Words>1534</Words>
  <Characters>9208</Characters>
  <Application>Microsoft Office Outlook</Application>
  <DocSecurity>0</DocSecurity>
  <Lines>0</Lines>
  <Paragraphs>0</Paragraphs>
  <ScaleCrop>false</ScaleCrop>
  <Company>OR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Teresa Olszak</dc:creator>
  <cp:keywords/>
  <dc:description/>
  <cp:lastModifiedBy>Edyta ES. Szostakiewicz</cp:lastModifiedBy>
  <cp:revision>7</cp:revision>
  <cp:lastPrinted>2018-06-29T08:28:00Z</cp:lastPrinted>
  <dcterms:created xsi:type="dcterms:W3CDTF">2018-06-29T08:19:00Z</dcterms:created>
  <dcterms:modified xsi:type="dcterms:W3CDTF">2018-06-29T09:30:00Z</dcterms:modified>
</cp:coreProperties>
</file>