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4F5" w:rsidRPr="00B7146E" w:rsidRDefault="00FA34F5" w:rsidP="005C77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IPR.272.1.30.</w:t>
      </w:r>
      <w:r w:rsidRPr="00B7146E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8                                                                                                               Załącznik nr2</w:t>
      </w:r>
    </w:p>
    <w:p w:rsidR="00FA34F5" w:rsidRPr="00B7146E" w:rsidRDefault="00FA34F5" w:rsidP="0098718A">
      <w:pPr>
        <w:jc w:val="center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UMOWA </w:t>
      </w:r>
      <w:r>
        <w:rPr>
          <w:rFonts w:ascii="Arial" w:hAnsi="Arial" w:cs="Arial"/>
          <w:sz w:val="20"/>
          <w:szCs w:val="20"/>
        </w:rPr>
        <w:t>(projekt)</w:t>
      </w: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zawarta w dniu </w:t>
      </w:r>
      <w:r>
        <w:rPr>
          <w:rFonts w:ascii="Arial" w:hAnsi="Arial" w:cs="Arial"/>
          <w:sz w:val="20"/>
          <w:szCs w:val="20"/>
        </w:rPr>
        <w:t>…..</w:t>
      </w:r>
      <w:r w:rsidRPr="00B7146E">
        <w:rPr>
          <w:rFonts w:ascii="Arial" w:hAnsi="Arial" w:cs="Arial"/>
          <w:sz w:val="20"/>
          <w:szCs w:val="20"/>
        </w:rPr>
        <w:t>201</w:t>
      </w:r>
      <w:r>
        <w:rPr>
          <w:rFonts w:ascii="Arial" w:hAnsi="Arial" w:cs="Arial"/>
          <w:sz w:val="20"/>
          <w:szCs w:val="20"/>
        </w:rPr>
        <w:t>8</w:t>
      </w:r>
      <w:r w:rsidRPr="00B7146E">
        <w:rPr>
          <w:rFonts w:ascii="Arial" w:hAnsi="Arial" w:cs="Arial"/>
          <w:sz w:val="20"/>
          <w:szCs w:val="20"/>
        </w:rPr>
        <w:t xml:space="preserve"> r. w Łęcznej pomiędzy: </w:t>
      </w: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Powiatem Łęczyńskim  – Starostwem  Powiatowym w Łęcznej z siedzibą Aleja Jana Pawła II 95 A, 21-010 Łęczna, NIP 713-23-98-078, zwanym dalej "Zamawiającym", reprezentowanym przez: </w:t>
      </w:r>
    </w:p>
    <w:p w:rsidR="00FA34F5" w:rsidRPr="00B7146E" w:rsidRDefault="00FA34F5" w:rsidP="007117A9">
      <w:pPr>
        <w:rPr>
          <w:rFonts w:ascii="Arial" w:hAnsi="Arial" w:cs="Arial"/>
          <w:b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  <w:r w:rsidRPr="00B7146E">
        <w:rPr>
          <w:rFonts w:ascii="Arial" w:hAnsi="Arial" w:cs="Arial"/>
          <w:b/>
          <w:sz w:val="20"/>
          <w:szCs w:val="20"/>
        </w:rPr>
        <w:t xml:space="preserve">Starostę </w:t>
      </w:r>
      <w:r w:rsidRPr="00B7146E">
        <w:rPr>
          <w:rFonts w:ascii="Arial" w:hAnsi="Arial" w:cs="Arial"/>
          <w:b/>
          <w:sz w:val="20"/>
          <w:szCs w:val="20"/>
        </w:rPr>
        <w:tab/>
      </w:r>
      <w:r w:rsidRPr="00B7146E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Romana Cholewę</w:t>
      </w:r>
    </w:p>
    <w:p w:rsidR="00FA34F5" w:rsidRPr="00B7146E" w:rsidRDefault="00FA34F5" w:rsidP="007117A9">
      <w:pPr>
        <w:rPr>
          <w:rFonts w:ascii="Arial" w:hAnsi="Arial" w:cs="Arial"/>
          <w:b/>
          <w:sz w:val="20"/>
          <w:szCs w:val="20"/>
        </w:rPr>
      </w:pPr>
    </w:p>
    <w:p w:rsidR="00FA34F5" w:rsidRPr="00B7146E" w:rsidRDefault="00FA34F5" w:rsidP="007117A9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 a </w:t>
      </w:r>
    </w:p>
    <w:p w:rsidR="00FA34F5" w:rsidRPr="00B7146E" w:rsidRDefault="00FA34F5" w:rsidP="007117A9">
      <w:pPr>
        <w:rPr>
          <w:rFonts w:ascii="Arial" w:hAnsi="Arial" w:cs="Arial"/>
          <w:sz w:val="20"/>
          <w:szCs w:val="20"/>
        </w:rPr>
      </w:pPr>
    </w:p>
    <w:p w:rsidR="00FA34F5" w:rsidRPr="00494AB1" w:rsidRDefault="00FA34F5" w:rsidP="00494AB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………………………..</w:t>
      </w:r>
      <w:r w:rsidRPr="00494AB1">
        <w:rPr>
          <w:rFonts w:ascii="Arial" w:hAnsi="Arial" w:cs="Arial"/>
          <w:b/>
          <w:sz w:val="20"/>
          <w:szCs w:val="20"/>
        </w:rPr>
        <w:t xml:space="preserve"> </w:t>
      </w:r>
      <w:r w:rsidRPr="00494AB1">
        <w:rPr>
          <w:rFonts w:ascii="Arial" w:hAnsi="Arial" w:cs="Arial"/>
          <w:sz w:val="20"/>
          <w:szCs w:val="20"/>
        </w:rPr>
        <w:t xml:space="preserve">z siedzibą w </w:t>
      </w:r>
      <w:r>
        <w:rPr>
          <w:rFonts w:ascii="Arial" w:hAnsi="Arial" w:cs="Arial"/>
          <w:sz w:val="20"/>
          <w:szCs w:val="20"/>
        </w:rPr>
        <w:t>…………………</w:t>
      </w:r>
      <w:r w:rsidRPr="00494AB1">
        <w:rPr>
          <w:rFonts w:ascii="Arial" w:hAnsi="Arial" w:cs="Arial"/>
          <w:sz w:val="20"/>
          <w:szCs w:val="20"/>
        </w:rPr>
        <w:t xml:space="preserve">, , wpisaną w dniu </w:t>
      </w:r>
      <w:r>
        <w:rPr>
          <w:rFonts w:ascii="Arial" w:hAnsi="Arial" w:cs="Arial"/>
          <w:sz w:val="20"/>
          <w:szCs w:val="20"/>
        </w:rPr>
        <w:t>………………….</w:t>
      </w:r>
      <w:r w:rsidRPr="00494AB1">
        <w:rPr>
          <w:rFonts w:ascii="Arial" w:hAnsi="Arial" w:cs="Arial"/>
          <w:sz w:val="20"/>
          <w:szCs w:val="20"/>
        </w:rPr>
        <w:t xml:space="preserve"> do </w:t>
      </w:r>
      <w:r>
        <w:rPr>
          <w:rFonts w:ascii="Arial" w:hAnsi="Arial" w:cs="Arial"/>
          <w:sz w:val="20"/>
          <w:szCs w:val="20"/>
        </w:rPr>
        <w:t>………………………..</w:t>
      </w:r>
      <w:r w:rsidRPr="00494AB1">
        <w:rPr>
          <w:rFonts w:ascii="Arial" w:hAnsi="Arial" w:cs="Arial"/>
          <w:sz w:val="20"/>
          <w:szCs w:val="20"/>
        </w:rPr>
        <w:t xml:space="preserve"> pod nr </w:t>
      </w:r>
      <w:r>
        <w:rPr>
          <w:rFonts w:ascii="Arial" w:hAnsi="Arial" w:cs="Arial"/>
          <w:sz w:val="20"/>
          <w:szCs w:val="20"/>
        </w:rPr>
        <w:t>………………………</w:t>
      </w:r>
      <w:r w:rsidRPr="00494AB1">
        <w:rPr>
          <w:rFonts w:ascii="Arial" w:hAnsi="Arial" w:cs="Arial"/>
          <w:sz w:val="20"/>
          <w:szCs w:val="20"/>
        </w:rPr>
        <w:t xml:space="preserve"> zwaną dalej "Wykonawcą </w:t>
      </w:r>
      <w:r w:rsidRPr="00494AB1">
        <w:rPr>
          <w:rFonts w:ascii="Arial" w:hAnsi="Arial" w:cs="Arial"/>
          <w:bCs/>
          <w:sz w:val="20"/>
          <w:szCs w:val="20"/>
        </w:rPr>
        <w:t>"</w:t>
      </w:r>
      <w:r w:rsidRPr="00494AB1">
        <w:rPr>
          <w:rFonts w:ascii="Arial" w:hAnsi="Arial" w:cs="Arial"/>
          <w:b/>
          <w:bCs/>
          <w:sz w:val="20"/>
          <w:szCs w:val="20"/>
        </w:rPr>
        <w:t xml:space="preserve">, </w:t>
      </w:r>
      <w:r w:rsidRPr="00494AB1">
        <w:rPr>
          <w:rFonts w:ascii="Arial" w:hAnsi="Arial" w:cs="Arial"/>
          <w:sz w:val="20"/>
          <w:szCs w:val="20"/>
        </w:rPr>
        <w:t xml:space="preserve">reprezentowaną przez: </w:t>
      </w:r>
    </w:p>
    <w:p w:rsidR="00FA34F5" w:rsidRPr="00494AB1" w:rsidRDefault="00FA34F5" w:rsidP="00494AB1">
      <w:pPr>
        <w:spacing w:line="120" w:lineRule="exact"/>
        <w:jc w:val="both"/>
        <w:rPr>
          <w:rFonts w:ascii="Arial" w:hAnsi="Arial" w:cs="Arial"/>
          <w:b/>
          <w:sz w:val="20"/>
          <w:szCs w:val="20"/>
        </w:rPr>
      </w:pPr>
    </w:p>
    <w:p w:rsidR="00FA34F5" w:rsidRPr="00494AB1" w:rsidRDefault="00FA34F5" w:rsidP="00494AB1">
      <w:pPr>
        <w:pStyle w:val="BodyTex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………………………………</w:t>
      </w:r>
      <w:r w:rsidRPr="00494AB1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494AB1">
        <w:rPr>
          <w:rFonts w:ascii="Arial" w:hAnsi="Arial" w:cs="Arial"/>
          <w:b/>
          <w:bCs/>
          <w:sz w:val="20"/>
          <w:szCs w:val="20"/>
        </w:rPr>
        <w:tab/>
      </w:r>
      <w:r w:rsidRPr="00494AB1">
        <w:rPr>
          <w:rFonts w:ascii="Arial" w:hAnsi="Arial" w:cs="Arial"/>
          <w:b/>
          <w:bCs/>
          <w:sz w:val="20"/>
          <w:szCs w:val="20"/>
        </w:rPr>
        <w:tab/>
        <w:t xml:space="preserve">- </w:t>
      </w:r>
      <w:r>
        <w:rPr>
          <w:rFonts w:ascii="Arial" w:hAnsi="Arial" w:cs="Arial"/>
          <w:b/>
          <w:bCs/>
          <w:sz w:val="20"/>
          <w:szCs w:val="20"/>
        </w:rPr>
        <w:t>…………………..</w:t>
      </w:r>
    </w:p>
    <w:p w:rsidR="00FA34F5" w:rsidRPr="00494AB1" w:rsidRDefault="00FA34F5" w:rsidP="00494AB1">
      <w:pPr>
        <w:pStyle w:val="BodyTex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………………………………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494AB1">
        <w:rPr>
          <w:rFonts w:ascii="Arial" w:hAnsi="Arial" w:cs="Arial"/>
          <w:b/>
          <w:bCs/>
          <w:sz w:val="20"/>
          <w:szCs w:val="20"/>
        </w:rPr>
        <w:tab/>
        <w:t xml:space="preserve">- </w:t>
      </w:r>
      <w:r>
        <w:rPr>
          <w:rFonts w:ascii="Arial" w:hAnsi="Arial" w:cs="Arial"/>
          <w:b/>
          <w:bCs/>
          <w:sz w:val="20"/>
          <w:szCs w:val="20"/>
        </w:rPr>
        <w:t>…………………..</w:t>
      </w:r>
    </w:p>
    <w:p w:rsidR="00FA34F5" w:rsidRDefault="00FA34F5" w:rsidP="00494AB1"/>
    <w:p w:rsidR="00FA34F5" w:rsidRDefault="00FA34F5" w:rsidP="00494AB1">
      <w:r>
        <w:t xml:space="preserve">NIP …………………,  Regon …………………….., zwanym w dalej Wykonawcą, </w:t>
      </w:r>
    </w:p>
    <w:p w:rsidR="00FA34F5" w:rsidRPr="00B7146E" w:rsidRDefault="00FA34F5" w:rsidP="00092455">
      <w:pPr>
        <w:rPr>
          <w:rFonts w:ascii="Arial" w:hAnsi="Arial" w:cs="Arial"/>
          <w:sz w:val="20"/>
          <w:szCs w:val="20"/>
        </w:rPr>
      </w:pP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zwanym w dalej Wykonawcą, </w:t>
      </w: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została zawarta umowa następującej treści: </w:t>
      </w: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</w:p>
    <w:p w:rsidR="00FA34F5" w:rsidRPr="00B7146E" w:rsidRDefault="00FA34F5" w:rsidP="00BF3786">
      <w:pPr>
        <w:pStyle w:val="BodyText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 xml:space="preserve">Niniejsza umowa jest następstwem wyboru przez Zamawiającego oferty Wykonawcy </w:t>
      </w:r>
      <w:r w:rsidRPr="00B7146E">
        <w:rPr>
          <w:rFonts w:ascii="Arial" w:hAnsi="Arial" w:cs="Arial"/>
          <w:sz w:val="20"/>
          <w:szCs w:val="20"/>
        </w:rPr>
        <w:br/>
        <w:t xml:space="preserve">według art. 4 pkt. 8 ustawy z dnia 29 stycznia 2004 r. Prawo zamówień publicznych </w:t>
      </w:r>
      <w:r w:rsidRPr="00B7146E">
        <w:rPr>
          <w:rFonts w:ascii="Arial" w:hAnsi="Arial" w:cs="Arial"/>
          <w:sz w:val="20"/>
          <w:szCs w:val="20"/>
        </w:rPr>
        <w:br/>
        <w:t>( Dz. U.</w:t>
      </w:r>
      <w:r>
        <w:rPr>
          <w:rFonts w:ascii="Arial" w:hAnsi="Arial" w:cs="Arial"/>
          <w:sz w:val="20"/>
          <w:szCs w:val="20"/>
        </w:rPr>
        <w:t xml:space="preserve"> z 2017 r.</w:t>
      </w:r>
      <w:r w:rsidRPr="00B7146E">
        <w:rPr>
          <w:rFonts w:ascii="Arial" w:hAnsi="Arial" w:cs="Arial"/>
          <w:sz w:val="20"/>
          <w:szCs w:val="20"/>
        </w:rPr>
        <w:t xml:space="preserve"> poz. </w:t>
      </w:r>
      <w:r>
        <w:rPr>
          <w:rFonts w:ascii="Arial" w:hAnsi="Arial" w:cs="Arial"/>
          <w:sz w:val="20"/>
          <w:szCs w:val="20"/>
        </w:rPr>
        <w:t>1579</w:t>
      </w:r>
      <w:r w:rsidRPr="00B7146E">
        <w:rPr>
          <w:rFonts w:ascii="Arial" w:hAnsi="Arial" w:cs="Arial"/>
          <w:sz w:val="20"/>
          <w:szCs w:val="20"/>
        </w:rPr>
        <w:t>). </w:t>
      </w:r>
    </w:p>
    <w:p w:rsidR="00FA34F5" w:rsidRPr="00B7146E" w:rsidRDefault="00FA34F5" w:rsidP="00BF3786">
      <w:pPr>
        <w:pStyle w:val="BodyText"/>
        <w:rPr>
          <w:rFonts w:ascii="Arial" w:hAnsi="Arial" w:cs="Arial"/>
          <w:sz w:val="20"/>
          <w:szCs w:val="20"/>
        </w:rPr>
      </w:pP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§ 1 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EA0E28">
      <w:pPr>
        <w:numPr>
          <w:ilvl w:val="0"/>
          <w:numId w:val="8"/>
        </w:numPr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Przedmiotem umowy jest </w:t>
      </w:r>
      <w:r w:rsidRPr="00EA0E28">
        <w:rPr>
          <w:rFonts w:ascii="Arial" w:hAnsi="Arial" w:cs="Arial"/>
          <w:b/>
          <w:sz w:val="20"/>
          <w:szCs w:val="20"/>
        </w:rPr>
        <w:t>zakup i dostawa ekspresu ciśnieniowego do kawy</w:t>
      </w:r>
      <w:r>
        <w:rPr>
          <w:rFonts w:ascii="Arial" w:hAnsi="Arial" w:cs="Arial"/>
          <w:sz w:val="20"/>
          <w:szCs w:val="20"/>
        </w:rPr>
        <w:t xml:space="preserve"> wraz ze szkoleniem w zakresie obsługi na potrzeby Starostwa Powiatowego w Łęcznej </w:t>
      </w:r>
      <w:r w:rsidRPr="00EA0E28">
        <w:rPr>
          <w:rFonts w:ascii="Arial" w:hAnsi="Arial" w:cs="Arial"/>
          <w:sz w:val="20"/>
          <w:szCs w:val="20"/>
        </w:rPr>
        <w:t>w ramach projektu pn.: „</w:t>
      </w:r>
      <w:r>
        <w:rPr>
          <w:rFonts w:ascii="Arial" w:hAnsi="Arial" w:cs="Arial"/>
          <w:sz w:val="20"/>
          <w:szCs w:val="20"/>
        </w:rPr>
        <w:t>Ośrodek W</w:t>
      </w:r>
      <w:r w:rsidRPr="00EA0E28">
        <w:rPr>
          <w:rFonts w:ascii="Arial" w:hAnsi="Arial" w:cs="Arial"/>
          <w:sz w:val="20"/>
          <w:szCs w:val="20"/>
        </w:rPr>
        <w:t xml:space="preserve">sparcia Rodzin w Powiecie Łęczyńskim”, nr projektu RPLU.11.02.00-06-0062/17, realizowanego przez Powiat Łęczyński, współfinansowanego ze środków Regionalnego Programu Operacyjnego Województwa Lubelskiego Oś priorytetowa XI „Włączenie społeczne” Działanie 11.2 „Usługi społeczne i zdrowotne”. </w:t>
      </w:r>
      <w:r>
        <w:rPr>
          <w:rFonts w:ascii="Arial" w:hAnsi="Arial" w:cs="Arial"/>
          <w:sz w:val="20"/>
          <w:szCs w:val="20"/>
        </w:rPr>
        <w:t>:</w:t>
      </w:r>
    </w:p>
    <w:p w:rsidR="00FA34F5" w:rsidRDefault="00FA34F5" w:rsidP="00EA0E28">
      <w:pPr>
        <w:ind w:left="284"/>
        <w:rPr>
          <w:rFonts w:ascii="Arial" w:hAnsi="Arial" w:cs="Arial"/>
          <w:sz w:val="20"/>
          <w:szCs w:val="20"/>
        </w:rPr>
      </w:pPr>
    </w:p>
    <w:p w:rsidR="00FA34F5" w:rsidRPr="00EA0E28" w:rsidRDefault="00FA34F5" w:rsidP="00EA0E28">
      <w:pPr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marki…………………………, typ: ………………………………, którego producentem jest:………………………………………………………………………………….</w:t>
      </w:r>
    </w:p>
    <w:p w:rsidR="00FA34F5" w:rsidRPr="00EA0E28" w:rsidRDefault="00FA34F5" w:rsidP="00EA0E28">
      <w:pPr>
        <w:ind w:left="284"/>
        <w:rPr>
          <w:rFonts w:ascii="Arial" w:hAnsi="Arial" w:cs="Arial"/>
          <w:b/>
          <w:bCs/>
          <w:iCs/>
          <w:sz w:val="20"/>
          <w:szCs w:val="20"/>
        </w:rPr>
      </w:pP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§ 2 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EA0E28">
      <w:pPr>
        <w:pStyle w:val="BodyTextIndent"/>
        <w:numPr>
          <w:ilvl w:val="0"/>
          <w:numId w:val="9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zobowiązuje się do:</w:t>
      </w:r>
    </w:p>
    <w:p w:rsidR="00FA34F5" w:rsidRDefault="00FA34F5" w:rsidP="00EA0E28">
      <w:pPr>
        <w:pStyle w:val="BodyTextIndent"/>
        <w:numPr>
          <w:ilvl w:val="0"/>
          <w:numId w:val="10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Wykonania przedmiotu umowy zgodnie ze swoją najlepszą wiedzą oraz zgodnie </w:t>
      </w:r>
      <w:r>
        <w:rPr>
          <w:rFonts w:ascii="Arial" w:hAnsi="Arial" w:cs="Arial"/>
          <w:sz w:val="20"/>
          <w:szCs w:val="20"/>
        </w:rPr>
        <w:br/>
        <w:t>z obowiązującymi przepisami prawa polskiego i wspólnotowego.</w:t>
      </w:r>
    </w:p>
    <w:p w:rsidR="00FA34F5" w:rsidRDefault="00FA34F5" w:rsidP="00EA0E28">
      <w:pPr>
        <w:pStyle w:val="BodyTextIndent"/>
        <w:numPr>
          <w:ilvl w:val="0"/>
          <w:numId w:val="10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jest odpowiedzialny za całokształt, w tym za przebieg oraz terminowe wykonanie zamówienia.</w:t>
      </w:r>
    </w:p>
    <w:p w:rsidR="00FA34F5" w:rsidRDefault="00FA34F5" w:rsidP="00EA0E28">
      <w:pPr>
        <w:pStyle w:val="BodyTextIndent"/>
        <w:numPr>
          <w:ilvl w:val="0"/>
          <w:numId w:val="10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dostarczenia przedmiotu umowy, który jest fabrycznie nowy i wolny od wad.</w:t>
      </w:r>
    </w:p>
    <w:p w:rsidR="00FA34F5" w:rsidRDefault="00FA34F5" w:rsidP="00EA0E28">
      <w:pPr>
        <w:pStyle w:val="BodyTextIndent"/>
        <w:numPr>
          <w:ilvl w:val="0"/>
          <w:numId w:val="10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odpowiedzialności względem Zamawiającego za jakość dostarczonego przedmiotu umowy.</w:t>
      </w:r>
    </w:p>
    <w:p w:rsidR="00FA34F5" w:rsidRDefault="00FA34F5" w:rsidP="00EA0E28">
      <w:pPr>
        <w:pStyle w:val="BodyTextIndent"/>
        <w:numPr>
          <w:ilvl w:val="0"/>
          <w:numId w:val="10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Przekazania wraz z przedmiotem umowy wypełnionej karty gwarancyjnej wraz </w:t>
      </w:r>
    </w:p>
    <w:p w:rsidR="00FA34F5" w:rsidRDefault="00FA34F5" w:rsidP="00B75A93">
      <w:pPr>
        <w:pStyle w:val="BodyTextIndent"/>
        <w:tabs>
          <w:tab w:val="clear" w:pos="360"/>
          <w:tab w:val="left" w:pos="708"/>
        </w:tabs>
        <w:ind w:left="108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 warunkami gwarancji w języku polskim Wymagany okres gwarancji na dostarczony sprzęt wynosi 24 miesiące od dnia zatwierdzenia protokołu odbioru.</w:t>
      </w:r>
    </w:p>
    <w:p w:rsidR="00FA34F5" w:rsidRPr="00B7146E" w:rsidRDefault="00FA34F5" w:rsidP="00EA0E28">
      <w:pPr>
        <w:pStyle w:val="BodyTextIndent"/>
        <w:numPr>
          <w:ilvl w:val="0"/>
          <w:numId w:val="10"/>
        </w:numPr>
        <w:tabs>
          <w:tab w:val="left" w:pos="70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Dostarczenia przedmiot umowy do siedziby Zamawiającego Wykonawca wykona we własnym zakresie.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§ 3 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C627E4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Wykonawcy za wykonanie przedmiotu umowy przysługuje wynagrodzenie w wysokości:</w:t>
      </w:r>
    </w:p>
    <w:p w:rsidR="00FA34F5" w:rsidRDefault="00FA34F5" w:rsidP="00C627E4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netto……………………zł (słownie…………………………………………………/100).</w:t>
      </w:r>
      <w:r>
        <w:rPr>
          <w:rFonts w:ascii="Arial" w:hAnsi="Arial" w:cs="Arial"/>
          <w:sz w:val="20"/>
          <w:szCs w:val="20"/>
        </w:rPr>
        <w:br/>
        <w:t>podatek VAT w wysokości………..%, tj…………………………………………………….zł</w:t>
      </w:r>
      <w:r>
        <w:rPr>
          <w:rFonts w:ascii="Arial" w:hAnsi="Arial" w:cs="Arial"/>
          <w:sz w:val="20"/>
          <w:szCs w:val="20"/>
        </w:rPr>
        <w:br/>
        <w:t>brutto:…………………zł   (słownie;……………………………………………………………./100)</w:t>
      </w:r>
    </w:p>
    <w:p w:rsidR="00FA34F5" w:rsidRDefault="00FA34F5" w:rsidP="00E02F25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Zapłata faktury nastąpi w terminie 14 dni od daty otrzymania prawidłowo wystawionej faktury, na konto Wykonawcy wskazane na fakturze.</w:t>
      </w:r>
    </w:p>
    <w:p w:rsidR="00FA34F5" w:rsidRDefault="00FA34F5" w:rsidP="00E02F25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wystawi fakturę następująco:</w:t>
      </w:r>
    </w:p>
    <w:p w:rsidR="00FA34F5" w:rsidRPr="001E1D72" w:rsidRDefault="00FA34F5" w:rsidP="00E02F25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NABYWCA:                  </w:t>
      </w:r>
      <w:r w:rsidRPr="001E1D72">
        <w:rPr>
          <w:rFonts w:ascii="Arial" w:hAnsi="Arial" w:cs="Arial"/>
          <w:sz w:val="20"/>
          <w:szCs w:val="20"/>
        </w:rPr>
        <w:t>Powiat Łęczyński ul. Al. Jana Pawła II 95A, 21-010 Łęczna,</w:t>
      </w:r>
    </w:p>
    <w:p w:rsidR="00FA34F5" w:rsidRDefault="00FA34F5" w:rsidP="00E02F25">
      <w:pPr>
        <w:ind w:left="720"/>
        <w:jc w:val="both"/>
        <w:rPr>
          <w:rFonts w:ascii="Arial" w:hAnsi="Arial" w:cs="Arial"/>
          <w:sz w:val="20"/>
          <w:szCs w:val="20"/>
        </w:rPr>
      </w:pPr>
      <w:r w:rsidRPr="001E1D72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Pr="001E1D72">
        <w:rPr>
          <w:rFonts w:ascii="Arial" w:hAnsi="Arial" w:cs="Arial"/>
          <w:sz w:val="20"/>
          <w:szCs w:val="20"/>
        </w:rPr>
        <w:t>NIP:505-001-77-32, REGON:431019425</w:t>
      </w:r>
    </w:p>
    <w:p w:rsidR="00FA34F5" w:rsidRDefault="00FA34F5" w:rsidP="00E02F25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ODBIORCA/PŁATNIK:  Starostwo Powiatowe w Łęcznej</w:t>
      </w:r>
    </w:p>
    <w:p w:rsidR="00FA34F5" w:rsidRPr="001E1D72" w:rsidRDefault="00FA34F5" w:rsidP="00E02F25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</w:t>
      </w:r>
      <w:r w:rsidRPr="001E1D72">
        <w:rPr>
          <w:rFonts w:ascii="Arial" w:hAnsi="Arial" w:cs="Arial"/>
          <w:sz w:val="20"/>
          <w:szCs w:val="20"/>
        </w:rPr>
        <w:t>ul. Al. Jana Pawła II 95A, 21-010 Łęczna,</w:t>
      </w:r>
    </w:p>
    <w:p w:rsidR="00FA34F5" w:rsidRDefault="00FA34F5" w:rsidP="00E02F25">
      <w:pPr>
        <w:ind w:left="720"/>
        <w:jc w:val="both"/>
        <w:rPr>
          <w:rFonts w:ascii="Arial" w:hAnsi="Arial" w:cs="Arial"/>
          <w:sz w:val="20"/>
          <w:szCs w:val="20"/>
        </w:rPr>
      </w:pPr>
      <w:r w:rsidRPr="001E1D72">
        <w:rPr>
          <w:rFonts w:ascii="Arial" w:hAnsi="Arial" w:cs="Arial"/>
          <w:sz w:val="20"/>
          <w:szCs w:val="20"/>
        </w:rPr>
        <w:t xml:space="preserve">                     </w:t>
      </w:r>
      <w:r>
        <w:rPr>
          <w:rFonts w:ascii="Arial" w:hAnsi="Arial" w:cs="Arial"/>
          <w:sz w:val="20"/>
          <w:szCs w:val="20"/>
        </w:rPr>
        <w:t xml:space="preserve">               </w:t>
      </w:r>
      <w:r w:rsidRPr="001E1D72">
        <w:rPr>
          <w:rFonts w:ascii="Arial" w:hAnsi="Arial" w:cs="Arial"/>
          <w:sz w:val="20"/>
          <w:szCs w:val="20"/>
        </w:rPr>
        <w:t>NIP:</w:t>
      </w:r>
      <w:r>
        <w:rPr>
          <w:rFonts w:ascii="Arial" w:hAnsi="Arial" w:cs="Arial"/>
          <w:sz w:val="20"/>
          <w:szCs w:val="20"/>
        </w:rPr>
        <w:t>713-23-98-078</w:t>
      </w:r>
      <w:r w:rsidRPr="001E1D72">
        <w:rPr>
          <w:rFonts w:ascii="Arial" w:hAnsi="Arial" w:cs="Arial"/>
          <w:sz w:val="20"/>
          <w:szCs w:val="20"/>
        </w:rPr>
        <w:t>, REGON:</w:t>
      </w:r>
      <w:r>
        <w:rPr>
          <w:rFonts w:ascii="Arial" w:hAnsi="Arial" w:cs="Arial"/>
          <w:sz w:val="20"/>
          <w:szCs w:val="20"/>
        </w:rPr>
        <w:t>431029168</w:t>
      </w:r>
    </w:p>
    <w:p w:rsidR="00FA34F5" w:rsidRDefault="00FA34F5" w:rsidP="00E02F25">
      <w:pPr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Podstawą do wystawienia faktury VAT będzie odbiór przez Zamawiającego przedmiotu zamówienia na podstawie protokołu odbioru bez zastrzeżeń.</w:t>
      </w:r>
    </w:p>
    <w:p w:rsidR="00FA34F5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§ 4 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B75A93">
      <w:pPr>
        <w:ind w:left="1080" w:hanging="37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realizacji przedmiotu zamówienia: 7 dni od dnia podpisania umowy.</w:t>
      </w:r>
    </w:p>
    <w:p w:rsidR="00FA34F5" w:rsidRPr="00B7146E" w:rsidRDefault="00FA34F5" w:rsidP="00AB20D0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</w:p>
    <w:p w:rsidR="00FA34F5" w:rsidRDefault="00FA34F5" w:rsidP="00BB0756">
      <w:pPr>
        <w:jc w:val="center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§ 5</w:t>
      </w:r>
      <w:r w:rsidRPr="00B7146E">
        <w:rPr>
          <w:rFonts w:ascii="Arial" w:hAnsi="Arial" w:cs="Arial"/>
          <w:sz w:val="20"/>
          <w:szCs w:val="20"/>
        </w:rPr>
        <w:t> 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B75A93">
      <w:pPr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zapłaci karę umowną za niedotrzymanie terminu dostawy w wysokości 0,2% wartości brutto umowy za każdy dzień zwłoki, liczony od ustalonego w umowie terminu realizacji zamówienia.</w:t>
      </w:r>
    </w:p>
    <w:p w:rsidR="00FA34F5" w:rsidRDefault="00FA34F5" w:rsidP="00B75A93">
      <w:pPr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zapłaci karę umowną za niedotrzymanie podanego w § 7 niniejszej umowy czasu wykonania działań serwisowych w okresie gwarancyjnym w wysokości 50 zł brutto za każdy dzień zwłoki.</w:t>
      </w:r>
    </w:p>
    <w:p w:rsidR="00FA34F5" w:rsidRDefault="00FA34F5" w:rsidP="00B75A93">
      <w:pPr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zapłaci Zamawiającemu karę umowną za odstąpienie od umowy przez Zamawiającego z przyczyn, za które odpowiedzialność ponosi Wykonawca w wysokości 20% wynagrodzenia umownego brutto za przedmiot umowy.</w:t>
      </w:r>
    </w:p>
    <w:p w:rsidR="00FA34F5" w:rsidRDefault="00FA34F5" w:rsidP="00B75A93">
      <w:pPr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Kary określone w ust. 1 będą potrącane automatycznie z płatności wynikającej z wystawionej faktury, bez uzyskania zgody Wykonawcy.</w:t>
      </w:r>
    </w:p>
    <w:p w:rsidR="00FA34F5" w:rsidRPr="00B7146E" w:rsidRDefault="00FA34F5" w:rsidP="00B75A93">
      <w:pPr>
        <w:numPr>
          <w:ilvl w:val="0"/>
          <w:numId w:val="1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 ma prawo dochodzić odszkodowania uzupełniającego na zasadach Kodeksu Cywilnego, jeżeli szkoda przewyższy wysokość kar umownych.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BB075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6</w:t>
      </w:r>
      <w:r w:rsidRPr="00B7146E">
        <w:rPr>
          <w:rFonts w:ascii="Arial" w:hAnsi="Arial" w:cs="Arial"/>
          <w:sz w:val="20"/>
          <w:szCs w:val="20"/>
        </w:rPr>
        <w:t> </w:t>
      </w:r>
    </w:p>
    <w:p w:rsidR="00FA34F5" w:rsidRDefault="00FA34F5" w:rsidP="00B75A93">
      <w:pPr>
        <w:numPr>
          <w:ilvl w:val="0"/>
          <w:numId w:val="15"/>
        </w:numPr>
        <w:ind w:left="709" w:hanging="34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Wykonawca udziela gwarancji na okres określony w zapytaniu ofertowym na naprawę </w:t>
      </w:r>
      <w:r>
        <w:rPr>
          <w:rFonts w:ascii="Arial" w:hAnsi="Arial" w:cs="Arial"/>
          <w:sz w:val="20"/>
          <w:szCs w:val="20"/>
        </w:rPr>
        <w:br/>
        <w:t>w punkcie serwisowym z odbiorem i zwrotem do klienta.</w:t>
      </w:r>
    </w:p>
    <w:p w:rsidR="00FA34F5" w:rsidRDefault="00FA34F5" w:rsidP="00B75A93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Czas realizacji serwisu- do końca drugiego dnia roboczego po skutecznym zgłoszeniu awarii przez Zamawiającego (telefonicznie, e-mailem , faksem).</w:t>
      </w:r>
    </w:p>
    <w:p w:rsidR="00FA34F5" w:rsidRDefault="00FA34F5" w:rsidP="00B75A93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Czas naprawy maksymalnie 10 dni roboczych lub dostarczenie sprzętu zastępczego do miejsca wskazanego przez Zamawiającego. Wykonawca zobowiązuje się odebrać uszkodzony sprzęt z miejsca wskazanego przez Zamawiającego, następnie po usunięciu awarii zwrócić sprzęt do tego samego miejsca.</w:t>
      </w:r>
    </w:p>
    <w:p w:rsidR="00FA34F5" w:rsidRDefault="00FA34F5" w:rsidP="00B75A93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Każda czynność serwisowa musi być udokumentowana przez Wykonawcę i przedłożona Zamawiającemu.</w:t>
      </w:r>
    </w:p>
    <w:p w:rsidR="00FA34F5" w:rsidRDefault="00FA34F5" w:rsidP="00B75A93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Serwis urządzeń musi być realizowany przez producenta lub autoryzowanego partnera serwisowego producenta.</w:t>
      </w:r>
    </w:p>
    <w:p w:rsidR="00FA34F5" w:rsidRDefault="00FA34F5" w:rsidP="00BB075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7</w:t>
      </w:r>
    </w:p>
    <w:p w:rsidR="00FA34F5" w:rsidRPr="00B7146E" w:rsidRDefault="00FA34F5" w:rsidP="00BB0756">
      <w:pPr>
        <w:jc w:val="center"/>
        <w:rPr>
          <w:rFonts w:ascii="Arial" w:hAnsi="Arial" w:cs="Arial"/>
          <w:sz w:val="20"/>
          <w:szCs w:val="20"/>
        </w:rPr>
      </w:pPr>
    </w:p>
    <w:p w:rsidR="00FA34F5" w:rsidRDefault="00FA34F5" w:rsidP="00B75A93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Okres gwarancji liczony jest od daty podpisania protokołu odbioru, o którym mowa w § 3 ust. 3 niniejszej umowy.</w:t>
      </w:r>
    </w:p>
    <w:p w:rsidR="00FA34F5" w:rsidRDefault="00FA34F5" w:rsidP="00B75A93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Wymiana rzeczy wadliwej lub dokonanie istotnej naprawy przez Wykonawcę w ramach gwarancji powoduje rozpoczęcie na nowo biegu gwarancji dla danej rzeczy zgodnie z art. 581, § 1 Kodeksu cywilnego.</w:t>
      </w:r>
    </w:p>
    <w:p w:rsidR="00FA34F5" w:rsidRDefault="00FA34F5" w:rsidP="00B75A93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Dostarczony produkt będący przedmiotem zamówienia, określony w zapytaniu ofertowym musi posiadać poprawnie wypełnioną kartę gwarancyjną jednoznacznie identyfikującą urządzenie. Karty Gwarancyjne zostaną przekazane Zamawiającemu.</w:t>
      </w:r>
    </w:p>
    <w:p w:rsidR="00FA34F5" w:rsidRDefault="00FA34F5" w:rsidP="00B75A93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odpowiada za wady prawne i fizyczne, ujawnione w wyrobach będących przedmiotem umowy oraz ponosi z tego tytułu wszelkie zobowiązania. Jest odpowiedzialny względem Zamawiającego, jeżeli dostarczone wyroby:</w:t>
      </w:r>
    </w:p>
    <w:p w:rsidR="00FA34F5" w:rsidRDefault="00FA34F5" w:rsidP="00B75A93">
      <w:pPr>
        <w:numPr>
          <w:ilvl w:val="0"/>
          <w:numId w:val="17"/>
        </w:numPr>
        <w:ind w:hanging="6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Stanowią własność osoby trzeciej, albo, jeżeli są obciążone prawem osoby trzeciej</w:t>
      </w:r>
    </w:p>
    <w:p w:rsidR="00FA34F5" w:rsidRDefault="00FA34F5" w:rsidP="00B75A93">
      <w:pPr>
        <w:numPr>
          <w:ilvl w:val="0"/>
          <w:numId w:val="17"/>
        </w:numPr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Mają wadę zmniejszającą ich wartość lub użyteczność wynikającą z ich przeznaczenia, nie mają właściwości wymaganych przez Zamawiającego albo jeżeli dostarczono je </w:t>
      </w:r>
      <w:r>
        <w:rPr>
          <w:rFonts w:ascii="Arial" w:hAnsi="Arial" w:cs="Arial"/>
          <w:sz w:val="20"/>
          <w:szCs w:val="20"/>
        </w:rPr>
        <w:br/>
        <w:t>w stanie niezupełnym.</w:t>
      </w:r>
    </w:p>
    <w:p w:rsidR="00FA34F5" w:rsidRDefault="00FA34F5" w:rsidP="00B75A93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okresie objętym gwarancją Wykonawca zobowiązuje się do nieodpłatnego usuwania usterek uszkodzonego sprzętu lub nieodpłatnej dostawy sprzętu wolnego od wad do miejsca wskazanego przez Zamawiającego.</w:t>
      </w:r>
    </w:p>
    <w:p w:rsidR="00FA34F5" w:rsidRPr="00B7146E" w:rsidRDefault="00FA34F5" w:rsidP="00B75A93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zobowiązuje się zapewnić na czas naprawy sprzęt zastępczy co najmniej tej samej funkcjonalności w przypadku gdy naprawa musi potrwać dłużej niż 10 dni.</w:t>
      </w:r>
    </w:p>
    <w:p w:rsidR="00FA34F5" w:rsidRPr="00B7146E" w:rsidRDefault="00FA34F5" w:rsidP="00B75A93">
      <w:pPr>
        <w:jc w:val="both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</w:p>
    <w:p w:rsidR="00FA34F5" w:rsidRDefault="00FA34F5" w:rsidP="00BB075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 8</w:t>
      </w:r>
      <w:r w:rsidRPr="00B7146E">
        <w:rPr>
          <w:rFonts w:ascii="Arial" w:hAnsi="Arial" w:cs="Arial"/>
          <w:sz w:val="20"/>
          <w:szCs w:val="20"/>
        </w:rPr>
        <w:t> </w:t>
      </w:r>
    </w:p>
    <w:p w:rsidR="00FA34F5" w:rsidRPr="00B7146E" w:rsidRDefault="00FA34F5" w:rsidP="0046524D">
      <w:pPr>
        <w:jc w:val="both"/>
        <w:rPr>
          <w:rFonts w:ascii="Arial" w:hAnsi="Arial" w:cs="Arial"/>
          <w:sz w:val="20"/>
          <w:szCs w:val="20"/>
        </w:rPr>
      </w:pPr>
    </w:p>
    <w:p w:rsidR="00FA34F5" w:rsidRDefault="00FA34F5" w:rsidP="0046524D">
      <w:pPr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współpracy w sprawach związanych z wykonaniem Umowy ze strony Zamawiającego upoważniona będzie Pani Edyta Szostakiewicz.</w:t>
      </w:r>
    </w:p>
    <w:p w:rsidR="00FA34F5" w:rsidRDefault="00FA34F5" w:rsidP="0046524D">
      <w:pPr>
        <w:numPr>
          <w:ilvl w:val="0"/>
          <w:numId w:val="1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Zmiana osoby, o której mowa w ust. 1, następuje poprzez pisemne powiadomienie drugiej strony i nie stanowi istotnej zmiany treści Umowy.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§ 9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Zmiany postanowień zawartej umowy może nastąpić za zgodą obu stron wyrażoną na piśmie, </w:t>
      </w:r>
      <w:r>
        <w:rPr>
          <w:rFonts w:ascii="Arial" w:hAnsi="Arial" w:cs="Arial"/>
          <w:sz w:val="20"/>
          <w:szCs w:val="20"/>
        </w:rPr>
        <w:br/>
        <w:t>w formie aneksu do umowy, pod rygorem nieważności takiej zmiany.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 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§ 10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sprawach nieuregulowanych niniejszą umową obowiązuje Kodeks Cywilny.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§ 11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Ewentualne spory powstałe na tle wykonania przedmiotu umowy strony poddają rozstrzygnięciu sądom powszechnym właściwym dla siedziby Zamawiającego.</w:t>
      </w: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</w:p>
    <w:p w:rsidR="00FA34F5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§ 12</w:t>
      </w:r>
    </w:p>
    <w:p w:rsidR="00FA34F5" w:rsidRPr="00B7146E" w:rsidRDefault="00FA34F5" w:rsidP="0046524D">
      <w:pPr>
        <w:ind w:left="4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Umowę sporządzono w 3 jednobrzmiących egzemplarzach- 1 dla Wykonawcy i 2 dla Zamawiającego.</w:t>
      </w:r>
    </w:p>
    <w:p w:rsidR="00FA34F5" w:rsidRDefault="00FA34F5" w:rsidP="0098718A">
      <w:pPr>
        <w:rPr>
          <w:rFonts w:ascii="Arial" w:hAnsi="Arial" w:cs="Arial"/>
          <w:sz w:val="20"/>
          <w:szCs w:val="20"/>
        </w:rPr>
      </w:pPr>
    </w:p>
    <w:p w:rsidR="00FA34F5" w:rsidRDefault="00FA34F5" w:rsidP="0098718A">
      <w:pPr>
        <w:rPr>
          <w:rFonts w:ascii="Arial" w:hAnsi="Arial" w:cs="Arial"/>
          <w:sz w:val="20"/>
          <w:szCs w:val="20"/>
        </w:rPr>
      </w:pPr>
    </w:p>
    <w:p w:rsidR="00FA34F5" w:rsidRDefault="00FA34F5" w:rsidP="0098718A">
      <w:pPr>
        <w:rPr>
          <w:rFonts w:ascii="Arial" w:hAnsi="Arial" w:cs="Arial"/>
          <w:sz w:val="20"/>
          <w:szCs w:val="20"/>
        </w:rPr>
      </w:pPr>
    </w:p>
    <w:p w:rsidR="00FA34F5" w:rsidRDefault="00FA34F5" w:rsidP="0098718A">
      <w:pPr>
        <w:rPr>
          <w:rFonts w:ascii="Arial" w:hAnsi="Arial" w:cs="Arial"/>
          <w:sz w:val="20"/>
          <w:szCs w:val="20"/>
        </w:rPr>
      </w:pPr>
    </w:p>
    <w:p w:rsidR="00FA34F5" w:rsidRDefault="00FA34F5" w:rsidP="0098718A">
      <w:pPr>
        <w:rPr>
          <w:rFonts w:ascii="Arial" w:hAnsi="Arial" w:cs="Arial"/>
          <w:sz w:val="20"/>
          <w:szCs w:val="20"/>
        </w:rPr>
      </w:pPr>
    </w:p>
    <w:p w:rsidR="00FA34F5" w:rsidRPr="00B7146E" w:rsidRDefault="00FA34F5" w:rsidP="0098718A">
      <w:pPr>
        <w:rPr>
          <w:rFonts w:ascii="Arial" w:hAnsi="Arial" w:cs="Arial"/>
          <w:sz w:val="20"/>
          <w:szCs w:val="20"/>
        </w:rPr>
      </w:pPr>
      <w:r w:rsidRPr="00B7146E">
        <w:rPr>
          <w:rFonts w:ascii="Arial" w:hAnsi="Arial" w:cs="Arial"/>
          <w:sz w:val="20"/>
          <w:szCs w:val="20"/>
        </w:rPr>
        <w:t>WYKONAWCA:</w:t>
      </w:r>
      <w:r w:rsidRPr="00B7146E">
        <w:rPr>
          <w:rFonts w:ascii="Arial" w:hAnsi="Arial" w:cs="Arial"/>
          <w:sz w:val="20"/>
          <w:szCs w:val="20"/>
        </w:rPr>
        <w:tab/>
      </w:r>
      <w:r w:rsidRPr="00B7146E">
        <w:rPr>
          <w:rFonts w:ascii="Arial" w:hAnsi="Arial" w:cs="Arial"/>
          <w:sz w:val="20"/>
          <w:szCs w:val="20"/>
        </w:rPr>
        <w:tab/>
      </w:r>
      <w:r w:rsidRPr="00B7146E">
        <w:rPr>
          <w:rFonts w:ascii="Arial" w:hAnsi="Arial" w:cs="Arial"/>
          <w:sz w:val="20"/>
          <w:szCs w:val="20"/>
        </w:rPr>
        <w:tab/>
      </w:r>
      <w:r w:rsidRPr="00B7146E">
        <w:rPr>
          <w:rFonts w:ascii="Arial" w:hAnsi="Arial" w:cs="Arial"/>
          <w:sz w:val="20"/>
          <w:szCs w:val="20"/>
        </w:rPr>
        <w:tab/>
      </w:r>
      <w:r w:rsidRPr="00B7146E">
        <w:rPr>
          <w:rFonts w:ascii="Arial" w:hAnsi="Arial" w:cs="Arial"/>
          <w:sz w:val="20"/>
          <w:szCs w:val="20"/>
        </w:rPr>
        <w:tab/>
      </w:r>
      <w:r w:rsidRPr="00B7146E">
        <w:rPr>
          <w:rFonts w:ascii="Arial" w:hAnsi="Arial" w:cs="Arial"/>
          <w:sz w:val="20"/>
          <w:szCs w:val="20"/>
        </w:rPr>
        <w:tab/>
        <w:t xml:space="preserve">                     ZAMAWIAJĄCY:</w:t>
      </w:r>
    </w:p>
    <w:p w:rsidR="00FA34F5" w:rsidRPr="00B7146E" w:rsidRDefault="00FA34F5">
      <w:pPr>
        <w:rPr>
          <w:rFonts w:ascii="Arial" w:hAnsi="Arial" w:cs="Arial"/>
          <w:sz w:val="20"/>
          <w:szCs w:val="20"/>
        </w:rPr>
      </w:pPr>
    </w:p>
    <w:sectPr w:rsidR="00FA34F5" w:rsidRPr="00B7146E" w:rsidSect="0067598E">
      <w:headerReference w:type="default" r:id="rId7"/>
      <w:footerReference w:type="even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4F5" w:rsidRDefault="00FA34F5">
      <w:r>
        <w:separator/>
      </w:r>
    </w:p>
  </w:endnote>
  <w:endnote w:type="continuationSeparator" w:id="0">
    <w:p w:rsidR="00FA34F5" w:rsidRDefault="00FA34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4F5" w:rsidRDefault="00FA34F5" w:rsidP="000D4B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A34F5" w:rsidRDefault="00FA34F5" w:rsidP="00494AB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4F5" w:rsidRDefault="00FA34F5" w:rsidP="000D4B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A34F5" w:rsidRPr="00B75A93" w:rsidRDefault="00FA34F5" w:rsidP="00B75A93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  <w:lang w:eastAsia="en-US"/>
      </w:rPr>
    </w:pPr>
    <w:r w:rsidRPr="00B75A93">
      <w:rPr>
        <w:rFonts w:eastAsia="Arial Unicode MS"/>
        <w:kern w:val="1"/>
        <w:sz w:val="20"/>
        <w:szCs w:val="20"/>
        <w:lang w:eastAsia="en-US"/>
      </w:rPr>
      <w:t xml:space="preserve">Projekt </w:t>
    </w:r>
    <w:r w:rsidRPr="00B75A93">
      <w:t>„</w:t>
    </w:r>
    <w:r>
      <w:rPr>
        <w:sz w:val="20"/>
        <w:szCs w:val="20"/>
      </w:rPr>
      <w:t>Ośrodek W</w:t>
    </w:r>
    <w:r w:rsidRPr="00B75A93">
      <w:rPr>
        <w:sz w:val="20"/>
        <w:szCs w:val="20"/>
      </w:rPr>
      <w:t xml:space="preserve">sparcia Rodzin w Powiecie Łęczyńskim” </w:t>
    </w:r>
    <w:r w:rsidRPr="00B75A93">
      <w:rPr>
        <w:rFonts w:eastAsia="Arial Unicode MS"/>
        <w:kern w:val="1"/>
        <w:sz w:val="20"/>
        <w:szCs w:val="20"/>
        <w:lang w:eastAsia="en-US"/>
      </w:rPr>
      <w:t>wspófinansowany przez Unię Europejską ze środków Europejskiego Funduszu Społecznego w ramach Regionalnego Programu Operacyjnego Województwa Lubelskiego na lata 2014-2020</w:t>
    </w:r>
  </w:p>
  <w:p w:rsidR="00FA34F5" w:rsidRDefault="00FA34F5" w:rsidP="00494AB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4F5" w:rsidRDefault="00FA34F5">
      <w:r>
        <w:separator/>
      </w:r>
    </w:p>
  </w:footnote>
  <w:footnote w:type="continuationSeparator" w:id="0">
    <w:p w:rsidR="00FA34F5" w:rsidRDefault="00FA34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4F5" w:rsidRDefault="00FA34F5">
    <w:pPr>
      <w:pStyle w:val="Header"/>
    </w:pPr>
    <w:r w:rsidRPr="00F71BA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339"/>
    <w:multiLevelType w:val="hybridMultilevel"/>
    <w:tmpl w:val="271E24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FF2508"/>
    <w:multiLevelType w:val="hybridMultilevel"/>
    <w:tmpl w:val="02061536"/>
    <w:lvl w:ilvl="0" w:tplc="0D7A7E0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6057CFC"/>
    <w:multiLevelType w:val="hybridMultilevel"/>
    <w:tmpl w:val="6FF69E2A"/>
    <w:lvl w:ilvl="0" w:tplc="C21C46AA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3">
    <w:nsid w:val="192F504B"/>
    <w:multiLevelType w:val="hybridMultilevel"/>
    <w:tmpl w:val="16728A86"/>
    <w:lvl w:ilvl="0" w:tplc="2180B5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24EB5"/>
    <w:multiLevelType w:val="hybridMultilevel"/>
    <w:tmpl w:val="6A663F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49A2412"/>
    <w:multiLevelType w:val="hybridMultilevel"/>
    <w:tmpl w:val="32BEE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6C14518"/>
    <w:multiLevelType w:val="hybridMultilevel"/>
    <w:tmpl w:val="1F9AD1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A8D7027"/>
    <w:multiLevelType w:val="hybridMultilevel"/>
    <w:tmpl w:val="BB0076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EA8580C"/>
    <w:multiLevelType w:val="hybridMultilevel"/>
    <w:tmpl w:val="EF1A77B0"/>
    <w:lvl w:ilvl="0" w:tplc="BF34CB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A373099"/>
    <w:multiLevelType w:val="hybridMultilevel"/>
    <w:tmpl w:val="043E1C86"/>
    <w:lvl w:ilvl="0" w:tplc="C810BE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AC6314A"/>
    <w:multiLevelType w:val="hybridMultilevel"/>
    <w:tmpl w:val="4FF25846"/>
    <w:lvl w:ilvl="0" w:tplc="1F0C989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B3433DE"/>
    <w:multiLevelType w:val="hybridMultilevel"/>
    <w:tmpl w:val="FA705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1996593"/>
    <w:multiLevelType w:val="hybridMultilevel"/>
    <w:tmpl w:val="16CE29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B9207AB"/>
    <w:multiLevelType w:val="hybridMultilevel"/>
    <w:tmpl w:val="5FF80B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267368A"/>
    <w:multiLevelType w:val="hybridMultilevel"/>
    <w:tmpl w:val="FB2C51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7C312DB5"/>
    <w:multiLevelType w:val="hybridMultilevel"/>
    <w:tmpl w:val="BAFE42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CCD2494"/>
    <w:multiLevelType w:val="hybridMultilevel"/>
    <w:tmpl w:val="88CA3E2E"/>
    <w:lvl w:ilvl="0" w:tplc="B066DE2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7DC544B5"/>
    <w:multiLevelType w:val="hybridMultilevel"/>
    <w:tmpl w:val="D1008E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3"/>
  </w:num>
  <w:num w:numId="5">
    <w:abstractNumId w:val="7"/>
  </w:num>
  <w:num w:numId="6">
    <w:abstractNumId w:val="4"/>
  </w:num>
  <w:num w:numId="7">
    <w:abstractNumId w:val="9"/>
  </w:num>
  <w:num w:numId="8">
    <w:abstractNumId w:val="11"/>
  </w:num>
  <w:num w:numId="9">
    <w:abstractNumId w:val="13"/>
  </w:num>
  <w:num w:numId="10">
    <w:abstractNumId w:val="16"/>
  </w:num>
  <w:num w:numId="11">
    <w:abstractNumId w:val="15"/>
  </w:num>
  <w:num w:numId="12">
    <w:abstractNumId w:val="17"/>
  </w:num>
  <w:num w:numId="13">
    <w:abstractNumId w:val="1"/>
  </w:num>
  <w:num w:numId="14">
    <w:abstractNumId w:val="5"/>
  </w:num>
  <w:num w:numId="15">
    <w:abstractNumId w:val="0"/>
  </w:num>
  <w:num w:numId="16">
    <w:abstractNumId w:val="12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stylePaneFormatFilter w:val="3F01"/>
  <w:doNotTrackMoves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2353"/>
    <w:rsid w:val="00012B19"/>
    <w:rsid w:val="00030F0A"/>
    <w:rsid w:val="00037ACE"/>
    <w:rsid w:val="000434BD"/>
    <w:rsid w:val="00051FA0"/>
    <w:rsid w:val="000521D7"/>
    <w:rsid w:val="0005308A"/>
    <w:rsid w:val="00053653"/>
    <w:rsid w:val="0007259D"/>
    <w:rsid w:val="00092455"/>
    <w:rsid w:val="000A20A1"/>
    <w:rsid w:val="000A4D77"/>
    <w:rsid w:val="000B1A80"/>
    <w:rsid w:val="000D22FD"/>
    <w:rsid w:val="000D3300"/>
    <w:rsid w:val="000D4B34"/>
    <w:rsid w:val="000F15B1"/>
    <w:rsid w:val="000F30C1"/>
    <w:rsid w:val="00127D54"/>
    <w:rsid w:val="0017036E"/>
    <w:rsid w:val="00170694"/>
    <w:rsid w:val="0017274E"/>
    <w:rsid w:val="00180677"/>
    <w:rsid w:val="001E1D72"/>
    <w:rsid w:val="0026215D"/>
    <w:rsid w:val="002E43C3"/>
    <w:rsid w:val="00310DAE"/>
    <w:rsid w:val="00326A48"/>
    <w:rsid w:val="00326D4A"/>
    <w:rsid w:val="00380807"/>
    <w:rsid w:val="00396763"/>
    <w:rsid w:val="003C5CEE"/>
    <w:rsid w:val="003D3616"/>
    <w:rsid w:val="003E393D"/>
    <w:rsid w:val="003F276E"/>
    <w:rsid w:val="00430D68"/>
    <w:rsid w:val="00441BF8"/>
    <w:rsid w:val="004446AA"/>
    <w:rsid w:val="0046524D"/>
    <w:rsid w:val="00470980"/>
    <w:rsid w:val="00493A98"/>
    <w:rsid w:val="00494AB1"/>
    <w:rsid w:val="004A4FFC"/>
    <w:rsid w:val="004B1F90"/>
    <w:rsid w:val="004B3D5C"/>
    <w:rsid w:val="004C5C39"/>
    <w:rsid w:val="004C689F"/>
    <w:rsid w:val="004E63CA"/>
    <w:rsid w:val="005020A8"/>
    <w:rsid w:val="00563B07"/>
    <w:rsid w:val="00564ABE"/>
    <w:rsid w:val="00565C05"/>
    <w:rsid w:val="005673AC"/>
    <w:rsid w:val="005A4724"/>
    <w:rsid w:val="005A560B"/>
    <w:rsid w:val="005C7718"/>
    <w:rsid w:val="00621B00"/>
    <w:rsid w:val="00660709"/>
    <w:rsid w:val="0067598E"/>
    <w:rsid w:val="006810FE"/>
    <w:rsid w:val="00682837"/>
    <w:rsid w:val="00685885"/>
    <w:rsid w:val="006A179B"/>
    <w:rsid w:val="006B5248"/>
    <w:rsid w:val="006C5441"/>
    <w:rsid w:val="006E1C5A"/>
    <w:rsid w:val="006E2CFA"/>
    <w:rsid w:val="006E68F6"/>
    <w:rsid w:val="007041D2"/>
    <w:rsid w:val="007117A9"/>
    <w:rsid w:val="0073772F"/>
    <w:rsid w:val="007453C8"/>
    <w:rsid w:val="0076218B"/>
    <w:rsid w:val="00764E94"/>
    <w:rsid w:val="007A0E33"/>
    <w:rsid w:val="007D5815"/>
    <w:rsid w:val="007D71A2"/>
    <w:rsid w:val="00810D61"/>
    <w:rsid w:val="008339D6"/>
    <w:rsid w:val="00884F41"/>
    <w:rsid w:val="008A3130"/>
    <w:rsid w:val="008B38FC"/>
    <w:rsid w:val="008C2A8C"/>
    <w:rsid w:val="008C41E0"/>
    <w:rsid w:val="008C7AAE"/>
    <w:rsid w:val="008D15EE"/>
    <w:rsid w:val="008E7E06"/>
    <w:rsid w:val="008F67CC"/>
    <w:rsid w:val="009242D7"/>
    <w:rsid w:val="00937B94"/>
    <w:rsid w:val="00974361"/>
    <w:rsid w:val="009810B2"/>
    <w:rsid w:val="00982D29"/>
    <w:rsid w:val="0098718A"/>
    <w:rsid w:val="00992A49"/>
    <w:rsid w:val="009A191E"/>
    <w:rsid w:val="009A7885"/>
    <w:rsid w:val="009E082D"/>
    <w:rsid w:val="00A143B4"/>
    <w:rsid w:val="00A23166"/>
    <w:rsid w:val="00A61EF9"/>
    <w:rsid w:val="00A64817"/>
    <w:rsid w:val="00A80971"/>
    <w:rsid w:val="00AA3CBA"/>
    <w:rsid w:val="00AB20D0"/>
    <w:rsid w:val="00AD05BC"/>
    <w:rsid w:val="00AE5F86"/>
    <w:rsid w:val="00B5699F"/>
    <w:rsid w:val="00B7146E"/>
    <w:rsid w:val="00B758A1"/>
    <w:rsid w:val="00B75A93"/>
    <w:rsid w:val="00B90747"/>
    <w:rsid w:val="00BA17A2"/>
    <w:rsid w:val="00BB0756"/>
    <w:rsid w:val="00BB6F81"/>
    <w:rsid w:val="00BC20A0"/>
    <w:rsid w:val="00BD1CCD"/>
    <w:rsid w:val="00BF3786"/>
    <w:rsid w:val="00C02147"/>
    <w:rsid w:val="00C617C2"/>
    <w:rsid w:val="00C627E4"/>
    <w:rsid w:val="00C64C0C"/>
    <w:rsid w:val="00C77CA0"/>
    <w:rsid w:val="00C926DE"/>
    <w:rsid w:val="00CC152B"/>
    <w:rsid w:val="00CD0E0A"/>
    <w:rsid w:val="00CD141C"/>
    <w:rsid w:val="00CD78A2"/>
    <w:rsid w:val="00CE6882"/>
    <w:rsid w:val="00CE784B"/>
    <w:rsid w:val="00CF513A"/>
    <w:rsid w:val="00D109C4"/>
    <w:rsid w:val="00D218C3"/>
    <w:rsid w:val="00D41E96"/>
    <w:rsid w:val="00D45A5E"/>
    <w:rsid w:val="00D74C4C"/>
    <w:rsid w:val="00D81BB7"/>
    <w:rsid w:val="00DA7829"/>
    <w:rsid w:val="00DB651B"/>
    <w:rsid w:val="00DB6905"/>
    <w:rsid w:val="00DC1B50"/>
    <w:rsid w:val="00DD3912"/>
    <w:rsid w:val="00E02F25"/>
    <w:rsid w:val="00E0378A"/>
    <w:rsid w:val="00E053B7"/>
    <w:rsid w:val="00E07A81"/>
    <w:rsid w:val="00E1018F"/>
    <w:rsid w:val="00E27953"/>
    <w:rsid w:val="00E41083"/>
    <w:rsid w:val="00E45F63"/>
    <w:rsid w:val="00E46F0F"/>
    <w:rsid w:val="00E62353"/>
    <w:rsid w:val="00E84D03"/>
    <w:rsid w:val="00E938BF"/>
    <w:rsid w:val="00EA0E28"/>
    <w:rsid w:val="00ED5D4B"/>
    <w:rsid w:val="00EE420C"/>
    <w:rsid w:val="00EF194B"/>
    <w:rsid w:val="00F36A72"/>
    <w:rsid w:val="00F63720"/>
    <w:rsid w:val="00F71BA3"/>
    <w:rsid w:val="00F75876"/>
    <w:rsid w:val="00F75A4D"/>
    <w:rsid w:val="00F8653F"/>
    <w:rsid w:val="00F877FF"/>
    <w:rsid w:val="00F94705"/>
    <w:rsid w:val="00FA34F5"/>
    <w:rsid w:val="00FD58F1"/>
    <w:rsid w:val="00FE7832"/>
    <w:rsid w:val="00FF5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pPr>
      <w:tabs>
        <w:tab w:val="num" w:pos="360"/>
      </w:tabs>
      <w:ind w:left="360" w:hanging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C076B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C076B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A8097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C076B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uiPriority w:val="99"/>
    <w:semiHidden/>
    <w:rsid w:val="000D2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6B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494A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76B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494AB1"/>
    <w:rPr>
      <w:rFonts w:cs="Times New Roman"/>
    </w:rPr>
  </w:style>
  <w:style w:type="paragraph" w:styleId="ListParagraph">
    <w:name w:val="List Paragraph"/>
    <w:basedOn w:val="Normal"/>
    <w:uiPriority w:val="34"/>
    <w:qFormat/>
    <w:rsid w:val="00EA0E2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B75A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75A9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32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2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167</TotalTime>
  <Pages>3</Pages>
  <Words>1075</Words>
  <Characters>6455</Characters>
  <Application>Microsoft Office Outlook</Application>
  <DocSecurity>0</DocSecurity>
  <Lines>0</Lines>
  <Paragraphs>0</Paragraphs>
  <ScaleCrop>false</ScaleCrop>
  <Company>OR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Teresa Olszak</dc:creator>
  <cp:keywords/>
  <dc:description/>
  <cp:lastModifiedBy>Edyta ES. Szostakiewicz</cp:lastModifiedBy>
  <cp:revision>16</cp:revision>
  <cp:lastPrinted>2018-05-16T09:58:00Z</cp:lastPrinted>
  <dcterms:created xsi:type="dcterms:W3CDTF">2018-05-16T05:35:00Z</dcterms:created>
  <dcterms:modified xsi:type="dcterms:W3CDTF">2018-05-16T10:04:00Z</dcterms:modified>
</cp:coreProperties>
</file>