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92A" w:rsidRPr="004E2092" w:rsidRDefault="0074392A" w:rsidP="00CA789A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74392A" w:rsidRPr="004E2092" w:rsidRDefault="0074392A" w:rsidP="005F1225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Nr sprawy: IPR.272.1.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41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</w:t>
      </w:r>
      <w:r w:rsidRPr="004E2092">
        <w:rPr>
          <w:rFonts w:ascii="Times New Roman" w:hAnsi="Times New Roman"/>
          <w:b/>
          <w:bCs/>
          <w:sz w:val="24"/>
          <w:szCs w:val="24"/>
          <w:lang w:eastAsia="pl-PL"/>
        </w:rPr>
        <w:t xml:space="preserve">2018   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                                                       Zał. nr 2</w:t>
      </w:r>
    </w:p>
    <w:p w:rsidR="0074392A" w:rsidRPr="004E2092" w:rsidRDefault="0074392A" w:rsidP="005F1225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74392A" w:rsidRPr="004E2092" w:rsidRDefault="0074392A" w:rsidP="005F1225">
      <w:pPr>
        <w:keepNext/>
        <w:keepLines/>
        <w:spacing w:after="0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E2092">
        <w:rPr>
          <w:rFonts w:ascii="Times New Roman" w:hAnsi="Times New Roman"/>
          <w:b/>
          <w:bCs/>
          <w:sz w:val="24"/>
          <w:szCs w:val="24"/>
          <w:lang w:eastAsia="pl-PL"/>
        </w:rPr>
        <w:t>SZCZEGÓŁOWY OPIS PRZEDMIOTU ZAMÓWIENIA</w:t>
      </w:r>
    </w:p>
    <w:p w:rsidR="0074392A" w:rsidRPr="004E2092" w:rsidRDefault="0074392A" w:rsidP="005F1225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74392A" w:rsidRPr="004E2092" w:rsidRDefault="0074392A" w:rsidP="006221D3">
      <w:pPr>
        <w:shd w:val="clear" w:color="auto" w:fill="FFFFFF"/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pl-PL"/>
        </w:rPr>
        <w:t>Przedmiotem zamówienia jest przeprowadzenie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szkoleń</w:t>
      </w:r>
      <w:r w:rsidRPr="00C21331">
        <w:rPr>
          <w:rFonts w:ascii="Times New Roman" w:hAnsi="Times New Roman"/>
          <w:sz w:val="24"/>
          <w:szCs w:val="24"/>
          <w:lang w:eastAsia="pl-PL"/>
        </w:rPr>
        <w:t xml:space="preserve"> dla pracowników pełniących rolę koordynatora rodzinnej pieczy zastępczej Powiatowego Centrum Pomocy Rodzinie w Łęcznej 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na potrzeby realizacji projektu </w:t>
      </w:r>
      <w:r w:rsidRPr="004E2092">
        <w:rPr>
          <w:rFonts w:ascii="Times New Roman" w:eastAsia="Arial Unicode MS" w:hAnsi="Times New Roman"/>
          <w:kern w:val="1"/>
          <w:sz w:val="24"/>
          <w:szCs w:val="24"/>
        </w:rPr>
        <w:t xml:space="preserve">pn.: </w:t>
      </w:r>
      <w:r>
        <w:rPr>
          <w:rFonts w:ascii="Times New Roman" w:hAnsi="Times New Roman"/>
          <w:sz w:val="24"/>
          <w:szCs w:val="24"/>
          <w:lang w:eastAsia="pl-PL"/>
        </w:rPr>
        <w:t>„Ośrodek W</w:t>
      </w:r>
      <w:r w:rsidRPr="00806C50">
        <w:rPr>
          <w:rFonts w:ascii="Times New Roman" w:hAnsi="Times New Roman"/>
          <w:sz w:val="24"/>
          <w:szCs w:val="24"/>
          <w:lang w:eastAsia="pl-PL"/>
        </w:rPr>
        <w:t>sparci</w:t>
      </w:r>
      <w:r>
        <w:rPr>
          <w:rFonts w:ascii="Times New Roman" w:hAnsi="Times New Roman"/>
          <w:sz w:val="24"/>
          <w:szCs w:val="24"/>
          <w:lang w:eastAsia="pl-PL"/>
        </w:rPr>
        <w:t>a Rodzin w Powiecie Łęczyńskim”</w:t>
      </w:r>
    </w:p>
    <w:p w:rsidR="0074392A" w:rsidRDefault="0074392A" w:rsidP="006221D3">
      <w:pPr>
        <w:spacing w:after="0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74392A" w:rsidRDefault="0074392A" w:rsidP="006221D3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4E2092">
        <w:rPr>
          <w:rFonts w:ascii="Times New Roman" w:eastAsia="SimSun" w:hAnsi="Times New Roman"/>
          <w:sz w:val="24"/>
          <w:szCs w:val="24"/>
          <w:lang w:eastAsia="zh-CN"/>
        </w:rPr>
        <w:t xml:space="preserve">Zamawiający </w:t>
      </w:r>
      <w:r w:rsidRPr="004E2092">
        <w:rPr>
          <w:rFonts w:ascii="Times New Roman" w:eastAsia="SimSun" w:hAnsi="Times New Roman"/>
          <w:b/>
          <w:sz w:val="24"/>
          <w:szCs w:val="24"/>
          <w:lang w:eastAsia="zh-CN"/>
        </w:rPr>
        <w:t>dopuszcza składanie ofert częściowych</w:t>
      </w:r>
      <w:r w:rsidRPr="004E2092">
        <w:rPr>
          <w:rFonts w:ascii="Times New Roman" w:eastAsia="SimSun" w:hAnsi="Times New Roman"/>
          <w:sz w:val="24"/>
          <w:szCs w:val="24"/>
          <w:lang w:eastAsia="zh-CN"/>
        </w:rPr>
        <w:t xml:space="preserve"> z podziałem na 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8</w:t>
      </w:r>
      <w:r w:rsidRPr="006221D3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4E2092">
        <w:rPr>
          <w:rFonts w:ascii="Times New Roman" w:eastAsia="SimSun" w:hAnsi="Times New Roman"/>
          <w:b/>
          <w:sz w:val="24"/>
          <w:szCs w:val="24"/>
          <w:lang w:eastAsia="zh-CN"/>
        </w:rPr>
        <w:t>części</w:t>
      </w:r>
      <w:r w:rsidRPr="004E2092">
        <w:rPr>
          <w:rFonts w:ascii="Times New Roman" w:eastAsia="SimSun" w:hAnsi="Times New Roman"/>
          <w:sz w:val="24"/>
          <w:szCs w:val="24"/>
          <w:lang w:eastAsia="zh-CN"/>
        </w:rPr>
        <w:t>, jak poniżej:</w:t>
      </w:r>
      <w:r w:rsidRPr="004E2092">
        <w:rPr>
          <w:b/>
        </w:rPr>
        <w:tab/>
      </w:r>
    </w:p>
    <w:p w:rsidR="0074392A" w:rsidRPr="004E2092" w:rsidRDefault="0074392A" w:rsidP="00E71860">
      <w:pPr>
        <w:pStyle w:val="ListParagraph"/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r w:rsidRPr="004E2092">
        <w:t>W ramach realizacji przedmiotu zamówienia Zamawiający przewiduje prze</w:t>
      </w:r>
      <w:r>
        <w:t xml:space="preserve">prowadzenie następujących </w:t>
      </w:r>
      <w:r>
        <w:rPr>
          <w:lang/>
        </w:rPr>
        <w:t>szkoleń</w:t>
      </w:r>
      <w:r w:rsidRPr="004E2092">
        <w:t>:</w:t>
      </w:r>
    </w:p>
    <w:p w:rsidR="0074392A" w:rsidRDefault="0074392A" w:rsidP="00906BF7">
      <w:pPr>
        <w:tabs>
          <w:tab w:val="left" w:pos="567"/>
        </w:tabs>
        <w:spacing w:after="0" w:line="259" w:lineRule="auto"/>
        <w:ind w:left="2977" w:hanging="2268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74392A" w:rsidRDefault="0074392A" w:rsidP="00906BF7">
      <w:pPr>
        <w:keepNext/>
        <w:keepLines/>
        <w:suppressAutoHyphens/>
        <w:spacing w:after="0" w:line="240" w:lineRule="auto"/>
        <w:ind w:left="1701" w:hanging="992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>Część 1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szkolenie </w:t>
      </w:r>
      <w:r w:rsidRPr="001A1AF3">
        <w:rPr>
          <w:rFonts w:ascii="Times New Roman" w:hAnsi="Times New Roman"/>
          <w:b/>
          <w:sz w:val="24"/>
          <w:szCs w:val="24"/>
          <w:lang/>
        </w:rPr>
        <w:t xml:space="preserve">z zakresu </w:t>
      </w:r>
      <w:r>
        <w:rPr>
          <w:rFonts w:ascii="Times New Roman" w:hAnsi="Times New Roman"/>
          <w:b/>
          <w:sz w:val="24"/>
          <w:szCs w:val="24"/>
          <w:lang/>
        </w:rPr>
        <w:t>pracy z dziećmi przejawiającymi zaburzenia (emocjonalne, zachowania lub zaburzenia psychiczne, z zaburzonymi więziami) i ich rodzinami, organizowanie wspomagania rozwoju dziecka z problemami emocjonalnymi i zaburzeniami zachowania dla 4 osób</w:t>
      </w:r>
    </w:p>
    <w:p w:rsidR="0074392A" w:rsidRPr="00906BF7" w:rsidRDefault="0074392A" w:rsidP="00906BF7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906BF7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>siedziba jednostek powiatowych objętych wsparciem t.j. w salach PCPR</w:t>
      </w:r>
    </w:p>
    <w:p w:rsidR="0074392A" w:rsidRPr="00D435D0" w:rsidRDefault="0074392A" w:rsidP="00906BF7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>
        <w:rPr>
          <w:lang w:eastAsia="pl-PL"/>
        </w:rPr>
        <w:t xml:space="preserve"> 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906BF7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906BF7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 xml:space="preserve">zgodnie z przedstawionym programem, zapewnienia wykwalifikowanej kadry szkolącej z doświadczeniem w zakresie zgodnym z tematyką szkolenia, prowadzenia odpowiedniej dokumentacji, list obecności oraz wydania </w:t>
      </w:r>
      <w:r w:rsidRPr="00F1285B">
        <w:rPr>
          <w:lang/>
        </w:rPr>
        <w:t>zaświadczenia/ świadectwa.</w:t>
      </w:r>
    </w:p>
    <w:p w:rsidR="0074392A" w:rsidRPr="00D435D0" w:rsidRDefault="0074392A" w:rsidP="00906BF7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906BF7">
      <w:pPr>
        <w:pStyle w:val="ListParagraph"/>
        <w:numPr>
          <w:ilvl w:val="0"/>
          <w:numId w:val="7"/>
        </w:numPr>
      </w:pPr>
      <w:r w:rsidRPr="00F1285B">
        <w:rPr>
          <w:lang/>
        </w:rPr>
        <w:t>Zaświadczenia/certyfikaty</w:t>
      </w:r>
      <w:r w:rsidRPr="00D435D0">
        <w:rPr>
          <w:lang/>
        </w:rPr>
        <w:t xml:space="preserve">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906BF7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906BF7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7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C77508" w:rsidRDefault="0074392A" w:rsidP="00C77508">
      <w:pPr>
        <w:pStyle w:val="ListParagraph"/>
        <w:numPr>
          <w:ilvl w:val="0"/>
          <w:numId w:val="7"/>
        </w:numPr>
        <w:spacing w:line="259" w:lineRule="auto"/>
        <w:rPr>
          <w:b/>
        </w:rPr>
      </w:pPr>
      <w:r w:rsidRPr="00D435D0">
        <w:rPr>
          <w:lang/>
        </w:rPr>
        <w:t xml:space="preserve">Termin realizacji: </w:t>
      </w:r>
      <w:r>
        <w:rPr>
          <w:b/>
        </w:rPr>
        <w:t>IX-X 2018</w:t>
      </w:r>
    </w:p>
    <w:p w:rsidR="0074392A" w:rsidRPr="00D435D0" w:rsidRDefault="0074392A" w:rsidP="00906BF7">
      <w:pPr>
        <w:pStyle w:val="ListParagraph"/>
        <w:spacing w:line="259" w:lineRule="auto"/>
        <w:ind w:left="1080"/>
        <w:rPr>
          <w:lang/>
        </w:rPr>
      </w:pP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906BF7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F65FA1">
      <w:pPr>
        <w:autoSpaceDE w:val="0"/>
        <w:autoSpaceDN w:val="0"/>
        <w:adjustRightInd w:val="0"/>
        <w:spacing w:after="0"/>
        <w:ind w:left="708" w:firstLine="1"/>
        <w:rPr>
          <w:rFonts w:ascii="Times New Roman" w:hAnsi="Times New Roman"/>
          <w:sz w:val="24"/>
          <w:szCs w:val="24"/>
          <w:lang w:eastAsia="pl-PL"/>
        </w:rPr>
      </w:pPr>
      <w:r w:rsidRPr="004E2092">
        <w:rPr>
          <w:rFonts w:ascii="Times New Roman" w:hAnsi="Times New Roman"/>
          <w:sz w:val="24"/>
          <w:szCs w:val="24"/>
          <w:u w:val="single"/>
          <w:lang w:eastAsia="pl-PL"/>
        </w:rPr>
        <w:t>Celem kursu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j</w:t>
      </w:r>
      <w:r w:rsidRPr="00394AC0">
        <w:rPr>
          <w:rFonts w:ascii="Times New Roman" w:hAnsi="Times New Roman"/>
          <w:sz w:val="24"/>
          <w:szCs w:val="24"/>
          <w:lang w:eastAsia="pl-PL"/>
        </w:rPr>
        <w:t xml:space="preserve">est </w:t>
      </w:r>
      <w:r>
        <w:rPr>
          <w:rFonts w:ascii="Times New Roman" w:hAnsi="Times New Roman"/>
          <w:sz w:val="24"/>
          <w:szCs w:val="24"/>
          <w:lang w:eastAsia="pl-PL"/>
        </w:rPr>
        <w:t>podniesienie kwalifikacji i umiejętności oraz przygotowanie do prowadzenia szkoleń skierowanych do rodzin, w tym szczególnie dla rodzin zastępczych</w:t>
      </w:r>
    </w:p>
    <w:p w:rsidR="0074392A" w:rsidRDefault="0074392A" w:rsidP="00F65FA1">
      <w:pPr>
        <w:autoSpaceDE w:val="0"/>
        <w:autoSpaceDN w:val="0"/>
        <w:adjustRightInd w:val="0"/>
        <w:spacing w:after="0"/>
        <w:ind w:left="1080"/>
        <w:rPr>
          <w:rFonts w:ascii="Times New Roman" w:hAnsi="Times New Roman"/>
          <w:sz w:val="24"/>
          <w:szCs w:val="24"/>
          <w:u w:val="single"/>
        </w:rPr>
      </w:pPr>
    </w:p>
    <w:p w:rsidR="0074392A" w:rsidRDefault="0074392A" w:rsidP="00F65FA1">
      <w:pPr>
        <w:autoSpaceDE w:val="0"/>
        <w:autoSpaceDN w:val="0"/>
        <w:adjustRightInd w:val="0"/>
        <w:spacing w:after="0" w:line="240" w:lineRule="auto"/>
        <w:ind w:left="1077" w:hanging="510"/>
        <w:rPr>
          <w:rFonts w:ascii="Times New Roman" w:hAnsi="Times New Roman"/>
          <w:sz w:val="24"/>
          <w:szCs w:val="24"/>
          <w:lang w:eastAsia="pl-PL"/>
        </w:rPr>
      </w:pPr>
      <w:r w:rsidRPr="004E2092">
        <w:rPr>
          <w:rFonts w:ascii="Times New Roman" w:hAnsi="Times New Roman"/>
          <w:sz w:val="24"/>
          <w:szCs w:val="24"/>
          <w:u w:val="single"/>
        </w:rPr>
        <w:t>Tematyka kursu obejmuje m.in.: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br/>
      </w:r>
    </w:p>
    <w:p w:rsidR="0074392A" w:rsidRPr="00F65FA1" w:rsidRDefault="0074392A" w:rsidP="00F65FA1">
      <w:pPr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F65FA1">
        <w:rPr>
          <w:rFonts w:ascii="Times New Roman" w:hAnsi="Times New Roman"/>
          <w:sz w:val="24"/>
          <w:szCs w:val="24"/>
          <w:lang w:eastAsia="pl-PL"/>
        </w:rPr>
        <w:t xml:space="preserve">Rozwój psychospołeczny dzieci i młodzieży w kontekście normy rozwojowej </w:t>
      </w:r>
      <w:r w:rsidRPr="00F65FA1">
        <w:rPr>
          <w:rFonts w:ascii="Times New Roman" w:hAnsi="Times New Roman"/>
          <w:sz w:val="24"/>
          <w:szCs w:val="24"/>
          <w:lang w:eastAsia="pl-PL"/>
        </w:rPr>
        <w:br/>
        <w:t>i nieprawidłowego funkcjonowania - pojęcie zaburzeń w poszczególnych etapach rozwoju. Skutki braku podejmowanych działań wobec zaburzeń.</w:t>
      </w:r>
    </w:p>
    <w:p w:rsidR="0074392A" w:rsidRPr="00F65FA1" w:rsidRDefault="0074392A" w:rsidP="00F65FA1">
      <w:pPr>
        <w:numPr>
          <w:ilvl w:val="1"/>
          <w:numId w:val="18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/>
          <w:sz w:val="24"/>
          <w:szCs w:val="24"/>
          <w:lang w:eastAsia="pl-PL"/>
        </w:rPr>
      </w:pPr>
      <w:r w:rsidRPr="00F65FA1">
        <w:rPr>
          <w:rFonts w:ascii="Times New Roman" w:hAnsi="Times New Roman"/>
          <w:sz w:val="24"/>
          <w:szCs w:val="24"/>
          <w:lang w:eastAsia="pl-PL"/>
        </w:rPr>
        <w:t>Rozwój poznawczy, emocjonalny, społeczny w kontekście norm życia rodzinnego, rówieśniczego, instytucjonalnego.</w:t>
      </w:r>
    </w:p>
    <w:p w:rsidR="0074392A" w:rsidRPr="00F65FA1" w:rsidRDefault="0074392A" w:rsidP="00F65FA1">
      <w:pPr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F65FA1">
        <w:rPr>
          <w:rFonts w:ascii="Times New Roman" w:hAnsi="Times New Roman"/>
          <w:sz w:val="24"/>
          <w:szCs w:val="24"/>
          <w:lang w:eastAsia="pl-PL"/>
        </w:rPr>
        <w:t xml:space="preserve"> Charakterystyka zaburzeń, w tym zmiany w funkcjonowaniu, które powinny budzić czujność (m.in. zaburzenia psychotyczne, w tym schizofrenia, zaburzenia depresyjne, zaburzenia lękowe, w tym PTSD, zaburzenia adaptacyjne, zaburzenia hiperkinetyczne, zaburzenia ze spektrum autyzmu, zaburzenia zachowania, zaburzenia osobowości, w tym borderline, zaburzenia więzi). </w:t>
      </w:r>
    </w:p>
    <w:p w:rsidR="0074392A" w:rsidRPr="00F65FA1" w:rsidRDefault="0074392A" w:rsidP="00F65FA1">
      <w:pPr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F65FA1">
        <w:rPr>
          <w:rFonts w:ascii="Times New Roman" w:hAnsi="Times New Roman"/>
          <w:sz w:val="24"/>
          <w:szCs w:val="24"/>
          <w:lang w:eastAsia="pl-PL"/>
        </w:rPr>
        <w:t>Najważniejsze kryteria diagnostyczne.</w:t>
      </w:r>
    </w:p>
    <w:p w:rsidR="0074392A" w:rsidRPr="00F65FA1" w:rsidRDefault="0074392A" w:rsidP="00F65FA1">
      <w:pPr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F65FA1">
        <w:rPr>
          <w:rFonts w:ascii="Times New Roman" w:hAnsi="Times New Roman"/>
          <w:sz w:val="24"/>
          <w:szCs w:val="24"/>
          <w:lang w:eastAsia="pl-PL"/>
        </w:rPr>
        <w:t xml:space="preserve">Formy pomocy ukierunkowane na radzenie sobie (dziecka z zaburzeniami, rodzica, opiekuna tego dziecka) z poszczególnymi objawami. Zalecane postępowanie przy rozpoznaniu poszczególnych zaburzeń w kontekście wspomagania rozwoju dziecka. </w:t>
      </w:r>
    </w:p>
    <w:p w:rsidR="0074392A" w:rsidRPr="00F65FA1" w:rsidRDefault="0074392A" w:rsidP="00F65FA1">
      <w:pPr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F65FA1">
        <w:rPr>
          <w:rFonts w:ascii="Times New Roman" w:hAnsi="Times New Roman"/>
          <w:sz w:val="24"/>
          <w:szCs w:val="24"/>
          <w:lang w:eastAsia="pl-PL"/>
        </w:rPr>
        <w:t>Studium przypadków.</w:t>
      </w:r>
    </w:p>
    <w:p w:rsidR="0074392A" w:rsidRPr="00F65FA1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C77508">
      <w:pPr>
        <w:keepNext/>
        <w:keepLines/>
        <w:suppressAutoHyphens/>
        <w:spacing w:after="0" w:line="240" w:lineRule="auto"/>
        <w:ind w:left="2835" w:hanging="2126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>Część 2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szkolenie </w:t>
      </w:r>
      <w:r>
        <w:rPr>
          <w:rFonts w:ascii="Times New Roman" w:hAnsi="Times New Roman"/>
          <w:b/>
          <w:sz w:val="24"/>
          <w:szCs w:val="24"/>
          <w:lang/>
        </w:rPr>
        <w:t>diagnoza rodziny (zastosowanie narzędzi psychologicznych), dla 4 osób</w:t>
      </w:r>
    </w:p>
    <w:p w:rsidR="0074392A" w:rsidRPr="00906BF7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rPr>
          <w:rFonts w:ascii="Times New Roman" w:hAnsi="Times New Roman"/>
          <w:sz w:val="24"/>
          <w:szCs w:val="24"/>
          <w:lang w:eastAsia="pl-PL"/>
        </w:rPr>
      </w:pPr>
      <w:r w:rsidRPr="00D435D0">
        <w:rPr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D435D0" w:rsidRDefault="0074392A" w:rsidP="00FB4EE5">
      <w:pPr>
        <w:pStyle w:val="ListParagraph"/>
        <w:rPr>
          <w:lang/>
        </w:rPr>
      </w:pPr>
    </w:p>
    <w:p w:rsidR="0074392A" w:rsidRPr="00F47851" w:rsidRDefault="0074392A" w:rsidP="00C77508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C77508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C77508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C77508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8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D435D0" w:rsidRDefault="0074392A" w:rsidP="00C61801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221D3">
        <w:rPr>
          <w:b/>
        </w:rPr>
        <w:t xml:space="preserve">w okresie </w:t>
      </w:r>
      <w:r>
        <w:rPr>
          <w:b/>
        </w:rPr>
        <w:t>IX-X 2018</w:t>
      </w:r>
      <w:r>
        <w:rPr>
          <w:b/>
        </w:rPr>
        <w:br/>
      </w: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C77508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4E2092">
        <w:rPr>
          <w:rFonts w:ascii="Times New Roman" w:hAnsi="Times New Roman"/>
          <w:sz w:val="24"/>
          <w:szCs w:val="24"/>
          <w:u w:val="single"/>
          <w:lang w:eastAsia="pl-PL"/>
        </w:rPr>
        <w:t>Celem kursu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j</w:t>
      </w:r>
      <w:r w:rsidRPr="00394AC0">
        <w:rPr>
          <w:rFonts w:ascii="Times New Roman" w:hAnsi="Times New Roman"/>
          <w:sz w:val="24"/>
          <w:szCs w:val="24"/>
          <w:lang w:eastAsia="pl-PL"/>
        </w:rPr>
        <w:t xml:space="preserve">est </w:t>
      </w:r>
      <w:r>
        <w:rPr>
          <w:rFonts w:ascii="Times New Roman" w:hAnsi="Times New Roman"/>
          <w:sz w:val="24"/>
          <w:szCs w:val="24"/>
          <w:lang w:eastAsia="pl-PL"/>
        </w:rPr>
        <w:t>podniesienie kwalifikacji i umiejętności oraz przygotowanie do prowadzenia szkoleń skierowanych do rodzin, w tym szczególnie dla rodzin zastępczych</w:t>
      </w:r>
      <w:r>
        <w:rPr>
          <w:rFonts w:ascii="Times New Roman" w:hAnsi="Times New Roman"/>
          <w:sz w:val="24"/>
          <w:szCs w:val="24"/>
          <w:lang w:eastAsia="pl-PL"/>
        </w:rPr>
        <w:br/>
      </w:r>
      <w:r w:rsidRPr="004E2092">
        <w:rPr>
          <w:rFonts w:ascii="Times New Roman" w:hAnsi="Times New Roman"/>
          <w:sz w:val="24"/>
          <w:szCs w:val="24"/>
          <w:u w:val="single"/>
        </w:rPr>
        <w:t>Tematyka kursu obejmuje m.in.:</w:t>
      </w:r>
    </w:p>
    <w:p w:rsidR="0074392A" w:rsidRPr="004E4E73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color w:val="1D2129"/>
          <w:szCs w:val="21"/>
          <w:shd w:val="clear" w:color="auto" w:fill="FFFFFF"/>
        </w:rPr>
      </w:pPr>
      <w:r w:rsidRPr="009F4CF4">
        <w:rPr>
          <w:color w:val="1D2129"/>
          <w:szCs w:val="21"/>
          <w:shd w:val="clear" w:color="auto" w:fill="FFFFFF"/>
        </w:rPr>
        <w:t>Diagnoza rodzin</w:t>
      </w:r>
      <w:r>
        <w:rPr>
          <w:color w:val="1D2129"/>
          <w:szCs w:val="21"/>
          <w:shd w:val="clear" w:color="auto" w:fill="FFFFFF"/>
        </w:rPr>
        <w:t>y</w:t>
      </w:r>
      <w:r w:rsidRPr="009F4CF4">
        <w:rPr>
          <w:color w:val="1D2129"/>
          <w:szCs w:val="21"/>
          <w:shd w:val="clear" w:color="auto" w:fill="FFFFFF"/>
        </w:rPr>
        <w:t xml:space="preserve"> w pracy  koordynatora rodzinnej piec</w:t>
      </w:r>
      <w:r>
        <w:rPr>
          <w:color w:val="1D2129"/>
          <w:szCs w:val="21"/>
          <w:shd w:val="clear" w:color="auto" w:fill="FFFFFF"/>
        </w:rPr>
        <w:t>zy zastępczej - c</w:t>
      </w:r>
      <w:r w:rsidRPr="009F4CF4">
        <w:rPr>
          <w:color w:val="1D2129"/>
          <w:szCs w:val="21"/>
          <w:shd w:val="clear" w:color="auto" w:fill="FFFFFF"/>
        </w:rPr>
        <w:t xml:space="preserve">harakterystyka wybranych narzędzi </w:t>
      </w:r>
      <w:r>
        <w:rPr>
          <w:color w:val="1D2129"/>
          <w:szCs w:val="21"/>
          <w:shd w:val="clear" w:color="auto" w:fill="FFFFFF"/>
        </w:rPr>
        <w:t xml:space="preserve">psychologicznych </w:t>
      </w:r>
      <w:r w:rsidRPr="009F4CF4">
        <w:rPr>
          <w:color w:val="1D2129"/>
          <w:szCs w:val="21"/>
          <w:shd w:val="clear" w:color="auto" w:fill="FFFFFF"/>
        </w:rPr>
        <w:t>do diagnozy rodziny</w:t>
      </w:r>
      <w:r>
        <w:rPr>
          <w:color w:val="1D2129"/>
          <w:szCs w:val="21"/>
          <w:shd w:val="clear" w:color="auto" w:fill="FFFFFF"/>
        </w:rPr>
        <w:t>.</w:t>
      </w:r>
    </w:p>
    <w:p w:rsidR="0074392A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rStyle w:val="apple-converted-space"/>
          <w:color w:val="1D2129"/>
          <w:szCs w:val="21"/>
          <w:shd w:val="clear" w:color="auto" w:fill="FFFFFF"/>
        </w:rPr>
      </w:pPr>
      <w:r w:rsidRPr="006E3539">
        <w:rPr>
          <w:color w:val="1D2129"/>
          <w:szCs w:val="21"/>
          <w:shd w:val="clear" w:color="auto" w:fill="FFFFFF"/>
        </w:rPr>
        <w:t>Diagnoza relacji wewnątrzrodzinnych</w:t>
      </w:r>
      <w:r>
        <w:rPr>
          <w:rStyle w:val="apple-converted-space"/>
          <w:color w:val="1D2129"/>
          <w:szCs w:val="21"/>
          <w:shd w:val="clear" w:color="auto" w:fill="FFFFFF"/>
        </w:rPr>
        <w:t xml:space="preserve">, kryteria. </w:t>
      </w:r>
    </w:p>
    <w:p w:rsidR="0074392A" w:rsidRPr="006E3539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color w:val="1D2129"/>
          <w:szCs w:val="21"/>
          <w:shd w:val="clear" w:color="auto" w:fill="FFFFFF"/>
        </w:rPr>
      </w:pPr>
      <w:r w:rsidRPr="006E3539">
        <w:rPr>
          <w:color w:val="1D2129"/>
          <w:szCs w:val="21"/>
          <w:shd w:val="clear" w:color="auto" w:fill="FFFFFF"/>
        </w:rPr>
        <w:t>Diagnoza przemocy i dysfunkcji rodzinnych</w:t>
      </w:r>
      <w:r>
        <w:rPr>
          <w:rStyle w:val="apple-converted-space"/>
          <w:color w:val="1D2129"/>
          <w:szCs w:val="21"/>
          <w:shd w:val="clear" w:color="auto" w:fill="FFFFFF"/>
        </w:rPr>
        <w:t>, kryteria.</w:t>
      </w:r>
    </w:p>
    <w:p w:rsidR="0074392A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rStyle w:val="apple-converted-space"/>
          <w:color w:val="1D2129"/>
          <w:szCs w:val="21"/>
          <w:shd w:val="clear" w:color="auto" w:fill="FFFFFF"/>
        </w:rPr>
      </w:pPr>
      <w:r w:rsidRPr="006E3539">
        <w:rPr>
          <w:color w:val="1D2129"/>
          <w:szCs w:val="21"/>
          <w:shd w:val="clear" w:color="auto" w:fill="FFFFFF"/>
        </w:rPr>
        <w:t>Diagnoza molestowania seksualnego dziecka</w:t>
      </w:r>
      <w:r>
        <w:rPr>
          <w:rStyle w:val="apple-converted-space"/>
          <w:color w:val="1D2129"/>
          <w:szCs w:val="21"/>
          <w:shd w:val="clear" w:color="auto" w:fill="FFFFFF"/>
        </w:rPr>
        <w:t>, kryteria.</w:t>
      </w:r>
    </w:p>
    <w:p w:rsidR="0074392A" w:rsidRPr="00E95B10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sz w:val="32"/>
          <w:szCs w:val="21"/>
          <w:shd w:val="clear" w:color="auto" w:fill="FFFFFF"/>
        </w:rPr>
      </w:pPr>
      <w:r w:rsidRPr="006E3539">
        <w:rPr>
          <w:color w:val="1D2129"/>
          <w:szCs w:val="21"/>
          <w:shd w:val="clear" w:color="auto" w:fill="FFFFFF"/>
        </w:rPr>
        <w:t>Diagnoza traum dziecięcych</w:t>
      </w:r>
      <w:r>
        <w:rPr>
          <w:color w:val="1D2129"/>
          <w:szCs w:val="21"/>
          <w:shd w:val="clear" w:color="auto" w:fill="FFFFFF"/>
        </w:rPr>
        <w:t xml:space="preserve"> – ogólna charakterystyka traum, czynniki wywołujące traumę, mechanizmy traumy.</w:t>
      </w:r>
      <w:r w:rsidRPr="00E95B10">
        <w:rPr>
          <w:szCs w:val="20"/>
          <w:shd w:val="clear" w:color="auto" w:fill="FFFFFF"/>
        </w:rPr>
        <w:t xml:space="preserve"> </w:t>
      </w:r>
      <w:r w:rsidRPr="00703B12">
        <w:rPr>
          <w:szCs w:val="20"/>
          <w:shd w:val="clear" w:color="auto" w:fill="FFFFFF"/>
        </w:rPr>
        <w:t>Kiedy trauma n</w:t>
      </w:r>
      <w:r>
        <w:rPr>
          <w:szCs w:val="20"/>
          <w:shd w:val="clear" w:color="auto" w:fill="FFFFFF"/>
        </w:rPr>
        <w:t xml:space="preserve">iszczy więź: trauma relacyjna - </w:t>
      </w:r>
      <w:r w:rsidRPr="00703B12">
        <w:rPr>
          <w:szCs w:val="20"/>
          <w:shd w:val="clear" w:color="auto" w:fill="FFFFFF"/>
        </w:rPr>
        <w:t>dezorganizacja przywiązania, utrata głównego opiekuna</w:t>
      </w:r>
      <w:r>
        <w:rPr>
          <w:szCs w:val="20"/>
          <w:shd w:val="clear" w:color="auto" w:fill="FFFFFF"/>
        </w:rPr>
        <w:t xml:space="preserve">. </w:t>
      </w:r>
    </w:p>
    <w:p w:rsidR="0074392A" w:rsidRPr="0013588E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sz w:val="32"/>
          <w:szCs w:val="21"/>
          <w:shd w:val="clear" w:color="auto" w:fill="FFFFFF"/>
        </w:rPr>
      </w:pPr>
      <w:r w:rsidRPr="00E95B10">
        <w:rPr>
          <w:color w:val="000000"/>
          <w:szCs w:val="18"/>
        </w:rPr>
        <w:t xml:space="preserve">Wzbogacanie wiedzy i umiejętności w zakresie zdobywania informacji podczas </w:t>
      </w:r>
      <w:r w:rsidRPr="0013588E">
        <w:rPr>
          <w:szCs w:val="18"/>
        </w:rPr>
        <w:t xml:space="preserve">kontaktów z rodziną. </w:t>
      </w:r>
    </w:p>
    <w:p w:rsidR="0074392A" w:rsidRPr="0013588E" w:rsidRDefault="0074392A" w:rsidP="00F65FA1">
      <w:pPr>
        <w:pStyle w:val="ListParagraph"/>
        <w:numPr>
          <w:ilvl w:val="0"/>
          <w:numId w:val="40"/>
        </w:numPr>
        <w:spacing w:after="200" w:line="276" w:lineRule="auto"/>
        <w:rPr>
          <w:szCs w:val="21"/>
          <w:shd w:val="clear" w:color="auto" w:fill="FFFFFF"/>
        </w:rPr>
      </w:pPr>
      <w:r w:rsidRPr="0013588E">
        <w:rPr>
          <w:szCs w:val="21"/>
          <w:shd w:val="clear" w:color="auto" w:fill="FFFFFF"/>
        </w:rPr>
        <w:t>Praca warsztatowa w zakresie diagnozy rodziny.</w:t>
      </w:r>
    </w:p>
    <w:p w:rsidR="0074392A" w:rsidRPr="00F65FA1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74392A" w:rsidRPr="004E2092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74392A" w:rsidRDefault="0074392A" w:rsidP="00C77508">
      <w:pPr>
        <w:keepNext/>
        <w:keepLines/>
        <w:suppressAutoHyphens/>
        <w:spacing w:after="0" w:line="240" w:lineRule="auto"/>
        <w:ind w:left="2835" w:hanging="2126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>Część 3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szkolenie </w:t>
      </w:r>
      <w:r>
        <w:rPr>
          <w:rFonts w:ascii="Times New Roman" w:hAnsi="Times New Roman"/>
          <w:b/>
          <w:sz w:val="24"/>
          <w:szCs w:val="24"/>
          <w:lang/>
        </w:rPr>
        <w:t xml:space="preserve">z zakresu uzależnień wśród młodzieży </w:t>
      </w:r>
      <w:r>
        <w:rPr>
          <w:rFonts w:ascii="Times New Roman" w:hAnsi="Times New Roman"/>
          <w:b/>
          <w:sz w:val="24"/>
          <w:szCs w:val="24"/>
          <w:lang/>
        </w:rPr>
        <w:br/>
        <w:t>i profilaktyka uzależnień, dla 4 osób</w:t>
      </w:r>
    </w:p>
    <w:p w:rsidR="0074392A" w:rsidRPr="00906BF7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C77508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C77508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C77508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C77508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9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D435D0" w:rsidRDefault="0074392A" w:rsidP="00C61801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221D3">
        <w:rPr>
          <w:b/>
        </w:rPr>
        <w:t xml:space="preserve">w okresie </w:t>
      </w:r>
      <w:r>
        <w:rPr>
          <w:b/>
        </w:rPr>
        <w:t>IX-X 2018</w:t>
      </w:r>
      <w:r>
        <w:rPr>
          <w:b/>
          <w:lang/>
        </w:rPr>
        <w:br/>
      </w: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C77508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sz w:val="24"/>
          <w:szCs w:val="24"/>
          <w:u w:val="single"/>
        </w:rPr>
      </w:pPr>
      <w:r w:rsidRPr="004E2092">
        <w:rPr>
          <w:rFonts w:ascii="Times New Roman" w:hAnsi="Times New Roman"/>
          <w:sz w:val="24"/>
          <w:szCs w:val="24"/>
          <w:u w:val="single"/>
          <w:lang w:eastAsia="pl-PL"/>
        </w:rPr>
        <w:t>Celem kursu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j</w:t>
      </w:r>
      <w:r w:rsidRPr="00394AC0">
        <w:rPr>
          <w:rFonts w:ascii="Times New Roman" w:hAnsi="Times New Roman"/>
          <w:sz w:val="24"/>
          <w:szCs w:val="24"/>
          <w:lang w:eastAsia="pl-PL"/>
        </w:rPr>
        <w:t xml:space="preserve">est </w:t>
      </w:r>
      <w:r>
        <w:rPr>
          <w:rFonts w:ascii="Times New Roman" w:hAnsi="Times New Roman"/>
          <w:sz w:val="24"/>
          <w:szCs w:val="24"/>
          <w:lang w:eastAsia="pl-PL"/>
        </w:rPr>
        <w:t>podniesienie kwalifikacji i umiejętności oraz przygotowanie do prowadzenia szkoleń skierowanych do rodzin, w tym szczególnie dla rodzin zastępczych</w:t>
      </w:r>
      <w:r>
        <w:rPr>
          <w:rFonts w:ascii="Times New Roman" w:hAnsi="Times New Roman"/>
          <w:sz w:val="24"/>
          <w:szCs w:val="24"/>
          <w:lang w:eastAsia="pl-PL"/>
        </w:rPr>
        <w:br/>
      </w:r>
      <w:r w:rsidRPr="004E2092">
        <w:rPr>
          <w:rFonts w:ascii="Times New Roman" w:hAnsi="Times New Roman"/>
          <w:sz w:val="24"/>
          <w:szCs w:val="24"/>
          <w:u w:val="single"/>
        </w:rPr>
        <w:t>Tematyka kursu obejmuje m.in.:</w:t>
      </w:r>
    </w:p>
    <w:p w:rsidR="0074392A" w:rsidRPr="00642C69" w:rsidRDefault="0074392A" w:rsidP="00F65FA1">
      <w:pPr>
        <w:pStyle w:val="ListParagraph"/>
        <w:numPr>
          <w:ilvl w:val="0"/>
          <w:numId w:val="41"/>
        </w:numPr>
        <w:spacing w:line="360" w:lineRule="auto"/>
        <w:jc w:val="both"/>
      </w:pPr>
      <w:r w:rsidRPr="00642C69">
        <w:t>Rodzaje i mechanizmy uzależnień</w:t>
      </w:r>
      <w:r>
        <w:t xml:space="preserve"> </w:t>
      </w:r>
      <w:r w:rsidRPr="00642C69">
        <w:t>(</w:t>
      </w:r>
      <w:r>
        <w:t xml:space="preserve">m.in. </w:t>
      </w:r>
      <w:r w:rsidRPr="00642C69">
        <w:t>od technologii, hazardu, kompulsywnego objadania się</w:t>
      </w:r>
      <w:r>
        <w:t xml:space="preserve">, </w:t>
      </w:r>
      <w:r w:rsidRPr="00642C69">
        <w:t>substancji psychoaktywnych</w:t>
      </w:r>
      <w:r>
        <w:t xml:space="preserve">: </w:t>
      </w:r>
      <w:r w:rsidRPr="00642C69">
        <w:t>alkoholu, narkotyków, dopalaczy</w:t>
      </w:r>
      <w:r>
        <w:t>, itp.</w:t>
      </w:r>
      <w:r w:rsidRPr="00642C69">
        <w:t>).</w:t>
      </w:r>
    </w:p>
    <w:p w:rsidR="0074392A" w:rsidRDefault="0074392A" w:rsidP="00F65FA1">
      <w:pPr>
        <w:pStyle w:val="ListParagraph"/>
        <w:numPr>
          <w:ilvl w:val="0"/>
          <w:numId w:val="41"/>
        </w:numPr>
        <w:spacing w:line="360" w:lineRule="auto"/>
        <w:jc w:val="both"/>
      </w:pPr>
      <w:r w:rsidRPr="00642C69">
        <w:t xml:space="preserve"> </w:t>
      </w:r>
      <w:r>
        <w:t>K</w:t>
      </w:r>
      <w:r w:rsidRPr="00642C69">
        <w:t>onsekwencje</w:t>
      </w:r>
      <w:r>
        <w:t xml:space="preserve"> uzależnień dla osoby uzależnionej i rodziny.</w:t>
      </w:r>
    </w:p>
    <w:p w:rsidR="0074392A" w:rsidRDefault="0074392A" w:rsidP="00F65FA1">
      <w:pPr>
        <w:pStyle w:val="ListParagraph"/>
        <w:numPr>
          <w:ilvl w:val="0"/>
          <w:numId w:val="41"/>
        </w:numPr>
        <w:spacing w:line="360" w:lineRule="auto"/>
        <w:jc w:val="both"/>
      </w:pPr>
      <w:r>
        <w:t xml:space="preserve">Diagnoza uzależnień - </w:t>
      </w:r>
      <w:r w:rsidRPr="00642C69">
        <w:t xml:space="preserve"> </w:t>
      </w:r>
      <w:r>
        <w:t>charakterystyka symptomów</w:t>
      </w:r>
      <w:r w:rsidRPr="00642C69">
        <w:t>,</w:t>
      </w:r>
      <w:r>
        <w:t xml:space="preserve"> wczesne</w:t>
      </w:r>
      <w:r w:rsidRPr="00642C69">
        <w:t xml:space="preserve"> rozpoznanie.</w:t>
      </w:r>
    </w:p>
    <w:p w:rsidR="0074392A" w:rsidRDefault="0074392A" w:rsidP="00F65FA1">
      <w:pPr>
        <w:pStyle w:val="ListParagraph"/>
        <w:numPr>
          <w:ilvl w:val="0"/>
          <w:numId w:val="41"/>
        </w:numPr>
        <w:spacing w:line="360" w:lineRule="auto"/>
        <w:jc w:val="both"/>
      </w:pPr>
      <w:r>
        <w:t xml:space="preserve">Możliwości </w:t>
      </w:r>
      <w:r w:rsidRPr="00642C69">
        <w:t xml:space="preserve">pomocy </w:t>
      </w:r>
      <w:r>
        <w:t>uzależnionej młodzieży</w:t>
      </w:r>
      <w:r w:rsidRPr="00642C69">
        <w:t xml:space="preserve"> - instytucje świadc</w:t>
      </w:r>
      <w:r>
        <w:t>zące pomoc i ich oferta.</w:t>
      </w:r>
    </w:p>
    <w:p w:rsidR="0074392A" w:rsidRDefault="0074392A" w:rsidP="00F65FA1">
      <w:pPr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642C69">
        <w:rPr>
          <w:rFonts w:ascii="Times New Roman" w:hAnsi="Times New Roman"/>
          <w:sz w:val="24"/>
        </w:rPr>
        <w:t xml:space="preserve">Profilaktyka uzależnień </w:t>
      </w:r>
      <w:r>
        <w:rPr>
          <w:rFonts w:ascii="Times New Roman" w:hAnsi="Times New Roman"/>
          <w:sz w:val="24"/>
        </w:rPr>
        <w:t>– sposoby zapobiegania</w:t>
      </w:r>
    </w:p>
    <w:p w:rsidR="0074392A" w:rsidRPr="004E2092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74392A" w:rsidRDefault="0074392A" w:rsidP="00C77508">
      <w:pPr>
        <w:keepNext/>
        <w:keepLines/>
        <w:suppressAutoHyphens/>
        <w:spacing w:after="0" w:line="240" w:lineRule="auto"/>
        <w:ind w:left="2835" w:hanging="2126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4</w:t>
      </w: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 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>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szkolenie </w:t>
      </w:r>
      <w:r>
        <w:rPr>
          <w:rFonts w:ascii="Times New Roman" w:hAnsi="Times New Roman"/>
          <w:b/>
          <w:sz w:val="24"/>
          <w:szCs w:val="24"/>
          <w:lang/>
        </w:rPr>
        <w:t>z zakresu radzenia z zachowaniami agresywnymi wśród rodziców, dzieci i młodzieży, dla 4 osób</w:t>
      </w:r>
    </w:p>
    <w:p w:rsidR="0074392A" w:rsidRPr="00906BF7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C77508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C77508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C77508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C77508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C77508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10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C77508" w:rsidRDefault="0074392A" w:rsidP="00C77508">
      <w:pPr>
        <w:pStyle w:val="ListParagraph"/>
        <w:numPr>
          <w:ilvl w:val="0"/>
          <w:numId w:val="7"/>
        </w:numPr>
        <w:spacing w:line="259" w:lineRule="auto"/>
        <w:rPr>
          <w:b/>
        </w:rPr>
      </w:pPr>
      <w:r w:rsidRPr="00D435D0">
        <w:rPr>
          <w:lang/>
        </w:rPr>
        <w:t xml:space="preserve">Termin realizacji: </w:t>
      </w:r>
      <w:r w:rsidRPr="00C77508">
        <w:rPr>
          <w:b/>
        </w:rPr>
        <w:t xml:space="preserve">w okresie </w:t>
      </w:r>
      <w:r>
        <w:rPr>
          <w:b/>
        </w:rPr>
        <w:t>IX-X 2018</w:t>
      </w:r>
    </w:p>
    <w:p w:rsidR="0074392A" w:rsidRPr="00D435D0" w:rsidRDefault="0074392A" w:rsidP="00C77508">
      <w:pPr>
        <w:pStyle w:val="ListParagraph"/>
        <w:spacing w:line="259" w:lineRule="auto"/>
        <w:ind w:left="1080"/>
        <w:rPr>
          <w:lang/>
        </w:rPr>
      </w:pP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C77508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4E2092">
        <w:rPr>
          <w:rFonts w:ascii="Times New Roman" w:hAnsi="Times New Roman"/>
          <w:sz w:val="24"/>
          <w:szCs w:val="24"/>
          <w:u w:val="single"/>
          <w:lang w:eastAsia="pl-PL"/>
        </w:rPr>
        <w:t>Celem kursu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j</w:t>
      </w:r>
      <w:r w:rsidRPr="00394AC0">
        <w:rPr>
          <w:rFonts w:ascii="Times New Roman" w:hAnsi="Times New Roman"/>
          <w:sz w:val="24"/>
          <w:szCs w:val="24"/>
          <w:lang w:eastAsia="pl-PL"/>
        </w:rPr>
        <w:t xml:space="preserve">est </w:t>
      </w:r>
      <w:r>
        <w:rPr>
          <w:rFonts w:ascii="Times New Roman" w:hAnsi="Times New Roman"/>
          <w:sz w:val="24"/>
          <w:szCs w:val="24"/>
          <w:lang w:eastAsia="pl-PL"/>
        </w:rPr>
        <w:t>podniesienie kwalifikacji i umiejętności oraz przygotowanie do prowadzenia szkoleń skierowanych do rodzin, w tym szczególnie dla rodzin zastępczych</w:t>
      </w:r>
      <w:r>
        <w:rPr>
          <w:rFonts w:ascii="Times New Roman" w:hAnsi="Times New Roman"/>
          <w:sz w:val="24"/>
          <w:szCs w:val="24"/>
          <w:lang w:eastAsia="pl-PL"/>
        </w:rPr>
        <w:br/>
      </w:r>
      <w:r w:rsidRPr="004E2092">
        <w:rPr>
          <w:rFonts w:ascii="Times New Roman" w:hAnsi="Times New Roman"/>
          <w:sz w:val="24"/>
          <w:szCs w:val="24"/>
          <w:u w:val="single"/>
        </w:rPr>
        <w:t>Tematyka kursu obejmuje m.in.:</w:t>
      </w:r>
    </w:p>
    <w:p w:rsidR="0074392A" w:rsidRDefault="0074392A" w:rsidP="00F65FA1">
      <w:pPr>
        <w:pStyle w:val="ListParagraph"/>
        <w:numPr>
          <w:ilvl w:val="0"/>
          <w:numId w:val="43"/>
        </w:numPr>
        <w:spacing w:after="200" w:line="276" w:lineRule="auto"/>
        <w:jc w:val="both"/>
      </w:pPr>
      <w:r w:rsidRPr="00C71FC9">
        <w:t xml:space="preserve">Pojęcie </w:t>
      </w:r>
      <w:r>
        <w:t>„</w:t>
      </w:r>
      <w:r w:rsidRPr="00C71FC9">
        <w:t>zachowania agresywne</w:t>
      </w:r>
      <w:r>
        <w:t xml:space="preserve">”, przyczyny zachowań agresywnych wśród rodziców, dzieci i młodzieży oraz </w:t>
      </w:r>
      <w:r w:rsidRPr="00C71FC9">
        <w:t>formy</w:t>
      </w:r>
      <w:r>
        <w:t xml:space="preserve"> tych zachowań.</w:t>
      </w:r>
    </w:p>
    <w:p w:rsidR="0074392A" w:rsidRPr="003138F0" w:rsidRDefault="0074392A" w:rsidP="00F65FA1">
      <w:pPr>
        <w:pStyle w:val="ListParagraph"/>
        <w:numPr>
          <w:ilvl w:val="0"/>
          <w:numId w:val="43"/>
        </w:numPr>
        <w:spacing w:after="200" w:line="276" w:lineRule="auto"/>
        <w:jc w:val="both"/>
      </w:pPr>
      <w:r>
        <w:t>Rola zachowań rodziców, opiekunów i znaczenie stylu wychowania.</w:t>
      </w:r>
    </w:p>
    <w:p w:rsidR="0074392A" w:rsidRPr="00CA7382" w:rsidRDefault="0074392A" w:rsidP="00F65FA1">
      <w:pPr>
        <w:pStyle w:val="ListParagraph"/>
        <w:numPr>
          <w:ilvl w:val="0"/>
          <w:numId w:val="43"/>
        </w:numPr>
        <w:spacing w:after="200" w:line="276" w:lineRule="auto"/>
        <w:jc w:val="both"/>
      </w:pPr>
      <w:r>
        <w:t>Jak rozmawiać z rodzicami, dziećmi i młodzieżą przejawiającą zachowania agresywne? Na co zwrócić szczególną uwagę?</w:t>
      </w:r>
    </w:p>
    <w:p w:rsidR="0074392A" w:rsidRDefault="0074392A" w:rsidP="00F65FA1">
      <w:pPr>
        <w:pStyle w:val="ListParagraph"/>
        <w:numPr>
          <w:ilvl w:val="0"/>
          <w:numId w:val="43"/>
        </w:numPr>
        <w:spacing w:after="200" w:line="276" w:lineRule="auto"/>
        <w:jc w:val="both"/>
      </w:pPr>
      <w:r>
        <w:t>Konsekwencje zachowań</w:t>
      </w:r>
      <w:r w:rsidRPr="00C71FC9">
        <w:t xml:space="preserve"> </w:t>
      </w:r>
      <w:r>
        <w:t>agresywnych dla rodziców, dzieci, młodzieży.</w:t>
      </w:r>
    </w:p>
    <w:p w:rsidR="0074392A" w:rsidRPr="00C71FC9" w:rsidRDefault="0074392A" w:rsidP="00F65FA1">
      <w:pPr>
        <w:pStyle w:val="ListParagraph"/>
        <w:numPr>
          <w:ilvl w:val="0"/>
          <w:numId w:val="43"/>
        </w:numPr>
        <w:spacing w:after="200" w:line="276" w:lineRule="auto"/>
        <w:jc w:val="both"/>
      </w:pPr>
      <w:r w:rsidRPr="00C71FC9">
        <w:rPr>
          <w:szCs w:val="20"/>
        </w:rPr>
        <w:t>Formy pomocy ukierunkowane na radzenie sobie (rodzica, opiekuna</w:t>
      </w:r>
      <w:r>
        <w:rPr>
          <w:szCs w:val="20"/>
        </w:rPr>
        <w:t xml:space="preserve">, dziecka </w:t>
      </w:r>
      <w:r>
        <w:rPr>
          <w:szCs w:val="20"/>
        </w:rPr>
        <w:br/>
        <w:t>i nastolatka</w:t>
      </w:r>
      <w:r w:rsidRPr="00C71FC9">
        <w:rPr>
          <w:szCs w:val="20"/>
        </w:rPr>
        <w:t>)</w:t>
      </w:r>
      <w:r>
        <w:rPr>
          <w:szCs w:val="20"/>
        </w:rPr>
        <w:t xml:space="preserve"> z zachowaniami agresywnymi.</w:t>
      </w:r>
      <w:r w:rsidRPr="00C71FC9">
        <w:rPr>
          <w:szCs w:val="20"/>
        </w:rPr>
        <w:t xml:space="preserve"> Zalecane postępowanie</w:t>
      </w:r>
      <w:r>
        <w:rPr>
          <w:szCs w:val="20"/>
        </w:rPr>
        <w:t xml:space="preserve"> w pracy z osobami przejawiającymi agresję.</w:t>
      </w:r>
      <w:r w:rsidRPr="00C71FC9">
        <w:rPr>
          <w:szCs w:val="20"/>
        </w:rPr>
        <w:t xml:space="preserve"> </w:t>
      </w:r>
    </w:p>
    <w:p w:rsidR="0074392A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74392A" w:rsidRPr="004E2092" w:rsidRDefault="0074392A" w:rsidP="00C77508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74392A" w:rsidRDefault="0074392A" w:rsidP="00305E6B">
      <w:pPr>
        <w:keepNext/>
        <w:keepLines/>
        <w:suppressAutoHyphens/>
        <w:spacing w:after="0" w:line="240" w:lineRule="auto"/>
        <w:ind w:left="2835" w:hanging="2126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5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szkolenie </w:t>
      </w:r>
      <w:r>
        <w:rPr>
          <w:rFonts w:ascii="Times New Roman" w:hAnsi="Times New Roman"/>
          <w:b/>
          <w:sz w:val="24"/>
          <w:szCs w:val="24"/>
          <w:lang/>
        </w:rPr>
        <w:t>z zakresu pracy z dzieckiem z FAS i ze spektrum FAS, dla 4 osób</w:t>
      </w:r>
    </w:p>
    <w:p w:rsidR="0074392A" w:rsidRPr="00906BF7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305E6B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305E6B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11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D435D0" w:rsidRDefault="0074392A" w:rsidP="00C61801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221D3">
        <w:rPr>
          <w:b/>
        </w:rPr>
        <w:t xml:space="preserve">w okresie </w:t>
      </w:r>
      <w:r>
        <w:rPr>
          <w:b/>
        </w:rPr>
        <w:t>IX-X 2018</w:t>
      </w:r>
      <w:r>
        <w:rPr>
          <w:b/>
          <w:lang/>
        </w:rPr>
        <w:br/>
      </w: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305E6B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  <w:r w:rsidRPr="004E2092">
        <w:rPr>
          <w:u w:val="single"/>
          <w:lang/>
        </w:rPr>
        <w:t>Celem kursu</w:t>
      </w:r>
      <w:r w:rsidRPr="004E2092">
        <w:rPr>
          <w:lang/>
        </w:rPr>
        <w:t xml:space="preserve"> </w:t>
      </w:r>
      <w:r>
        <w:rPr>
          <w:lang/>
        </w:rPr>
        <w:t>j</w:t>
      </w:r>
      <w:r w:rsidRPr="00394AC0">
        <w:rPr>
          <w:lang/>
        </w:rPr>
        <w:t xml:space="preserve">est </w:t>
      </w:r>
      <w:r>
        <w:rPr>
          <w:lang/>
        </w:rPr>
        <w:t>podniesienie kwalifikacji i umiejętności oraz przygotowanie do prowadzenia szkoleń skierowanych do rodzin, w tym szczególnie dla rodzin zastępczych</w:t>
      </w:r>
      <w:r>
        <w:rPr>
          <w:lang/>
        </w:rPr>
        <w:br/>
      </w:r>
      <w:r w:rsidRPr="004E2092">
        <w:rPr>
          <w:u w:val="single"/>
        </w:rPr>
        <w:t>Tematyka kursu obejmuje m.in.:</w:t>
      </w:r>
    </w:p>
    <w:p w:rsidR="0074392A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</w:p>
    <w:p w:rsidR="0074392A" w:rsidRPr="00714944" w:rsidRDefault="0074392A" w:rsidP="0004295D">
      <w:pPr>
        <w:pStyle w:val="ListParagraph"/>
        <w:numPr>
          <w:ilvl w:val="0"/>
          <w:numId w:val="44"/>
        </w:numPr>
        <w:spacing w:after="200" w:line="360" w:lineRule="auto"/>
        <w:rPr>
          <w:b/>
        </w:rPr>
      </w:pPr>
      <w:r w:rsidRPr="00C71FC9">
        <w:t>Pojęcie</w:t>
      </w:r>
      <w:r>
        <w:t xml:space="preserve"> terminu Płodowego Zespołu Alkoholowego (FAS), Spektrum Poalkoholowych Zaburzeń Rozwojowych (FASD) .</w:t>
      </w:r>
    </w:p>
    <w:p w:rsidR="0074392A" w:rsidRPr="00714944" w:rsidRDefault="0074392A" w:rsidP="0004295D">
      <w:pPr>
        <w:pStyle w:val="ListParagraph"/>
        <w:numPr>
          <w:ilvl w:val="0"/>
          <w:numId w:val="44"/>
        </w:numPr>
        <w:spacing w:after="200" w:line="360" w:lineRule="auto"/>
        <w:rPr>
          <w:b/>
        </w:rPr>
      </w:pPr>
      <w:r>
        <w:rPr>
          <w:szCs w:val="21"/>
        </w:rPr>
        <w:t>Funkcjonowanie</w:t>
      </w:r>
      <w:r w:rsidRPr="00714944">
        <w:rPr>
          <w:szCs w:val="21"/>
        </w:rPr>
        <w:t xml:space="preserve"> dzieci</w:t>
      </w:r>
      <w:r>
        <w:rPr>
          <w:szCs w:val="21"/>
        </w:rPr>
        <w:t>, młodzieży</w:t>
      </w:r>
      <w:r w:rsidRPr="00714944">
        <w:rPr>
          <w:szCs w:val="21"/>
        </w:rPr>
        <w:t xml:space="preserve"> z FAS, </w:t>
      </w:r>
      <w:r w:rsidRPr="00714944">
        <w:t>FAS</w:t>
      </w:r>
      <w:r>
        <w:t>D – rozwój  - zasoby - deficyty.</w:t>
      </w:r>
    </w:p>
    <w:p w:rsidR="0074392A" w:rsidRDefault="0074392A" w:rsidP="0004295D">
      <w:pPr>
        <w:pStyle w:val="ListParagraph"/>
        <w:numPr>
          <w:ilvl w:val="0"/>
          <w:numId w:val="44"/>
        </w:numPr>
        <w:spacing w:after="200" w:line="360" w:lineRule="auto"/>
      </w:pPr>
      <w:r>
        <w:t>Stosowana w Polsce i na świecie diagnostyka FAS, FASD.</w:t>
      </w:r>
    </w:p>
    <w:p w:rsidR="0074392A" w:rsidRPr="00714944" w:rsidRDefault="0074392A" w:rsidP="0004295D">
      <w:pPr>
        <w:pStyle w:val="ListParagraph"/>
        <w:numPr>
          <w:ilvl w:val="0"/>
          <w:numId w:val="44"/>
        </w:numPr>
        <w:spacing w:after="200" w:line="360" w:lineRule="auto"/>
      </w:pPr>
      <w:r>
        <w:t xml:space="preserve">Metody pomocy, pracy z dzieckiem z </w:t>
      </w:r>
      <w:r w:rsidRPr="00714944">
        <w:rPr>
          <w:szCs w:val="21"/>
        </w:rPr>
        <w:t xml:space="preserve">FAS, </w:t>
      </w:r>
      <w:r w:rsidRPr="00714944">
        <w:t>FAS</w:t>
      </w:r>
      <w:r>
        <w:t xml:space="preserve">D </w:t>
      </w:r>
      <w:r w:rsidRPr="00714944">
        <w:t>.</w:t>
      </w:r>
    </w:p>
    <w:p w:rsidR="0074392A" w:rsidRPr="000A42B3" w:rsidRDefault="0074392A" w:rsidP="0004295D">
      <w:pPr>
        <w:pStyle w:val="ListParagraph"/>
        <w:numPr>
          <w:ilvl w:val="0"/>
          <w:numId w:val="44"/>
        </w:numPr>
        <w:spacing w:after="200" w:line="360" w:lineRule="auto"/>
      </w:pPr>
      <w:r>
        <w:t xml:space="preserve">Problemy rodziców, opiekunów dzieci z </w:t>
      </w:r>
      <w:r w:rsidRPr="00714944">
        <w:rPr>
          <w:szCs w:val="21"/>
        </w:rPr>
        <w:t xml:space="preserve">FAS, </w:t>
      </w:r>
      <w:r w:rsidRPr="00714944">
        <w:t>FAS</w:t>
      </w:r>
      <w:r>
        <w:t>D – jak radzić sobie z trudnymi zachowaniami dzieci</w:t>
      </w:r>
      <w:r w:rsidRPr="00714944">
        <w:t>.</w:t>
      </w:r>
      <w:r>
        <w:t xml:space="preserve"> </w:t>
      </w:r>
    </w:p>
    <w:p w:rsidR="0074392A" w:rsidRPr="00502F23" w:rsidRDefault="0074392A" w:rsidP="0004295D">
      <w:pPr>
        <w:pStyle w:val="ListParagraph"/>
        <w:numPr>
          <w:ilvl w:val="0"/>
          <w:numId w:val="44"/>
        </w:numPr>
        <w:spacing w:after="200" w:line="360" w:lineRule="auto"/>
      </w:pPr>
      <w:r>
        <w:t xml:space="preserve">Niezbędne kompetencje rodzicielskie w wychowaniu i usprawnianiu dziecka z FAS, </w:t>
      </w:r>
      <w:r w:rsidRPr="00714944">
        <w:t>FAS</w:t>
      </w:r>
      <w:r>
        <w:t>D</w:t>
      </w:r>
      <w:r w:rsidRPr="00714944">
        <w:t>.</w:t>
      </w:r>
    </w:p>
    <w:p w:rsidR="0074392A" w:rsidRDefault="0074392A" w:rsidP="00305E6B">
      <w:pPr>
        <w:keepNext/>
        <w:keepLines/>
        <w:suppressAutoHyphens/>
        <w:spacing w:after="0" w:line="240" w:lineRule="auto"/>
        <w:ind w:left="1701" w:hanging="992"/>
        <w:outlineLvl w:val="2"/>
        <w:rPr>
          <w:rFonts w:ascii="Times New Roman" w:hAnsi="Times New Roman"/>
          <w:b/>
          <w:sz w:val="24"/>
          <w:szCs w:val="24"/>
          <w:lang/>
        </w:rPr>
      </w:pP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6</w:t>
      </w: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 w:rsidRPr="00305E6B">
        <w:rPr>
          <w:rFonts w:ascii="Times New Roman" w:hAnsi="Times New Roman"/>
          <w:b/>
          <w:sz w:val="24"/>
          <w:szCs w:val="24"/>
          <w:lang/>
        </w:rPr>
        <w:t>szkolenie z rozpoznawania zagrożeń- diagnoza i wczesna interwencja w przypadkach przemocy domowej,</w:t>
      </w:r>
      <w:r>
        <w:rPr>
          <w:rFonts w:ascii="Times New Roman" w:hAnsi="Times New Roman"/>
          <w:b/>
          <w:sz w:val="24"/>
          <w:szCs w:val="24"/>
          <w:lang/>
        </w:rPr>
        <w:t xml:space="preserve"> dla 4 osób</w:t>
      </w:r>
    </w:p>
    <w:p w:rsidR="0074392A" w:rsidRPr="00906BF7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305E6B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305E6B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12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D435D0" w:rsidRDefault="0074392A" w:rsidP="00C61801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221D3">
        <w:rPr>
          <w:b/>
        </w:rPr>
        <w:t xml:space="preserve">w okresie </w:t>
      </w:r>
      <w:r>
        <w:rPr>
          <w:b/>
        </w:rPr>
        <w:t>IX-X 2018</w:t>
      </w:r>
      <w:r>
        <w:rPr>
          <w:b/>
          <w:lang/>
        </w:rPr>
        <w:br/>
      </w: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305E6B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  <w:r w:rsidRPr="004E2092">
        <w:rPr>
          <w:u w:val="single"/>
          <w:lang/>
        </w:rPr>
        <w:t>Celem kursu</w:t>
      </w:r>
      <w:r w:rsidRPr="004E2092">
        <w:rPr>
          <w:lang/>
        </w:rPr>
        <w:t xml:space="preserve"> </w:t>
      </w:r>
      <w:r>
        <w:rPr>
          <w:lang/>
        </w:rPr>
        <w:t>j</w:t>
      </w:r>
      <w:r w:rsidRPr="00394AC0">
        <w:rPr>
          <w:lang/>
        </w:rPr>
        <w:t xml:space="preserve">est </w:t>
      </w:r>
      <w:r>
        <w:rPr>
          <w:lang/>
        </w:rPr>
        <w:t>podniesienie kwalifikacji i umiejętności oraz przygotowanie do prowadzenia szkoleń skierowanych do rodzin, w tym szczególnie dla rodzin zastępczych</w:t>
      </w:r>
      <w:r>
        <w:rPr>
          <w:lang/>
        </w:rPr>
        <w:br/>
      </w:r>
      <w:r w:rsidRPr="004E2092">
        <w:rPr>
          <w:u w:val="single"/>
        </w:rPr>
        <w:t>Tematyka kursu obejmuje m.in.:</w:t>
      </w:r>
    </w:p>
    <w:p w:rsidR="0074392A" w:rsidRDefault="0074392A" w:rsidP="0004295D">
      <w:pPr>
        <w:pStyle w:val="ListParagraph"/>
        <w:numPr>
          <w:ilvl w:val="0"/>
          <w:numId w:val="45"/>
        </w:numPr>
        <w:spacing w:after="200" w:line="360" w:lineRule="auto"/>
      </w:pPr>
      <w:r w:rsidRPr="00EB2C12">
        <w:t>Co nazywamy przemocą?</w:t>
      </w:r>
    </w:p>
    <w:p w:rsidR="0074392A" w:rsidRDefault="0074392A" w:rsidP="0004295D">
      <w:pPr>
        <w:pStyle w:val="ListParagraph"/>
        <w:numPr>
          <w:ilvl w:val="0"/>
          <w:numId w:val="45"/>
        </w:numPr>
        <w:spacing w:after="200" w:line="360" w:lineRule="auto"/>
      </w:pPr>
      <w:r>
        <w:t xml:space="preserve">Jak rozpoznać przemoc? </w:t>
      </w:r>
    </w:p>
    <w:p w:rsidR="0074392A" w:rsidRDefault="0074392A" w:rsidP="0004295D">
      <w:pPr>
        <w:pStyle w:val="ListParagraph"/>
        <w:numPr>
          <w:ilvl w:val="0"/>
          <w:numId w:val="45"/>
        </w:numPr>
        <w:spacing w:after="200" w:line="360" w:lineRule="auto"/>
      </w:pPr>
      <w:r>
        <w:t>Rodzaje i formy przemocy.</w:t>
      </w:r>
    </w:p>
    <w:p w:rsidR="0074392A" w:rsidRDefault="0074392A" w:rsidP="0004295D">
      <w:pPr>
        <w:pStyle w:val="ListParagraph"/>
        <w:numPr>
          <w:ilvl w:val="0"/>
          <w:numId w:val="45"/>
        </w:numPr>
        <w:spacing w:after="200" w:line="360" w:lineRule="auto"/>
      </w:pPr>
      <w:r>
        <w:t>Osoba stosująca przemoc – charakterystyka zachowań.</w:t>
      </w:r>
    </w:p>
    <w:p w:rsidR="0074392A" w:rsidRDefault="0074392A" w:rsidP="0004295D">
      <w:pPr>
        <w:pStyle w:val="ListParagraph"/>
        <w:numPr>
          <w:ilvl w:val="0"/>
          <w:numId w:val="45"/>
        </w:numPr>
        <w:spacing w:after="200" w:line="360" w:lineRule="auto"/>
      </w:pPr>
      <w:r>
        <w:t>Osoba doznająca przemocy - charakterystyka zachowań, mechanizmy.</w:t>
      </w:r>
    </w:p>
    <w:p w:rsidR="0074392A" w:rsidRDefault="0074392A" w:rsidP="0004295D">
      <w:pPr>
        <w:pStyle w:val="ListParagraph"/>
        <w:numPr>
          <w:ilvl w:val="0"/>
          <w:numId w:val="45"/>
        </w:numPr>
        <w:spacing w:after="200" w:line="360" w:lineRule="auto"/>
      </w:pPr>
      <w:r>
        <w:t>Wczesna interwencja. Budowanie strategii postępowania w sytuacji przemocy domowej.</w:t>
      </w:r>
    </w:p>
    <w:p w:rsidR="0074392A" w:rsidRPr="0004295D" w:rsidRDefault="0074392A" w:rsidP="00305E6B">
      <w:pPr>
        <w:pStyle w:val="ListParagraph"/>
        <w:spacing w:after="160" w:line="259" w:lineRule="auto"/>
        <w:ind w:left="284"/>
        <w:jc w:val="both"/>
        <w:rPr>
          <w:b/>
        </w:rPr>
      </w:pPr>
    </w:p>
    <w:p w:rsidR="0074392A" w:rsidRDefault="0074392A" w:rsidP="00305E6B">
      <w:pPr>
        <w:keepNext/>
        <w:keepLines/>
        <w:suppressAutoHyphens/>
        <w:spacing w:after="0" w:line="240" w:lineRule="auto"/>
        <w:ind w:left="1701" w:hanging="992"/>
        <w:outlineLvl w:val="2"/>
        <w:rPr>
          <w:rFonts w:ascii="Times New Roman" w:hAnsi="Times New Roman"/>
          <w:b/>
          <w:sz w:val="24"/>
          <w:szCs w:val="24"/>
          <w:lang/>
        </w:rPr>
      </w:pP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7</w:t>
      </w: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 za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>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/>
        </w:rPr>
        <w:t>szkolenie metodą dialogu motywującego- praca z trudnym nastolatkiem</w:t>
      </w:r>
      <w:r w:rsidRPr="00305E6B">
        <w:rPr>
          <w:rFonts w:ascii="Times New Roman" w:hAnsi="Times New Roman"/>
          <w:b/>
          <w:sz w:val="24"/>
          <w:szCs w:val="24"/>
          <w:lang/>
        </w:rPr>
        <w:t>,</w:t>
      </w:r>
      <w:r>
        <w:rPr>
          <w:rFonts w:ascii="Times New Roman" w:hAnsi="Times New Roman"/>
          <w:b/>
          <w:sz w:val="24"/>
          <w:szCs w:val="24"/>
          <w:lang/>
        </w:rPr>
        <w:t xml:space="preserve"> dla 4 osób</w:t>
      </w:r>
    </w:p>
    <w:p w:rsidR="0074392A" w:rsidRPr="00906BF7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305E6B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305E6B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13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D435D0" w:rsidRDefault="0074392A" w:rsidP="00C61801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221D3">
        <w:rPr>
          <w:b/>
        </w:rPr>
        <w:t xml:space="preserve">w okresie </w:t>
      </w:r>
      <w:r>
        <w:rPr>
          <w:b/>
        </w:rPr>
        <w:t>IX-X 2018</w:t>
      </w:r>
      <w:r>
        <w:rPr>
          <w:b/>
          <w:lang/>
        </w:rPr>
        <w:br/>
      </w: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305E6B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  <w:r w:rsidRPr="004E2092">
        <w:rPr>
          <w:u w:val="single"/>
          <w:lang/>
        </w:rPr>
        <w:t>Celem kursu</w:t>
      </w:r>
      <w:r w:rsidRPr="004E2092">
        <w:rPr>
          <w:lang/>
        </w:rPr>
        <w:t xml:space="preserve"> </w:t>
      </w:r>
      <w:r>
        <w:rPr>
          <w:lang/>
        </w:rPr>
        <w:t>j</w:t>
      </w:r>
      <w:r w:rsidRPr="00394AC0">
        <w:rPr>
          <w:lang/>
        </w:rPr>
        <w:t xml:space="preserve">est </w:t>
      </w:r>
      <w:r>
        <w:rPr>
          <w:lang/>
        </w:rPr>
        <w:t>podniesienie kwalifikacji i umiejętności oraz przygotowanie do prowadzenia szkoleń skierowanych do rodzin, w tym szczególnie dla rodzin zastępczych</w:t>
      </w:r>
      <w:r>
        <w:rPr>
          <w:lang/>
        </w:rPr>
        <w:br/>
      </w:r>
      <w:r w:rsidRPr="004E2092">
        <w:rPr>
          <w:u w:val="single"/>
        </w:rPr>
        <w:t>Tematyka kursu obejmuje m.in.:</w:t>
      </w:r>
    </w:p>
    <w:p w:rsidR="0074392A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</w:p>
    <w:p w:rsidR="0074392A" w:rsidRDefault="0074392A" w:rsidP="0004295D">
      <w:pPr>
        <w:pStyle w:val="ListParagraph"/>
        <w:numPr>
          <w:ilvl w:val="0"/>
          <w:numId w:val="46"/>
        </w:numPr>
        <w:spacing w:after="200" w:line="360" w:lineRule="auto"/>
      </w:pPr>
      <w:r w:rsidRPr="00205A94">
        <w:t xml:space="preserve">Czym jest i na czym polega </w:t>
      </w:r>
      <w:r>
        <w:t>metoda</w:t>
      </w:r>
      <w:r w:rsidRPr="00205A94">
        <w:t xml:space="preserve"> dialogu motywującego</w:t>
      </w:r>
      <w:r>
        <w:t xml:space="preserve">? </w:t>
      </w:r>
    </w:p>
    <w:p w:rsidR="0074392A" w:rsidRDefault="0074392A" w:rsidP="0004295D">
      <w:pPr>
        <w:pStyle w:val="ListParagraph"/>
        <w:numPr>
          <w:ilvl w:val="0"/>
          <w:numId w:val="46"/>
        </w:numPr>
        <w:spacing w:after="200" w:line="360" w:lineRule="auto"/>
      </w:pPr>
      <w:r>
        <w:t>Procesy w dialogu motywującym.</w:t>
      </w:r>
    </w:p>
    <w:p w:rsidR="0074392A" w:rsidRDefault="0074392A" w:rsidP="0004295D">
      <w:pPr>
        <w:pStyle w:val="ListParagraph"/>
        <w:numPr>
          <w:ilvl w:val="0"/>
          <w:numId w:val="46"/>
        </w:numPr>
        <w:spacing w:after="200" w:line="360" w:lineRule="auto"/>
      </w:pPr>
      <w:r>
        <w:t>Strategie oddziaływań.</w:t>
      </w:r>
    </w:p>
    <w:p w:rsidR="0074392A" w:rsidRDefault="0074392A" w:rsidP="0004295D">
      <w:pPr>
        <w:pStyle w:val="ListParagraph"/>
        <w:numPr>
          <w:ilvl w:val="0"/>
          <w:numId w:val="46"/>
        </w:numPr>
        <w:spacing w:after="200" w:line="360" w:lineRule="auto"/>
      </w:pPr>
      <w:r>
        <w:t>Motywowanie rodzica i rodziny do współpracy.</w:t>
      </w:r>
    </w:p>
    <w:p w:rsidR="0074392A" w:rsidRDefault="0074392A" w:rsidP="0004295D">
      <w:pPr>
        <w:pStyle w:val="ListParagraph"/>
        <w:numPr>
          <w:ilvl w:val="0"/>
          <w:numId w:val="46"/>
        </w:numPr>
        <w:spacing w:after="200" w:line="360" w:lineRule="auto"/>
      </w:pPr>
      <w:r>
        <w:t>Praca warsztatowa.</w:t>
      </w:r>
    </w:p>
    <w:p w:rsidR="0074392A" w:rsidRPr="0023584D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</w:p>
    <w:p w:rsidR="0074392A" w:rsidRDefault="0074392A" w:rsidP="00305E6B">
      <w:pPr>
        <w:keepNext/>
        <w:keepLines/>
        <w:suppressAutoHyphens/>
        <w:spacing w:after="0" w:line="240" w:lineRule="auto"/>
        <w:ind w:left="1701" w:hanging="992"/>
        <w:outlineLvl w:val="2"/>
        <w:rPr>
          <w:rFonts w:ascii="Times New Roman" w:hAnsi="Times New Roman"/>
          <w:b/>
          <w:sz w:val="24"/>
          <w:szCs w:val="24"/>
          <w:lang/>
        </w:rPr>
      </w:pP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8</w:t>
      </w: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 za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>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szkolenie z komunikacji według Marshalla Rosenberga</w:t>
      </w:r>
      <w:r>
        <w:rPr>
          <w:rFonts w:ascii="Times New Roman" w:hAnsi="Times New Roman"/>
          <w:b/>
          <w:sz w:val="24"/>
          <w:szCs w:val="24"/>
          <w:lang/>
        </w:rPr>
        <w:t xml:space="preserve"> dla 4 osób</w:t>
      </w:r>
    </w:p>
    <w:p w:rsidR="0074392A" w:rsidRPr="00906BF7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8</w:t>
      </w:r>
      <w:r w:rsidRPr="00D435D0">
        <w:rPr>
          <w:lang/>
        </w:rPr>
        <w:t xml:space="preserve"> godzin</w:t>
      </w:r>
      <w:r>
        <w:t>, jednodniowe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74392A" w:rsidRPr="00FB4EE5" w:rsidRDefault="0074392A" w:rsidP="00FB4EE5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74392A" w:rsidRPr="00F47851" w:rsidRDefault="0074392A" w:rsidP="00305E6B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</w:t>
      </w:r>
      <w:r>
        <w:t xml:space="preserve">i egzaminu </w:t>
      </w:r>
      <w:r w:rsidRPr="00D435D0">
        <w:rPr>
          <w:lang/>
        </w:rPr>
        <w:t>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74392A" w:rsidRPr="00D435D0" w:rsidRDefault="0074392A" w:rsidP="00305E6B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74392A" w:rsidRPr="00394AC0" w:rsidRDefault="0074392A" w:rsidP="00305E6B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74392A" w:rsidRPr="00D435D0" w:rsidRDefault="0074392A" w:rsidP="00305E6B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14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74392A" w:rsidRPr="00C77508" w:rsidRDefault="0074392A" w:rsidP="00305E6B">
      <w:pPr>
        <w:pStyle w:val="ListParagraph"/>
        <w:numPr>
          <w:ilvl w:val="0"/>
          <w:numId w:val="7"/>
        </w:numPr>
        <w:spacing w:line="259" w:lineRule="auto"/>
        <w:rPr>
          <w:b/>
        </w:rPr>
      </w:pPr>
      <w:r w:rsidRPr="00D435D0">
        <w:rPr>
          <w:lang/>
        </w:rPr>
        <w:t xml:space="preserve">Termin realizacji: </w:t>
      </w:r>
      <w:r w:rsidRPr="00C77508">
        <w:rPr>
          <w:b/>
        </w:rPr>
        <w:t xml:space="preserve">w okresie </w:t>
      </w:r>
      <w:r>
        <w:rPr>
          <w:b/>
        </w:rPr>
        <w:t>IX-X 2018</w:t>
      </w:r>
    </w:p>
    <w:p w:rsidR="0074392A" w:rsidRPr="00D435D0" w:rsidRDefault="0074392A" w:rsidP="00305E6B">
      <w:pPr>
        <w:pStyle w:val="ListParagraph"/>
        <w:spacing w:line="259" w:lineRule="auto"/>
        <w:ind w:left="1080"/>
        <w:rPr>
          <w:lang/>
        </w:rPr>
      </w:pPr>
      <w:r w:rsidRPr="00D435D0">
        <w:rPr>
          <w:lang/>
        </w:rPr>
        <w:t>zgodnie z harmonogramem przygotowanym przez Zamawiającego przed podpisaniem umowy.</w:t>
      </w:r>
    </w:p>
    <w:p w:rsidR="0074392A" w:rsidRPr="004E2092" w:rsidRDefault="0074392A" w:rsidP="00305E6B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74392A" w:rsidRDefault="0074392A" w:rsidP="00305E6B">
      <w:pPr>
        <w:pStyle w:val="ListParagraph"/>
        <w:spacing w:after="160" w:line="259" w:lineRule="auto"/>
        <w:ind w:left="284"/>
        <w:jc w:val="both"/>
        <w:rPr>
          <w:b/>
          <w:lang/>
        </w:rPr>
      </w:pPr>
      <w:r w:rsidRPr="004E2092">
        <w:rPr>
          <w:u w:val="single"/>
          <w:lang/>
        </w:rPr>
        <w:t>Celem kursu</w:t>
      </w:r>
      <w:r w:rsidRPr="004E2092">
        <w:rPr>
          <w:lang/>
        </w:rPr>
        <w:t xml:space="preserve"> </w:t>
      </w:r>
      <w:r>
        <w:rPr>
          <w:lang/>
        </w:rPr>
        <w:t>j</w:t>
      </w:r>
      <w:r w:rsidRPr="00394AC0">
        <w:rPr>
          <w:lang/>
        </w:rPr>
        <w:t xml:space="preserve">est </w:t>
      </w:r>
      <w:r>
        <w:rPr>
          <w:lang/>
        </w:rPr>
        <w:t>podniesienie kwalifikacji i umiejętności oraz przygotowanie do prowadzenia szkoleń skierowanych do rodzin, w tym szczególnie dla rodzin zastępczych</w:t>
      </w:r>
      <w:r>
        <w:rPr>
          <w:lang/>
        </w:rPr>
        <w:br/>
      </w:r>
      <w:r w:rsidRPr="004E2092">
        <w:rPr>
          <w:u w:val="single"/>
        </w:rPr>
        <w:t>Tematyka kursu obejmuje m.in.:</w:t>
      </w:r>
    </w:p>
    <w:p w:rsidR="0074392A" w:rsidRDefault="0074392A" w:rsidP="0004295D">
      <w:pPr>
        <w:pStyle w:val="ListParagraph"/>
        <w:numPr>
          <w:ilvl w:val="0"/>
          <w:numId w:val="47"/>
        </w:numPr>
        <w:spacing w:after="200" w:line="360" w:lineRule="auto"/>
      </w:pPr>
      <w:r>
        <w:t>Czym jest komunikacja wg Marshalla Rosenberga - Porozumienie Bez P</w:t>
      </w:r>
      <w:r w:rsidRPr="00641ABB">
        <w:t>rzemocy</w:t>
      </w:r>
      <w:r>
        <w:t>?</w:t>
      </w:r>
    </w:p>
    <w:p w:rsidR="0074392A" w:rsidRDefault="0074392A" w:rsidP="0004295D">
      <w:pPr>
        <w:pStyle w:val="ListParagraph"/>
        <w:numPr>
          <w:ilvl w:val="0"/>
          <w:numId w:val="47"/>
        </w:numPr>
        <w:spacing w:after="200" w:line="360" w:lineRule="auto"/>
      </w:pPr>
      <w:r>
        <w:t>Model Porozumienia Bez Przemocy – język szakala, język żyrafy, rozpoznawanie, nazywanie i wyrażanie potrzeb, 4 kroki w PBP, komunikaty blokujące komunikację, prowadzenie rozmowy wg zasad NVC, konstruktywne rozwiązywanie sytuacji konfliktowych.</w:t>
      </w:r>
    </w:p>
    <w:p w:rsidR="0074392A" w:rsidRDefault="0074392A" w:rsidP="0004295D">
      <w:pPr>
        <w:pStyle w:val="ListParagraph"/>
        <w:numPr>
          <w:ilvl w:val="0"/>
          <w:numId w:val="47"/>
        </w:numPr>
        <w:spacing w:after="200" w:line="360" w:lineRule="auto"/>
      </w:pPr>
      <w:r>
        <w:t>PBP jako metoda budowania relacji w rodzinie.</w:t>
      </w:r>
    </w:p>
    <w:p w:rsidR="0074392A" w:rsidRPr="00545BAA" w:rsidRDefault="0074392A" w:rsidP="0004295D">
      <w:pPr>
        <w:pStyle w:val="ListParagraph"/>
        <w:numPr>
          <w:ilvl w:val="0"/>
          <w:numId w:val="47"/>
        </w:numPr>
        <w:spacing w:after="200" w:line="360" w:lineRule="auto"/>
      </w:pPr>
      <w:r w:rsidRPr="00545BAA">
        <w:t>Praca warsztatowa – ćwiczenia praktyczne, stosowanie PBP w życiu codziennym.</w:t>
      </w:r>
    </w:p>
    <w:p w:rsidR="0074392A" w:rsidRPr="0004295D" w:rsidRDefault="0074392A" w:rsidP="00305E6B">
      <w:pPr>
        <w:pStyle w:val="ListParagraph"/>
        <w:spacing w:after="160" w:line="259" w:lineRule="auto"/>
        <w:ind w:left="284"/>
        <w:jc w:val="both"/>
        <w:rPr>
          <w:b/>
        </w:rPr>
      </w:pPr>
    </w:p>
    <w:sectPr w:rsidR="0074392A" w:rsidRPr="0004295D" w:rsidSect="003048F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92A" w:rsidRDefault="0074392A" w:rsidP="00483F93">
      <w:pPr>
        <w:spacing w:after="0" w:line="240" w:lineRule="auto"/>
      </w:pPr>
      <w:r>
        <w:separator/>
      </w:r>
    </w:p>
  </w:endnote>
  <w:endnote w:type="continuationSeparator" w:id="0">
    <w:p w:rsidR="0074392A" w:rsidRDefault="0074392A" w:rsidP="0048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ËÎĚĺ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92A" w:rsidRPr="009D0426" w:rsidRDefault="0074392A" w:rsidP="009D0426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9D0426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9D0426">
      <w:rPr>
        <w:rFonts w:ascii="Times New Roman" w:hAnsi="Times New Roman"/>
        <w:sz w:val="24"/>
        <w:szCs w:val="24"/>
        <w:lang w:eastAsia="pl-PL"/>
      </w:rPr>
      <w:t>„</w:t>
    </w:r>
    <w:r w:rsidRPr="009D0426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9D0426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74392A" w:rsidRDefault="007439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92A" w:rsidRDefault="0074392A" w:rsidP="00483F93">
      <w:pPr>
        <w:spacing w:after="0" w:line="240" w:lineRule="auto"/>
      </w:pPr>
      <w:r>
        <w:separator/>
      </w:r>
    </w:p>
  </w:footnote>
  <w:footnote w:type="continuationSeparator" w:id="0">
    <w:p w:rsidR="0074392A" w:rsidRDefault="0074392A" w:rsidP="0048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92A" w:rsidRDefault="0074392A">
    <w:pPr>
      <w:pStyle w:val="Header"/>
    </w:pPr>
    <w:r w:rsidRPr="00555C3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30A9"/>
    <w:multiLevelType w:val="hybridMultilevel"/>
    <w:tmpl w:val="9D0C640E"/>
    <w:lvl w:ilvl="0" w:tplc="CE24FAD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DB84F174">
      <w:start w:val="1"/>
      <w:numFmt w:val="decimal"/>
      <w:lvlText w:val="%5)"/>
      <w:lvlJc w:val="left"/>
      <w:pPr>
        <w:ind w:left="3666" w:hanging="360"/>
      </w:pPr>
      <w:rPr>
        <w:rFonts w:ascii="Times New Roman" w:eastAsia="Times New Roman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039B075B"/>
    <w:multiLevelType w:val="hybridMultilevel"/>
    <w:tmpl w:val="AFC21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3402F"/>
    <w:multiLevelType w:val="hybridMultilevel"/>
    <w:tmpl w:val="3216E56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C5CF5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9A418F9"/>
    <w:multiLevelType w:val="hybridMultilevel"/>
    <w:tmpl w:val="83A83EF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0B531AF8"/>
    <w:multiLevelType w:val="hybridMultilevel"/>
    <w:tmpl w:val="027A4D3E"/>
    <w:lvl w:ilvl="0" w:tplc="31D4EF9E">
      <w:start w:val="1"/>
      <w:numFmt w:val="decimal"/>
      <w:lvlText w:val="%1"/>
      <w:lvlJc w:val="left"/>
      <w:pPr>
        <w:ind w:left="54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68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5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82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7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  <w:rPr>
        <w:rFonts w:cs="Times New Roman"/>
      </w:rPr>
    </w:lvl>
  </w:abstractNum>
  <w:abstractNum w:abstractNumId="7">
    <w:nsid w:val="0F46212A"/>
    <w:multiLevelType w:val="hybridMultilevel"/>
    <w:tmpl w:val="55BC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FCA64FA"/>
    <w:multiLevelType w:val="hybridMultilevel"/>
    <w:tmpl w:val="4BF44B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57F8A"/>
    <w:multiLevelType w:val="hybridMultilevel"/>
    <w:tmpl w:val="9120178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2963903"/>
    <w:multiLevelType w:val="hybridMultilevel"/>
    <w:tmpl w:val="AB28B8E2"/>
    <w:lvl w:ilvl="0" w:tplc="5E94CD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62F2F77"/>
    <w:multiLevelType w:val="multilevel"/>
    <w:tmpl w:val="59D8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1BD20FA9"/>
    <w:multiLevelType w:val="hybridMultilevel"/>
    <w:tmpl w:val="E796F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1DEE5AE0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4D3654C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74959B3"/>
    <w:multiLevelType w:val="hybridMultilevel"/>
    <w:tmpl w:val="BEC08308"/>
    <w:lvl w:ilvl="0" w:tplc="34DE7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755CDD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837015E"/>
    <w:multiLevelType w:val="hybridMultilevel"/>
    <w:tmpl w:val="5B040A98"/>
    <w:lvl w:ilvl="0" w:tplc="45DA21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BB20350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735528"/>
    <w:multiLevelType w:val="multilevel"/>
    <w:tmpl w:val="72280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57D3790"/>
    <w:multiLevelType w:val="hybridMultilevel"/>
    <w:tmpl w:val="0D305FD6"/>
    <w:lvl w:ilvl="0" w:tplc="77AEDACA">
      <w:start w:val="6"/>
      <w:numFmt w:val="decimal"/>
      <w:lvlText w:val="%1"/>
      <w:lvlJc w:val="left"/>
      <w:pPr>
        <w:ind w:left="2160" w:hanging="360"/>
      </w:pPr>
      <w:rPr>
        <w:rFonts w:cs="Times New Roman" w:hint="default"/>
      </w:rPr>
    </w:lvl>
    <w:lvl w:ilvl="1" w:tplc="F4480758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2">
    <w:nsid w:val="3AD66588"/>
    <w:multiLevelType w:val="hybridMultilevel"/>
    <w:tmpl w:val="DF740C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A7608F42">
      <w:start w:val="1"/>
      <w:numFmt w:val="decimal"/>
      <w:lvlText w:val="%4."/>
      <w:lvlJc w:val="left"/>
      <w:pPr>
        <w:ind w:left="3240" w:hanging="360"/>
      </w:pPr>
      <w:rPr>
        <w:rFonts w:cs="Times New Roman"/>
        <w:b w:val="0"/>
      </w:rPr>
    </w:lvl>
    <w:lvl w:ilvl="4" w:tplc="9EB0636E">
      <w:start w:val="1"/>
      <w:numFmt w:val="decimal"/>
      <w:lvlText w:val="%5)"/>
      <w:lvlJc w:val="left"/>
      <w:pPr>
        <w:ind w:left="3960" w:hanging="360"/>
      </w:pPr>
      <w:rPr>
        <w:rFonts w:cs="Times New Roman" w:hint="default"/>
        <w:b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2EF0B09"/>
    <w:multiLevelType w:val="hybridMultilevel"/>
    <w:tmpl w:val="F5EAC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4972402"/>
    <w:multiLevelType w:val="multilevel"/>
    <w:tmpl w:val="59D8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45372036"/>
    <w:multiLevelType w:val="hybridMultilevel"/>
    <w:tmpl w:val="609E254C"/>
    <w:lvl w:ilvl="0" w:tplc="1B6083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5B86116">
      <w:start w:val="1"/>
      <w:numFmt w:val="decimal"/>
      <w:lvlText w:val="%4."/>
      <w:lvlJc w:val="left"/>
      <w:pPr>
        <w:ind w:left="3240" w:hanging="360"/>
      </w:pPr>
      <w:rPr>
        <w:rFonts w:cs="Times New Roman"/>
        <w:b w:val="0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4F6ADA"/>
    <w:multiLevelType w:val="hybridMultilevel"/>
    <w:tmpl w:val="5B94AD2A"/>
    <w:lvl w:ilvl="0" w:tplc="D682F132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 w:val="0"/>
        <w:u w:val="none"/>
      </w:rPr>
    </w:lvl>
    <w:lvl w:ilvl="1" w:tplc="BD8047A0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>
    <w:nsid w:val="497C50EF"/>
    <w:multiLevelType w:val="hybridMultilevel"/>
    <w:tmpl w:val="384AF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07D1B01"/>
    <w:multiLevelType w:val="multilevel"/>
    <w:tmpl w:val="7E2C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153928"/>
    <w:multiLevelType w:val="multilevel"/>
    <w:tmpl w:val="E80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Times New Roman" w:cs="Times New Roman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cs="Times New Roman"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Calibri" w:eastAsia="Times New Roman" w:hAnsi="Calibri" w:cs="Times New Roman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A581D27"/>
    <w:multiLevelType w:val="hybridMultilevel"/>
    <w:tmpl w:val="2C227BA8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>
    <w:nsid w:val="5E0C3466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1943DDD"/>
    <w:multiLevelType w:val="hybridMultilevel"/>
    <w:tmpl w:val="3D0EC70A"/>
    <w:name w:val="WW8Num433232222222222"/>
    <w:lvl w:ilvl="0" w:tplc="91BA02C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163756"/>
    <w:multiLevelType w:val="hybridMultilevel"/>
    <w:tmpl w:val="287CA30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5663E7C"/>
    <w:multiLevelType w:val="hybridMultilevel"/>
    <w:tmpl w:val="7D9AFDC4"/>
    <w:lvl w:ilvl="0" w:tplc="F0046042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59419B6"/>
    <w:multiLevelType w:val="hybridMultilevel"/>
    <w:tmpl w:val="31E6D5D8"/>
    <w:lvl w:ilvl="0" w:tplc="AEACA1F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7DCC72E0">
      <w:start w:val="1"/>
      <w:numFmt w:val="decimal"/>
      <w:lvlText w:val="%5)"/>
      <w:lvlJc w:val="left"/>
      <w:pPr>
        <w:ind w:left="3666" w:hanging="360"/>
      </w:pPr>
      <w:rPr>
        <w:rFonts w:ascii="Times New Roman" w:eastAsia="Times New Roman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8">
    <w:nsid w:val="6721298D"/>
    <w:multiLevelType w:val="multilevel"/>
    <w:tmpl w:val="59D8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>
    <w:nsid w:val="68DB61FD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2D1E58"/>
    <w:multiLevelType w:val="hybridMultilevel"/>
    <w:tmpl w:val="67DCED3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AB6E1E"/>
    <w:multiLevelType w:val="hybridMultilevel"/>
    <w:tmpl w:val="5CFEED22"/>
    <w:lvl w:ilvl="0" w:tplc="2500B3A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6B9C0998"/>
    <w:multiLevelType w:val="multilevel"/>
    <w:tmpl w:val="AE32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Calibri" w:eastAsia="Times New Roman" w:hAnsi="Calibri" w:cs="Times New Roman"/>
        <w:b w:val="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3"/>
      <w:numFmt w:val="decimal"/>
      <w:lvlText w:val="%5)"/>
      <w:lvlJc w:val="left"/>
      <w:pPr>
        <w:ind w:left="3621" w:hanging="360"/>
      </w:pPr>
      <w:rPr>
        <w:rFonts w:cs="Times New Roman" w:hint="default"/>
        <w:b w:val="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EEB6A25"/>
    <w:multiLevelType w:val="hybridMultilevel"/>
    <w:tmpl w:val="245C5E16"/>
    <w:lvl w:ilvl="0" w:tplc="AFB06C0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26606A6"/>
    <w:multiLevelType w:val="hybridMultilevel"/>
    <w:tmpl w:val="AF50461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8">
    <w:nsid w:val="748C60C9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70415A3"/>
    <w:multiLevelType w:val="hybridMultilevel"/>
    <w:tmpl w:val="F0522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6"/>
  </w:num>
  <w:num w:numId="3">
    <w:abstractNumId w:val="25"/>
  </w:num>
  <w:num w:numId="4">
    <w:abstractNumId w:val="41"/>
  </w:num>
  <w:num w:numId="5">
    <w:abstractNumId w:val="12"/>
  </w:num>
  <w:num w:numId="6">
    <w:abstractNumId w:val="45"/>
  </w:num>
  <w:num w:numId="7">
    <w:abstractNumId w:val="22"/>
  </w:num>
  <w:num w:numId="8">
    <w:abstractNumId w:val="36"/>
  </w:num>
  <w:num w:numId="9">
    <w:abstractNumId w:val="8"/>
  </w:num>
  <w:num w:numId="10">
    <w:abstractNumId w:val="16"/>
  </w:num>
  <w:num w:numId="11">
    <w:abstractNumId w:val="1"/>
  </w:num>
  <w:num w:numId="12">
    <w:abstractNumId w:val="10"/>
  </w:num>
  <w:num w:numId="13">
    <w:abstractNumId w:val="23"/>
  </w:num>
  <w:num w:numId="14">
    <w:abstractNumId w:val="7"/>
  </w:num>
  <w:num w:numId="15">
    <w:abstractNumId w:val="18"/>
  </w:num>
  <w:num w:numId="16">
    <w:abstractNumId w:val="29"/>
  </w:num>
  <w:num w:numId="17">
    <w:abstractNumId w:val="44"/>
  </w:num>
  <w:num w:numId="18">
    <w:abstractNumId w:val="24"/>
  </w:num>
  <w:num w:numId="19">
    <w:abstractNumId w:val="13"/>
  </w:num>
  <w:num w:numId="20">
    <w:abstractNumId w:val="43"/>
  </w:num>
  <w:num w:numId="21">
    <w:abstractNumId w:val="46"/>
  </w:num>
  <w:num w:numId="22">
    <w:abstractNumId w:val="42"/>
  </w:num>
  <w:num w:numId="23">
    <w:abstractNumId w:val="30"/>
  </w:num>
  <w:num w:numId="24">
    <w:abstractNumId w:val="21"/>
  </w:num>
  <w:num w:numId="25">
    <w:abstractNumId w:val="31"/>
  </w:num>
  <w:num w:numId="26">
    <w:abstractNumId w:val="47"/>
  </w:num>
  <w:num w:numId="27">
    <w:abstractNumId w:val="27"/>
  </w:num>
  <w:num w:numId="28">
    <w:abstractNumId w:val="9"/>
  </w:num>
  <w:num w:numId="29">
    <w:abstractNumId w:val="37"/>
  </w:num>
  <w:num w:numId="30">
    <w:abstractNumId w:val="0"/>
  </w:num>
  <w:num w:numId="31">
    <w:abstractNumId w:val="6"/>
  </w:num>
  <w:num w:numId="32">
    <w:abstractNumId w:val="5"/>
  </w:num>
  <w:num w:numId="33">
    <w:abstractNumId w:val="32"/>
  </w:num>
  <w:num w:numId="34">
    <w:abstractNumId w:val="40"/>
  </w:num>
  <w:num w:numId="35">
    <w:abstractNumId w:val="20"/>
  </w:num>
  <w:num w:numId="36">
    <w:abstractNumId w:val="2"/>
  </w:num>
  <w:num w:numId="37">
    <w:abstractNumId w:val="35"/>
  </w:num>
  <w:num w:numId="38">
    <w:abstractNumId w:val="11"/>
  </w:num>
  <w:num w:numId="39">
    <w:abstractNumId w:val="38"/>
  </w:num>
  <w:num w:numId="40">
    <w:abstractNumId w:val="49"/>
  </w:num>
  <w:num w:numId="41">
    <w:abstractNumId w:val="28"/>
  </w:num>
  <w:num w:numId="42">
    <w:abstractNumId w:val="4"/>
  </w:num>
  <w:num w:numId="43">
    <w:abstractNumId w:val="19"/>
  </w:num>
  <w:num w:numId="44">
    <w:abstractNumId w:val="33"/>
  </w:num>
  <w:num w:numId="45">
    <w:abstractNumId w:val="48"/>
  </w:num>
  <w:num w:numId="46">
    <w:abstractNumId w:val="15"/>
  </w:num>
  <w:num w:numId="47">
    <w:abstractNumId w:val="14"/>
  </w:num>
  <w:num w:numId="48">
    <w:abstractNumId w:val="39"/>
  </w:num>
  <w:num w:numId="49">
    <w:abstractNumId w:val="1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062F"/>
    <w:rsid w:val="00003ADC"/>
    <w:rsid w:val="00004B83"/>
    <w:rsid w:val="00007FF2"/>
    <w:rsid w:val="000154F5"/>
    <w:rsid w:val="0004295D"/>
    <w:rsid w:val="0006429D"/>
    <w:rsid w:val="000660D2"/>
    <w:rsid w:val="0007282B"/>
    <w:rsid w:val="00073AC2"/>
    <w:rsid w:val="00077D1E"/>
    <w:rsid w:val="00084474"/>
    <w:rsid w:val="00090C83"/>
    <w:rsid w:val="00090DA6"/>
    <w:rsid w:val="000A42B3"/>
    <w:rsid w:val="000C3FAC"/>
    <w:rsid w:val="000C65EC"/>
    <w:rsid w:val="000E0F44"/>
    <w:rsid w:val="000F5EB4"/>
    <w:rsid w:val="000F67D5"/>
    <w:rsid w:val="00106CAD"/>
    <w:rsid w:val="00117F65"/>
    <w:rsid w:val="001222B6"/>
    <w:rsid w:val="00122AAE"/>
    <w:rsid w:val="001245C5"/>
    <w:rsid w:val="00124AD0"/>
    <w:rsid w:val="0013588E"/>
    <w:rsid w:val="00157BE0"/>
    <w:rsid w:val="001629CF"/>
    <w:rsid w:val="00165292"/>
    <w:rsid w:val="001711F0"/>
    <w:rsid w:val="001A187E"/>
    <w:rsid w:val="001A1AF3"/>
    <w:rsid w:val="001A3473"/>
    <w:rsid w:val="001A4DD9"/>
    <w:rsid w:val="001A6E75"/>
    <w:rsid w:val="001B7427"/>
    <w:rsid w:val="001D013C"/>
    <w:rsid w:val="001F274B"/>
    <w:rsid w:val="001F4A81"/>
    <w:rsid w:val="001F4C51"/>
    <w:rsid w:val="00203B37"/>
    <w:rsid w:val="00205A94"/>
    <w:rsid w:val="0021396C"/>
    <w:rsid w:val="0023097F"/>
    <w:rsid w:val="00230E81"/>
    <w:rsid w:val="0023172B"/>
    <w:rsid w:val="0023584D"/>
    <w:rsid w:val="0024065F"/>
    <w:rsid w:val="00242BED"/>
    <w:rsid w:val="002603E7"/>
    <w:rsid w:val="002A18D6"/>
    <w:rsid w:val="002B2027"/>
    <w:rsid w:val="002D3E97"/>
    <w:rsid w:val="002E34E7"/>
    <w:rsid w:val="002E7649"/>
    <w:rsid w:val="002F4A64"/>
    <w:rsid w:val="002F5783"/>
    <w:rsid w:val="003048F8"/>
    <w:rsid w:val="00305E6B"/>
    <w:rsid w:val="00306148"/>
    <w:rsid w:val="00310871"/>
    <w:rsid w:val="003138F0"/>
    <w:rsid w:val="00333A4A"/>
    <w:rsid w:val="00334C4D"/>
    <w:rsid w:val="003751E0"/>
    <w:rsid w:val="00375FD3"/>
    <w:rsid w:val="0037743E"/>
    <w:rsid w:val="00394AC0"/>
    <w:rsid w:val="003C19DE"/>
    <w:rsid w:val="003D1B15"/>
    <w:rsid w:val="003D33E5"/>
    <w:rsid w:val="003D739D"/>
    <w:rsid w:val="003F0194"/>
    <w:rsid w:val="004048F4"/>
    <w:rsid w:val="00431C39"/>
    <w:rsid w:val="00431D95"/>
    <w:rsid w:val="00441172"/>
    <w:rsid w:val="00441270"/>
    <w:rsid w:val="004470A8"/>
    <w:rsid w:val="00451C4F"/>
    <w:rsid w:val="00451C84"/>
    <w:rsid w:val="004539E7"/>
    <w:rsid w:val="00456FCF"/>
    <w:rsid w:val="00461B3A"/>
    <w:rsid w:val="00470967"/>
    <w:rsid w:val="00483F93"/>
    <w:rsid w:val="004A4CF8"/>
    <w:rsid w:val="004D062F"/>
    <w:rsid w:val="004D6AB4"/>
    <w:rsid w:val="004E2092"/>
    <w:rsid w:val="004E4E73"/>
    <w:rsid w:val="004E6F20"/>
    <w:rsid w:val="00502F23"/>
    <w:rsid w:val="00511EA4"/>
    <w:rsid w:val="005145D7"/>
    <w:rsid w:val="005219C4"/>
    <w:rsid w:val="00532588"/>
    <w:rsid w:val="00534BA7"/>
    <w:rsid w:val="00535286"/>
    <w:rsid w:val="005362F1"/>
    <w:rsid w:val="00545BAA"/>
    <w:rsid w:val="00555C35"/>
    <w:rsid w:val="00566ABD"/>
    <w:rsid w:val="005676EE"/>
    <w:rsid w:val="005773B2"/>
    <w:rsid w:val="005845CF"/>
    <w:rsid w:val="00587C8C"/>
    <w:rsid w:val="00597825"/>
    <w:rsid w:val="005A0F7E"/>
    <w:rsid w:val="005A2A56"/>
    <w:rsid w:val="005B1B2B"/>
    <w:rsid w:val="005B4725"/>
    <w:rsid w:val="005C2BD1"/>
    <w:rsid w:val="005D6398"/>
    <w:rsid w:val="005E20CB"/>
    <w:rsid w:val="005F0DE9"/>
    <w:rsid w:val="005F1225"/>
    <w:rsid w:val="005F63BD"/>
    <w:rsid w:val="00603844"/>
    <w:rsid w:val="0061669D"/>
    <w:rsid w:val="006221D3"/>
    <w:rsid w:val="006304E6"/>
    <w:rsid w:val="00630847"/>
    <w:rsid w:val="00631129"/>
    <w:rsid w:val="00641ABB"/>
    <w:rsid w:val="00642C69"/>
    <w:rsid w:val="00646DDF"/>
    <w:rsid w:val="00655070"/>
    <w:rsid w:val="00664029"/>
    <w:rsid w:val="0069070F"/>
    <w:rsid w:val="006A0A8B"/>
    <w:rsid w:val="006A16D3"/>
    <w:rsid w:val="006B1573"/>
    <w:rsid w:val="006B5814"/>
    <w:rsid w:val="006C13C5"/>
    <w:rsid w:val="006D40F3"/>
    <w:rsid w:val="006E3539"/>
    <w:rsid w:val="006E6A4F"/>
    <w:rsid w:val="006E7725"/>
    <w:rsid w:val="006F3C2F"/>
    <w:rsid w:val="00701D74"/>
    <w:rsid w:val="00703B12"/>
    <w:rsid w:val="00714944"/>
    <w:rsid w:val="007400A9"/>
    <w:rsid w:val="0074392A"/>
    <w:rsid w:val="00767707"/>
    <w:rsid w:val="00783708"/>
    <w:rsid w:val="00783D35"/>
    <w:rsid w:val="007957F9"/>
    <w:rsid w:val="007A1162"/>
    <w:rsid w:val="007A13EA"/>
    <w:rsid w:val="007A2467"/>
    <w:rsid w:val="007A66B3"/>
    <w:rsid w:val="007A7403"/>
    <w:rsid w:val="007B7DEE"/>
    <w:rsid w:val="007C08D6"/>
    <w:rsid w:val="007C0CFA"/>
    <w:rsid w:val="008037D8"/>
    <w:rsid w:val="00806C50"/>
    <w:rsid w:val="00811806"/>
    <w:rsid w:val="0085688C"/>
    <w:rsid w:val="00863919"/>
    <w:rsid w:val="00872755"/>
    <w:rsid w:val="00876161"/>
    <w:rsid w:val="00881E71"/>
    <w:rsid w:val="00885AFF"/>
    <w:rsid w:val="00885BA6"/>
    <w:rsid w:val="008A63D4"/>
    <w:rsid w:val="008B3C2A"/>
    <w:rsid w:val="008D34AD"/>
    <w:rsid w:val="008E0E70"/>
    <w:rsid w:val="008E2B1F"/>
    <w:rsid w:val="008E6033"/>
    <w:rsid w:val="008E6AD0"/>
    <w:rsid w:val="008F111B"/>
    <w:rsid w:val="008F2D36"/>
    <w:rsid w:val="00906BF7"/>
    <w:rsid w:val="00910387"/>
    <w:rsid w:val="009105C7"/>
    <w:rsid w:val="00963286"/>
    <w:rsid w:val="00963293"/>
    <w:rsid w:val="00971560"/>
    <w:rsid w:val="009A0214"/>
    <w:rsid w:val="009B13CD"/>
    <w:rsid w:val="009B51B6"/>
    <w:rsid w:val="009C6B63"/>
    <w:rsid w:val="009D0426"/>
    <w:rsid w:val="009D44B9"/>
    <w:rsid w:val="009E1DF4"/>
    <w:rsid w:val="009E36D9"/>
    <w:rsid w:val="009E6BFD"/>
    <w:rsid w:val="009E7736"/>
    <w:rsid w:val="009F08CF"/>
    <w:rsid w:val="009F4CF4"/>
    <w:rsid w:val="00A17C22"/>
    <w:rsid w:val="00A247E1"/>
    <w:rsid w:val="00A24E1D"/>
    <w:rsid w:val="00A3285F"/>
    <w:rsid w:val="00A42D11"/>
    <w:rsid w:val="00A57B2B"/>
    <w:rsid w:val="00A61CF5"/>
    <w:rsid w:val="00A66A4D"/>
    <w:rsid w:val="00A933D2"/>
    <w:rsid w:val="00A948DE"/>
    <w:rsid w:val="00A96BE1"/>
    <w:rsid w:val="00AA2D7C"/>
    <w:rsid w:val="00AE0F45"/>
    <w:rsid w:val="00AE19D9"/>
    <w:rsid w:val="00AE2F79"/>
    <w:rsid w:val="00AF7261"/>
    <w:rsid w:val="00B00E5B"/>
    <w:rsid w:val="00B06C67"/>
    <w:rsid w:val="00B1177A"/>
    <w:rsid w:val="00B14AFC"/>
    <w:rsid w:val="00B270DC"/>
    <w:rsid w:val="00B641D5"/>
    <w:rsid w:val="00B70F72"/>
    <w:rsid w:val="00B71479"/>
    <w:rsid w:val="00B749F0"/>
    <w:rsid w:val="00B76C27"/>
    <w:rsid w:val="00B774AD"/>
    <w:rsid w:val="00B841FE"/>
    <w:rsid w:val="00B877E2"/>
    <w:rsid w:val="00BA4E82"/>
    <w:rsid w:val="00BB4A45"/>
    <w:rsid w:val="00BC62EA"/>
    <w:rsid w:val="00BD1029"/>
    <w:rsid w:val="00BE5149"/>
    <w:rsid w:val="00BF156F"/>
    <w:rsid w:val="00C0352B"/>
    <w:rsid w:val="00C04331"/>
    <w:rsid w:val="00C20F8C"/>
    <w:rsid w:val="00C210BC"/>
    <w:rsid w:val="00C21331"/>
    <w:rsid w:val="00C363C7"/>
    <w:rsid w:val="00C4032C"/>
    <w:rsid w:val="00C61801"/>
    <w:rsid w:val="00C63595"/>
    <w:rsid w:val="00C6436A"/>
    <w:rsid w:val="00C71FC9"/>
    <w:rsid w:val="00C722E3"/>
    <w:rsid w:val="00C7688D"/>
    <w:rsid w:val="00C77508"/>
    <w:rsid w:val="00C94CFA"/>
    <w:rsid w:val="00CA26AE"/>
    <w:rsid w:val="00CA4959"/>
    <w:rsid w:val="00CA7382"/>
    <w:rsid w:val="00CA789A"/>
    <w:rsid w:val="00CD32E9"/>
    <w:rsid w:val="00CF4FE4"/>
    <w:rsid w:val="00D20F69"/>
    <w:rsid w:val="00D36B10"/>
    <w:rsid w:val="00D435D0"/>
    <w:rsid w:val="00D448B6"/>
    <w:rsid w:val="00D4729A"/>
    <w:rsid w:val="00D50F65"/>
    <w:rsid w:val="00D53CCA"/>
    <w:rsid w:val="00D650F5"/>
    <w:rsid w:val="00D65A5D"/>
    <w:rsid w:val="00D85DD9"/>
    <w:rsid w:val="00D90668"/>
    <w:rsid w:val="00DA6EA3"/>
    <w:rsid w:val="00DB3E32"/>
    <w:rsid w:val="00DC2195"/>
    <w:rsid w:val="00DC52E4"/>
    <w:rsid w:val="00DC6C5C"/>
    <w:rsid w:val="00DD7484"/>
    <w:rsid w:val="00E04D70"/>
    <w:rsid w:val="00E33838"/>
    <w:rsid w:val="00E425E6"/>
    <w:rsid w:val="00E4622E"/>
    <w:rsid w:val="00E51D1A"/>
    <w:rsid w:val="00E67CE7"/>
    <w:rsid w:val="00E71860"/>
    <w:rsid w:val="00E80168"/>
    <w:rsid w:val="00E9014A"/>
    <w:rsid w:val="00E92425"/>
    <w:rsid w:val="00E94C6F"/>
    <w:rsid w:val="00E95B10"/>
    <w:rsid w:val="00E96FF8"/>
    <w:rsid w:val="00EB2C12"/>
    <w:rsid w:val="00EC4F70"/>
    <w:rsid w:val="00EC758D"/>
    <w:rsid w:val="00F021B4"/>
    <w:rsid w:val="00F031F6"/>
    <w:rsid w:val="00F1285B"/>
    <w:rsid w:val="00F20C64"/>
    <w:rsid w:val="00F425C0"/>
    <w:rsid w:val="00F43E3B"/>
    <w:rsid w:val="00F47851"/>
    <w:rsid w:val="00F512C3"/>
    <w:rsid w:val="00F55536"/>
    <w:rsid w:val="00F65FA1"/>
    <w:rsid w:val="00F67FD1"/>
    <w:rsid w:val="00F84622"/>
    <w:rsid w:val="00F91E9F"/>
    <w:rsid w:val="00F9230B"/>
    <w:rsid w:val="00FA2348"/>
    <w:rsid w:val="00FB2ADD"/>
    <w:rsid w:val="00FB3E5A"/>
    <w:rsid w:val="00FB4EE5"/>
    <w:rsid w:val="00FD1256"/>
    <w:rsid w:val="00FE537B"/>
    <w:rsid w:val="00FE5833"/>
    <w:rsid w:val="00FF0409"/>
    <w:rsid w:val="00FF4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5C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57B2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character" w:customStyle="1" w:styleId="ListParagraphChar">
    <w:name w:val="List Paragraph Char"/>
    <w:link w:val="ListParagraph"/>
    <w:uiPriority w:val="34"/>
    <w:qFormat/>
    <w:locked/>
    <w:rsid w:val="00A57B2B"/>
    <w:rPr>
      <w:rFonts w:ascii="Times New Roman" w:hAnsi="Times New Roman"/>
      <w:sz w:val="24"/>
      <w:lang/>
    </w:rPr>
  </w:style>
  <w:style w:type="character" w:styleId="Strong">
    <w:name w:val="Strong"/>
    <w:basedOn w:val="DefaultParagraphFont"/>
    <w:uiPriority w:val="22"/>
    <w:qFormat/>
    <w:rsid w:val="007A1162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CE7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7CE7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/>
    <w:unhideWhenUsed/>
    <w:rsid w:val="006A16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unhideWhenUsed/>
    <w:rsid w:val="0048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83F9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8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83F93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E9014A"/>
    <w:rPr>
      <w:color w:val="0000FF"/>
      <w:u w:val="single"/>
    </w:rPr>
  </w:style>
  <w:style w:type="character" w:customStyle="1" w:styleId="apple-converted-space">
    <w:name w:val="apple-converted-space"/>
    <w:rsid w:val="00F65F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2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europejskie.gov.pl/strony/o-funduszach/dokumenty" TargetMode="External"/><Relationship Id="rId13" Type="http://schemas.openxmlformats.org/officeDocument/2006/relationships/hyperlink" Target="http://www.funduszeeuropejskie.gov.pl/strony/o-funduszach/dokument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unduszeeuropejskie.gov.pl/strony/o-funduszach/dokumenty" TargetMode="External"/><Relationship Id="rId12" Type="http://schemas.openxmlformats.org/officeDocument/2006/relationships/hyperlink" Target="http://www.funduszeeuropejskie.gov.pl/strony/o-funduszach/dokument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unduszeeuropejskie.gov.pl/strony/o-funduszach/dokument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funduszeeuropejskie.gov.pl/strony/o-funduszach/dokumen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unduszeeuropejskie.gov.pl/strony/o-funduszach/dokumenty" TargetMode="External"/><Relationship Id="rId14" Type="http://schemas.openxmlformats.org/officeDocument/2006/relationships/hyperlink" Target="http://www.funduszeeuropejskie.gov.pl/strony/o-funduszach/dokumen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9</Pages>
  <Words>3055</Words>
  <Characters>18335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ES. Szostakiewicz</dc:creator>
  <cp:keywords/>
  <dc:description/>
  <cp:lastModifiedBy>Edyta ES. Szostakiewicz</cp:lastModifiedBy>
  <cp:revision>7</cp:revision>
  <cp:lastPrinted>2018-08-23T12:55:00Z</cp:lastPrinted>
  <dcterms:created xsi:type="dcterms:W3CDTF">2018-08-22T12:17:00Z</dcterms:created>
  <dcterms:modified xsi:type="dcterms:W3CDTF">2018-08-23T13:01:00Z</dcterms:modified>
</cp:coreProperties>
</file>