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4B8" w:rsidRDefault="000474B8" w:rsidP="00F53802">
      <w:pPr>
        <w:tabs>
          <w:tab w:val="left" w:pos="675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74B8" w:rsidRDefault="000474B8" w:rsidP="00F53802">
      <w:pPr>
        <w:tabs>
          <w:tab w:val="left" w:pos="6750"/>
        </w:tabs>
        <w:spacing w:line="240" w:lineRule="auto"/>
        <w:ind w:left="6096" w:hanging="609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IPR.272.1.39.2018                                                                                                                                                                              </w:t>
      </w:r>
      <w:r w:rsidRPr="007E5FF7">
        <w:rPr>
          <w:rFonts w:ascii="Times New Roman" w:hAnsi="Times New Roman"/>
          <w:b/>
          <w:sz w:val="24"/>
          <w:szCs w:val="24"/>
        </w:rPr>
        <w:t xml:space="preserve">Załącznik nr 1 do </w:t>
      </w:r>
      <w:r>
        <w:rPr>
          <w:rFonts w:ascii="Times New Roman" w:hAnsi="Times New Roman"/>
          <w:b/>
          <w:sz w:val="24"/>
          <w:szCs w:val="24"/>
        </w:rPr>
        <w:t>Zapytania</w:t>
      </w:r>
    </w:p>
    <w:p w:rsidR="000474B8" w:rsidRDefault="000474B8" w:rsidP="00A5303F">
      <w:pPr>
        <w:tabs>
          <w:tab w:val="left" w:pos="675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5FF7">
        <w:rPr>
          <w:rFonts w:ascii="Times New Roman" w:hAnsi="Times New Roman"/>
          <w:b/>
          <w:sz w:val="24"/>
          <w:szCs w:val="24"/>
        </w:rPr>
        <w:t>Formularz ofertowy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7"/>
        <w:gridCol w:w="6829"/>
      </w:tblGrid>
      <w:tr w:rsidR="000474B8" w:rsidRPr="007E5FF7" w:rsidTr="00911550">
        <w:trPr>
          <w:trHeight w:val="1282"/>
        </w:trPr>
        <w:tc>
          <w:tcPr>
            <w:tcW w:w="1323" w:type="pct"/>
            <w:vAlign w:val="center"/>
          </w:tcPr>
          <w:p w:rsidR="000474B8" w:rsidRPr="00EB02B5" w:rsidRDefault="000474B8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ZAMAWIAJĄCY</w:t>
            </w:r>
          </w:p>
        </w:tc>
        <w:tc>
          <w:tcPr>
            <w:tcW w:w="3677" w:type="pct"/>
            <w:vAlign w:val="center"/>
          </w:tcPr>
          <w:p w:rsidR="000474B8" w:rsidRPr="007E5FF7" w:rsidRDefault="000474B8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Powiat Łęczyński</w:t>
            </w:r>
          </w:p>
          <w:p w:rsidR="000474B8" w:rsidRPr="007E5FF7" w:rsidRDefault="000474B8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E5FF7">
              <w:rPr>
                <w:rFonts w:ascii="Times New Roman" w:hAnsi="Times New Roman"/>
                <w:b/>
                <w:sz w:val="24"/>
                <w:szCs w:val="24"/>
              </w:rPr>
              <w:t xml:space="preserve">ul.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Al. Jana Pawła II 95A</w:t>
            </w:r>
          </w:p>
          <w:p w:rsidR="000474B8" w:rsidRPr="007E5FF7" w:rsidRDefault="000474B8" w:rsidP="00911550">
            <w:pPr>
              <w:keepNext/>
              <w:keepLines/>
              <w:spacing w:before="100" w:before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21-010 Łęczna NIP:505-001-77-32, REGON: 431019425, </w:t>
            </w:r>
          </w:p>
        </w:tc>
      </w:tr>
    </w:tbl>
    <w:p w:rsidR="000474B8" w:rsidRDefault="000474B8" w:rsidP="00A5303F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474B8" w:rsidRPr="00536416" w:rsidRDefault="000474B8" w:rsidP="006B4752">
      <w:pPr>
        <w:pStyle w:val="ListParagraph"/>
        <w:spacing w:before="100" w:beforeAutospacing="1"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pl-PL"/>
        </w:rPr>
      </w:pPr>
      <w:r w:rsidRPr="009F3110">
        <w:rPr>
          <w:rFonts w:ascii="Times New Roman" w:hAnsi="Times New Roman"/>
          <w:color w:val="000000"/>
          <w:sz w:val="24"/>
          <w:szCs w:val="24"/>
        </w:rPr>
        <w:t xml:space="preserve">złożony w postępowaniu o udzielenie zamówienia publicznego na </w:t>
      </w:r>
      <w:r w:rsidRPr="009F3110">
        <w:rPr>
          <w:rFonts w:ascii="Times New Roman" w:hAnsi="Times New Roman"/>
          <w:b/>
          <w:bCs/>
          <w:i/>
          <w:iCs/>
          <w:sz w:val="24"/>
          <w:szCs w:val="24"/>
        </w:rPr>
        <w:t>,,</w:t>
      </w:r>
      <w:r w:rsidRPr="009F3110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BA272D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Przystosowanie łazienki do potrzeb osób z niepełnosprawnością i wykonanie podjazdów dla osób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br/>
      </w:r>
      <w:r w:rsidRPr="00BA272D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z niepełnosprawnością do budynku Zespołu Szkół Nr 2 im. Simona Bolivara </w:t>
      </w:r>
      <w:r w:rsidRPr="00BA272D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br/>
        <w:t xml:space="preserve">w Milejowie </w:t>
      </w:r>
      <w:r w:rsidRPr="009F3110">
        <w:rPr>
          <w:rFonts w:ascii="Times New Roman" w:hAnsi="Times New Roman"/>
          <w:b/>
          <w:bCs/>
          <w:i/>
          <w:iCs/>
          <w:sz w:val="24"/>
          <w:szCs w:val="24"/>
        </w:rPr>
        <w:t>”</w:t>
      </w:r>
      <w:r w:rsidRPr="009F3110">
        <w:rPr>
          <w:rFonts w:ascii="Times New Roman" w:eastAsia="Arial Unicode MS" w:hAnsi="Times New Roman"/>
          <w:kern w:val="1"/>
          <w:sz w:val="24"/>
          <w:szCs w:val="24"/>
        </w:rPr>
        <w:t xml:space="preserve"> </w:t>
      </w:r>
      <w:r w:rsidRPr="00536416">
        <w:rPr>
          <w:rFonts w:ascii="Times New Roman" w:eastAsia="Arial Unicode MS" w:hAnsi="Times New Roman"/>
          <w:kern w:val="1"/>
          <w:sz w:val="24"/>
          <w:szCs w:val="24"/>
        </w:rPr>
        <w:t>w ramach projektu pn.: „</w:t>
      </w:r>
      <w:r w:rsidRPr="00536416">
        <w:rPr>
          <w:rFonts w:ascii="Times New Roman" w:hAnsi="Times New Roman"/>
          <w:sz w:val="24"/>
          <w:szCs w:val="24"/>
        </w:rPr>
        <w:t xml:space="preserve">Ciekawsza nauka w Bolivarze – łatwiejszy start zawodowy”  </w:t>
      </w:r>
      <w:r w:rsidRPr="00536416">
        <w:rPr>
          <w:rFonts w:ascii="Times New Roman" w:hAnsi="Times New Roman"/>
          <w:sz w:val="24"/>
          <w:szCs w:val="24"/>
          <w:lang w:eastAsia="pl-PL"/>
        </w:rPr>
        <w:t>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</w:t>
      </w:r>
    </w:p>
    <w:p w:rsidR="000474B8" w:rsidRPr="007E5FF7" w:rsidRDefault="000474B8" w:rsidP="00A5303F">
      <w:pPr>
        <w:keepNext/>
        <w:keepLines/>
        <w:numPr>
          <w:ilvl w:val="0"/>
          <w:numId w:val="28"/>
        </w:numPr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Ofertę składa (Wykonawca</w:t>
      </w:r>
      <w:r w:rsidRPr="007E5FF7">
        <w:rPr>
          <w:rFonts w:ascii="Times New Roman" w:hAnsi="Times New Roman"/>
          <w:b/>
          <w:bCs/>
          <w:kern w:val="1"/>
          <w:sz w:val="24"/>
          <w:szCs w:val="24"/>
        </w:rPr>
        <w:t xml:space="preserve"> </w:t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/ Wykonawcy wspólnie ubiegający się o udzielenie zamówienia</w:t>
      </w:r>
      <w:r w:rsidRPr="007E5FF7">
        <w:rPr>
          <w:rStyle w:val="FootnoteReference"/>
          <w:rFonts w:ascii="Times New Roman" w:hAnsi="Times New Roman"/>
          <w:b/>
          <w:bCs/>
          <w:kern w:val="1"/>
          <w:sz w:val="24"/>
          <w:szCs w:val="24"/>
          <w:lang/>
        </w:rPr>
        <w:footnoteReference w:id="1"/>
      </w: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)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2"/>
        <w:gridCol w:w="7087"/>
      </w:tblGrid>
      <w:tr w:rsidR="000474B8" w:rsidRPr="007E5FF7" w:rsidTr="00911550">
        <w:trPr>
          <w:trHeight w:val="1421"/>
        </w:trPr>
        <w:tc>
          <w:tcPr>
            <w:tcW w:w="2552" w:type="dxa"/>
            <w:vAlign w:val="center"/>
          </w:tcPr>
          <w:p w:rsidR="000474B8" w:rsidRPr="00EB02B5" w:rsidRDefault="000474B8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02B5">
              <w:rPr>
                <w:rFonts w:ascii="Times New Roman" w:hAnsi="Times New Roman"/>
                <w:sz w:val="24"/>
                <w:szCs w:val="24"/>
              </w:rPr>
              <w:t>WYKONAWCA - pieczęć</w:t>
            </w:r>
          </w:p>
        </w:tc>
        <w:tc>
          <w:tcPr>
            <w:tcW w:w="7087" w:type="dxa"/>
          </w:tcPr>
          <w:p w:rsidR="000474B8" w:rsidRPr="00EB02B5" w:rsidRDefault="000474B8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74B8" w:rsidRPr="00EB02B5" w:rsidRDefault="000474B8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74B8" w:rsidRPr="00EB02B5" w:rsidRDefault="000474B8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74B8" w:rsidRPr="00EB02B5" w:rsidRDefault="000474B8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74B8" w:rsidRPr="00EB02B5" w:rsidRDefault="000474B8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74B8" w:rsidRPr="00EB02B5" w:rsidRDefault="000474B8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74B8" w:rsidRPr="00EB02B5" w:rsidRDefault="000474B8" w:rsidP="00911550">
            <w:pPr>
              <w:pStyle w:val="ListParagraph"/>
              <w:keepNext/>
              <w:keepLines/>
              <w:spacing w:before="100" w:beforeAutospacing="1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474B8" w:rsidRPr="007E5FF7" w:rsidRDefault="000474B8" w:rsidP="00A5303F">
      <w:pPr>
        <w:keepNext/>
        <w:keepLines/>
        <w:widowControl w:val="0"/>
        <w:numPr>
          <w:ilvl w:val="0"/>
          <w:numId w:val="30"/>
        </w:numPr>
        <w:suppressAutoHyphens/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7E5FF7">
        <w:rPr>
          <w:rFonts w:ascii="Times New Roman" w:hAnsi="Times New Roman"/>
          <w:b/>
          <w:i/>
          <w:sz w:val="24"/>
          <w:szCs w:val="24"/>
        </w:rPr>
        <w:t xml:space="preserve">Jestem mikro/małym/średnim przedsiębiorstwem. (zaznaczyć jeżeli dotyczy </w:t>
      </w:r>
      <w:r w:rsidRPr="007E5FF7">
        <w:rPr>
          <w:rFonts w:ascii="Times New Roman" w:hAnsi="Times New Roman"/>
          <w:i/>
          <w:sz w:val="24"/>
          <w:szCs w:val="24"/>
        </w:rPr>
        <w:t>– dla przedsiębiorstw które zatrudniają mniej niż 250 osób i których roczny obrót nie przekracza 50 milionów EUR lub roczna suma bilansowa nie przekracza 43 milionów EUR</w:t>
      </w:r>
      <w:r w:rsidRPr="007E5FF7">
        <w:rPr>
          <w:rFonts w:ascii="Times New Roman" w:hAnsi="Times New Roman"/>
          <w:b/>
          <w:i/>
          <w:sz w:val="24"/>
          <w:szCs w:val="24"/>
        </w:rPr>
        <w:t>)</w:t>
      </w:r>
    </w:p>
    <w:p w:rsidR="000474B8" w:rsidRPr="007E5FF7" w:rsidRDefault="000474B8" w:rsidP="00A5303F">
      <w:pPr>
        <w:keepNext/>
        <w:keepLine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6"/>
        <w:gridCol w:w="6770"/>
      </w:tblGrid>
      <w:tr w:rsidR="000474B8" w:rsidRPr="007E5FF7" w:rsidTr="00911550">
        <w:trPr>
          <w:trHeight w:val="340"/>
        </w:trPr>
        <w:tc>
          <w:tcPr>
            <w:tcW w:w="9628" w:type="dxa"/>
            <w:gridSpan w:val="2"/>
            <w:vAlign w:val="center"/>
          </w:tcPr>
          <w:p w:rsidR="000474B8" w:rsidRPr="007E5FF7" w:rsidRDefault="000474B8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Przedstawiciel Wykonawcy(ów) uprawniony do kontakt</w:t>
            </w:r>
          </w:p>
        </w:tc>
      </w:tr>
      <w:tr w:rsidR="000474B8" w:rsidRPr="007E5FF7" w:rsidTr="00911550">
        <w:trPr>
          <w:trHeight w:val="340"/>
        </w:trPr>
        <w:tc>
          <w:tcPr>
            <w:tcW w:w="2576" w:type="dxa"/>
            <w:vAlign w:val="center"/>
          </w:tcPr>
          <w:p w:rsidR="000474B8" w:rsidRPr="007E5FF7" w:rsidRDefault="000474B8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7052" w:type="dxa"/>
            <w:vAlign w:val="center"/>
          </w:tcPr>
          <w:p w:rsidR="000474B8" w:rsidRPr="007E5FF7" w:rsidRDefault="000474B8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0474B8" w:rsidRPr="007E5FF7" w:rsidTr="00911550">
        <w:trPr>
          <w:trHeight w:val="340"/>
        </w:trPr>
        <w:tc>
          <w:tcPr>
            <w:tcW w:w="2576" w:type="dxa"/>
            <w:vAlign w:val="center"/>
          </w:tcPr>
          <w:p w:rsidR="000474B8" w:rsidRPr="007E5FF7" w:rsidRDefault="000474B8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nr telefonu / faksu</w:t>
            </w:r>
          </w:p>
        </w:tc>
        <w:tc>
          <w:tcPr>
            <w:tcW w:w="7052" w:type="dxa"/>
            <w:vAlign w:val="center"/>
          </w:tcPr>
          <w:p w:rsidR="000474B8" w:rsidRPr="007E5FF7" w:rsidRDefault="000474B8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0474B8" w:rsidRPr="007E5FF7" w:rsidTr="00911550">
        <w:trPr>
          <w:trHeight w:val="340"/>
        </w:trPr>
        <w:tc>
          <w:tcPr>
            <w:tcW w:w="2576" w:type="dxa"/>
            <w:vAlign w:val="center"/>
          </w:tcPr>
          <w:p w:rsidR="000474B8" w:rsidRPr="007E5FF7" w:rsidRDefault="000474B8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adres e-mail</w:t>
            </w:r>
          </w:p>
        </w:tc>
        <w:tc>
          <w:tcPr>
            <w:tcW w:w="7052" w:type="dxa"/>
            <w:vAlign w:val="center"/>
          </w:tcPr>
          <w:p w:rsidR="000474B8" w:rsidRPr="007E5FF7" w:rsidRDefault="000474B8" w:rsidP="00911550">
            <w:pPr>
              <w:keepNext/>
              <w:keepLines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0474B8" w:rsidRPr="007E5FF7" w:rsidRDefault="000474B8" w:rsidP="007E5FF7">
      <w:pPr>
        <w:keepNext/>
        <w:keepLines/>
        <w:numPr>
          <w:ilvl w:val="0"/>
          <w:numId w:val="28"/>
        </w:numPr>
        <w:spacing w:after="0" w:line="240" w:lineRule="auto"/>
        <w:jc w:val="both"/>
        <w:outlineLvl w:val="0"/>
        <w:rPr>
          <w:rFonts w:ascii="Times New Roman" w:hAnsi="Times New Roman"/>
          <w:b/>
          <w:bCs/>
          <w:color w:val="000000"/>
          <w:kern w:val="1"/>
          <w:sz w:val="24"/>
          <w:szCs w:val="24"/>
          <w:lang/>
        </w:rPr>
      </w:pPr>
      <w:r w:rsidRPr="007E5FF7">
        <w:rPr>
          <w:rFonts w:ascii="Times New Roman" w:hAnsi="Times New Roman"/>
          <w:b/>
          <w:bCs/>
          <w:kern w:val="1"/>
          <w:sz w:val="24"/>
          <w:szCs w:val="24"/>
          <w:lang/>
        </w:rPr>
        <w:t>Ja(my), niżej podpisany(i) oświadczam(y), że: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zapoznałem(liśmy) się i bez zastrzeżeń akceptuję(emy) treść 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zapytania ofertowego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wraz z wyjaśnieniami i zmianami;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oferuję(emy) wykonanie przedmiotu zamówienia w terminie oraz zgodnie z w</w:t>
      </w:r>
      <w:r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ymogami określonymi w zapytaniu ofertowym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w przypadku uznania mojej oferty za najkorzystniejszą zobowiązuję się zawrzeć umowę w miejscu i terminie wskazanym przez </w:t>
      </w: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>Zamawiającego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;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>nie uczestniczę(ymy) jako Wykonawca(y) w jakiejkolwiek innej ofercie złożonej w celu udzielenia niniejszego zamówienia;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jestem(eśmy) związany(i)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niniejszą ofertą przez okres 30 dni, licząc od upływu terminu otwarcia ofert; 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8"/>
        </w:numPr>
        <w:spacing w:after="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color w:val="000000"/>
          <w:kern w:val="1"/>
          <w:sz w:val="24"/>
          <w:szCs w:val="24"/>
          <w:lang w:eastAsia="hi-IN" w:bidi="hi-IN"/>
        </w:rPr>
        <w:t xml:space="preserve">wybór mojej(naszej) oferty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</w:t>
      </w:r>
      <w:r w:rsidRPr="007E5FF7">
        <w:rPr>
          <w:rFonts w:ascii="Times New Roman" w:hAnsi="Times New Roman"/>
          <w:bCs/>
          <w:i/>
          <w:iCs/>
          <w:kern w:val="1"/>
          <w:sz w:val="24"/>
          <w:szCs w:val="24"/>
        </w:rPr>
        <w:t>będzie / nie będzie</w:t>
      </w:r>
      <w:r w:rsidRPr="007E5FF7">
        <w:rPr>
          <w:rStyle w:val="FootnoteReference"/>
          <w:rFonts w:ascii="Times New Roman" w:hAnsi="Times New Roman"/>
          <w:bCs/>
          <w:i/>
          <w:iCs/>
          <w:kern w:val="1"/>
          <w:sz w:val="24"/>
          <w:szCs w:val="24"/>
        </w:rPr>
        <w:footnoteReference w:id="2"/>
      </w: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        </w:t>
      </w:r>
      <w:r w:rsidRPr="007E5FF7">
        <w:rPr>
          <w:rFonts w:ascii="Times New Roman" w:hAnsi="Times New Roman"/>
          <w:bCs/>
          <w:iCs/>
          <w:kern w:val="1"/>
          <w:sz w:val="24"/>
          <w:szCs w:val="24"/>
        </w:rPr>
        <w:t xml:space="preserve">prowadzić do powstania u Zamawiającego obowiązku podatkowego, w związku z czym wskazuję(emy) nazwę (rodzaj) towaru/usługi, których dostawa/ świadczenie będzie prowadzić do jego powstania oraz ich wartość bez kwoty podatku VAT 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>(wg załącznika nr 11 do ustawy z dnia 11.03.2004 r. o podatku od towarów i usług (tj. Dz.U. z 2011 r. Nr 177, poz. 1054 ze zm.</w:t>
      </w:r>
      <w:r w:rsidRPr="007E5FF7">
        <w:rPr>
          <w:rFonts w:ascii="Times New Roman" w:hAnsi="Times New Roman"/>
          <w:bCs/>
          <w:i/>
          <w:iCs/>
          <w:color w:val="000000"/>
          <w:sz w:val="24"/>
          <w:szCs w:val="24"/>
        </w:rPr>
        <w:t>)</w:t>
      </w:r>
      <w:r w:rsidRPr="007E5FF7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3"/>
        <w:gridCol w:w="3277"/>
        <w:gridCol w:w="1961"/>
        <w:gridCol w:w="929"/>
        <w:gridCol w:w="1278"/>
      </w:tblGrid>
      <w:tr w:rsidR="000474B8" w:rsidRPr="00E32627" w:rsidTr="006D03EA">
        <w:trPr>
          <w:trHeight w:val="846"/>
        </w:trPr>
        <w:tc>
          <w:tcPr>
            <w:tcW w:w="9288" w:type="dxa"/>
            <w:gridSpan w:val="5"/>
            <w:noWrap/>
            <w:hideMark/>
          </w:tcPr>
          <w:p w:rsidR="000474B8" w:rsidRPr="00E32627" w:rsidRDefault="000474B8" w:rsidP="006D03EA">
            <w:pPr>
              <w:pStyle w:val="NoSpacing"/>
            </w:pPr>
            <w:r w:rsidRPr="006D03EA">
              <w:rPr>
                <w:b/>
                <w:bCs/>
                <w:color w:val="000000"/>
                <w:lang w:eastAsia="pl-PL"/>
              </w:rPr>
              <w:t xml:space="preserve">Przystosowanie łazienki do potrzeb osób z niepełnosprawnością i wykonanie podjazdów dla osób z niepełnosprawnością do budynku Zespołu Szkół Nr 2 im. Simona Bolivara </w:t>
            </w:r>
            <w:r w:rsidRPr="006D03EA">
              <w:rPr>
                <w:b/>
                <w:bCs/>
                <w:color w:val="000000"/>
                <w:lang w:eastAsia="pl-PL"/>
              </w:rPr>
              <w:br/>
              <w:t xml:space="preserve">w Milejowie </w:t>
            </w:r>
          </w:p>
        </w:tc>
      </w:tr>
      <w:tr w:rsidR="000474B8" w:rsidRPr="00E32627" w:rsidTr="006D03EA">
        <w:trPr>
          <w:trHeight w:val="1380"/>
        </w:trPr>
        <w:tc>
          <w:tcPr>
            <w:tcW w:w="1219" w:type="dxa"/>
            <w:noWrap/>
          </w:tcPr>
          <w:p w:rsidR="000474B8" w:rsidRPr="00E32627" w:rsidRDefault="000474B8" w:rsidP="006D03EA">
            <w:pPr>
              <w:pStyle w:val="NoSpacing"/>
            </w:pPr>
            <w:r w:rsidRPr="00E32627">
              <w:t>1.</w:t>
            </w:r>
          </w:p>
        </w:tc>
        <w:tc>
          <w:tcPr>
            <w:tcW w:w="3567" w:type="dxa"/>
          </w:tcPr>
          <w:p w:rsidR="000474B8" w:rsidRPr="00A5243C" w:rsidRDefault="000474B8" w:rsidP="006D03EA">
            <w:pPr>
              <w:pStyle w:val="NoSpacing"/>
            </w:pPr>
            <w:r w:rsidRPr="006D03EA">
              <w:rPr>
                <w:bCs/>
                <w:color w:val="000000"/>
                <w:lang w:eastAsia="pl-PL"/>
              </w:rPr>
              <w:t xml:space="preserve">Przystosowanie łazienki do potrzeb osób z niepełnosprawnością i wykonanie podjazdów dla osób z niepełnosprawnością do budynku Zespołu Szkół Nr 2 im. Simona Bolivara </w:t>
            </w:r>
            <w:r w:rsidRPr="006D03EA">
              <w:rPr>
                <w:bCs/>
                <w:color w:val="000000"/>
                <w:lang w:eastAsia="pl-PL"/>
              </w:rPr>
              <w:br/>
              <w:t xml:space="preserve">w Milejowie </w:t>
            </w:r>
          </w:p>
        </w:tc>
        <w:tc>
          <w:tcPr>
            <w:tcW w:w="2126" w:type="dxa"/>
          </w:tcPr>
          <w:p w:rsidR="000474B8" w:rsidRPr="00E32627" w:rsidRDefault="000474B8" w:rsidP="006D03EA">
            <w:pPr>
              <w:pStyle w:val="NoSpacing"/>
            </w:pPr>
            <w:r>
              <w:t xml:space="preserve">Cena netto </w:t>
            </w:r>
          </w:p>
        </w:tc>
        <w:tc>
          <w:tcPr>
            <w:tcW w:w="997" w:type="dxa"/>
            <w:noWrap/>
          </w:tcPr>
          <w:p w:rsidR="000474B8" w:rsidRPr="00E32627" w:rsidRDefault="000474B8" w:rsidP="006D03EA">
            <w:pPr>
              <w:pStyle w:val="NoSpacing"/>
            </w:pPr>
            <w:r w:rsidRPr="00E32627">
              <w:t>Vat</w:t>
            </w:r>
            <w:r>
              <w:t xml:space="preserve"> %</w:t>
            </w:r>
          </w:p>
        </w:tc>
        <w:tc>
          <w:tcPr>
            <w:tcW w:w="1379" w:type="dxa"/>
          </w:tcPr>
          <w:p w:rsidR="000474B8" w:rsidRPr="00E32627" w:rsidRDefault="000474B8" w:rsidP="006D03EA">
            <w:pPr>
              <w:pStyle w:val="NoSpacing"/>
            </w:pPr>
            <w:r w:rsidRPr="00E32627">
              <w:t>Cena brutto</w:t>
            </w:r>
          </w:p>
        </w:tc>
      </w:tr>
      <w:tr w:rsidR="000474B8" w:rsidRPr="00E32627" w:rsidTr="006D03EA">
        <w:trPr>
          <w:trHeight w:val="316"/>
        </w:trPr>
        <w:tc>
          <w:tcPr>
            <w:tcW w:w="4786" w:type="dxa"/>
            <w:gridSpan w:val="2"/>
            <w:noWrap/>
          </w:tcPr>
          <w:p w:rsidR="000474B8" w:rsidRPr="009E4176" w:rsidRDefault="000474B8" w:rsidP="006D03EA">
            <w:pPr>
              <w:pStyle w:val="NoSpacing"/>
            </w:pPr>
            <w:r w:rsidRPr="009E4176">
              <w:t xml:space="preserve">RAZEM CENA </w:t>
            </w:r>
          </w:p>
        </w:tc>
        <w:tc>
          <w:tcPr>
            <w:tcW w:w="2126" w:type="dxa"/>
          </w:tcPr>
          <w:p w:rsidR="000474B8" w:rsidRPr="00E32627" w:rsidRDefault="000474B8" w:rsidP="006D03EA">
            <w:pPr>
              <w:pStyle w:val="NoSpacing"/>
            </w:pPr>
          </w:p>
        </w:tc>
        <w:tc>
          <w:tcPr>
            <w:tcW w:w="997" w:type="dxa"/>
            <w:noWrap/>
          </w:tcPr>
          <w:p w:rsidR="000474B8" w:rsidRPr="00E32627" w:rsidRDefault="000474B8" w:rsidP="006D03EA">
            <w:pPr>
              <w:pStyle w:val="NoSpacing"/>
            </w:pPr>
          </w:p>
        </w:tc>
        <w:tc>
          <w:tcPr>
            <w:tcW w:w="1379" w:type="dxa"/>
          </w:tcPr>
          <w:p w:rsidR="000474B8" w:rsidRPr="00E32627" w:rsidRDefault="000474B8" w:rsidP="006D03EA">
            <w:pPr>
              <w:pStyle w:val="NoSpacing"/>
            </w:pPr>
          </w:p>
        </w:tc>
      </w:tr>
    </w:tbl>
    <w:p w:rsidR="000474B8" w:rsidRPr="007E5FF7" w:rsidRDefault="000474B8" w:rsidP="007E5FF7">
      <w:pPr>
        <w:keepNext/>
        <w:keepLines/>
        <w:widowControl w:val="0"/>
        <w:spacing w:line="240" w:lineRule="auto"/>
        <w:ind w:left="50"/>
        <w:jc w:val="both"/>
        <w:rPr>
          <w:rFonts w:ascii="Times New Roman" w:hAnsi="Times New Roman"/>
          <w:sz w:val="24"/>
          <w:szCs w:val="24"/>
        </w:rPr>
      </w:pPr>
    </w:p>
    <w:p w:rsidR="000474B8" w:rsidRPr="005D2F29" w:rsidRDefault="000474B8" w:rsidP="007E5FF7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Oferuję(emy) wykonanie zamówienia za nw. cenę wynikającą z Formularza cenow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ego stanowiącego Załącznik nr 1</w:t>
      </w: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do </w:t>
      </w: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zapytania ofertowego</w:t>
      </w:r>
      <w:r w:rsidRPr="007E5FF7"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 xml:space="preserve"> (który załączamy do niniejszej oferty). tj.: …..………………. PLN brutto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8"/>
        </w:numPr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>
        <w:rPr>
          <w:rFonts w:ascii="Times New Roman" w:hAnsi="Times New Roman"/>
          <w:b/>
          <w:bCs/>
          <w:iCs/>
          <w:kern w:val="1"/>
          <w:sz w:val="24"/>
          <w:szCs w:val="24"/>
          <w:lang w:eastAsia="hi-IN" w:bidi="hi-IN"/>
        </w:rPr>
        <w:t>Udzielamy gwarancji na okres………miesięcy liczonych od dnia podpisania protokołu odbioru.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8"/>
        </w:numPr>
        <w:suppressAutoHyphens/>
        <w:spacing w:before="240" w:after="60" w:line="240" w:lineRule="auto"/>
        <w:jc w:val="both"/>
        <w:outlineLvl w:val="1"/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Cs/>
          <w:kern w:val="1"/>
          <w:sz w:val="24"/>
          <w:szCs w:val="24"/>
          <w:lang w:eastAsia="hi-IN" w:bidi="hi-IN"/>
        </w:rPr>
        <w:t xml:space="preserve">Oświadczam/my, że nie zachodzą wobec mnie (nas) podstawy wykluczenia o których mowa w art. 24 ust. 1 ustawy Prawo zamówień publicznych oraz że nie jestem/eśmy podmiotem powiązanym z Zamawiającym osobowo lub kapitałowo. </w:t>
      </w:r>
    </w:p>
    <w:p w:rsidR="000474B8" w:rsidRPr="007E5FF7" w:rsidRDefault="000474B8" w:rsidP="007E5FF7">
      <w:pPr>
        <w:keepNext/>
        <w:keepLines/>
        <w:widowControl w:val="0"/>
        <w:spacing w:after="60" w:line="240" w:lineRule="auto"/>
        <w:ind w:left="5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[Przez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 szczególności na:  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uczestniczeniu w spółce jako wspólnik spółki cywilnej lub spółki osobowej,  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posiadaniu co najmniej 10% udziałów lub akcji,  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pełnieniu funkcji członka organu nadzorczego lub zarządzającego, prokurenta, pełnomocnika,  </w:t>
      </w:r>
    </w:p>
    <w:p w:rsidR="000474B8" w:rsidRPr="007E5FF7" w:rsidRDefault="000474B8" w:rsidP="007E5FF7">
      <w:pPr>
        <w:keepNext/>
        <w:keepLines/>
        <w:widowControl w:val="0"/>
        <w:numPr>
          <w:ilvl w:val="1"/>
          <w:numId w:val="29"/>
        </w:numPr>
        <w:spacing w:after="60" w:line="240" w:lineRule="auto"/>
        <w:ind w:left="1276"/>
        <w:jc w:val="both"/>
        <w:outlineLvl w:val="1"/>
        <w:rPr>
          <w:rFonts w:ascii="Times New Roman" w:hAnsi="Times New Roman"/>
          <w:i/>
          <w:iCs/>
          <w:sz w:val="24"/>
          <w:szCs w:val="24"/>
          <w:lang w:val="de-DE"/>
        </w:rPr>
      </w:pPr>
      <w:r w:rsidRPr="007E5FF7">
        <w:rPr>
          <w:rFonts w:ascii="Times New Roman" w:hAnsi="Times New Roman"/>
          <w:bCs/>
          <w:i/>
          <w:iCs/>
          <w:kern w:val="1"/>
          <w:sz w:val="24"/>
          <w:szCs w:val="24"/>
          <w:lang w:eastAsia="hi-IN" w:bidi="hi-IN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kurateli.]  </w:t>
      </w:r>
    </w:p>
    <w:p w:rsidR="000474B8" w:rsidRPr="007E5FF7" w:rsidRDefault="000474B8" w:rsidP="007E5FF7">
      <w:pPr>
        <w:keepNext/>
        <w:keepLines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93"/>
        <w:gridCol w:w="4793"/>
      </w:tblGrid>
      <w:tr w:rsidR="000474B8" w:rsidRPr="007E5FF7" w:rsidTr="0024342D">
        <w:trPr>
          <w:trHeight w:val="905"/>
        </w:trPr>
        <w:tc>
          <w:tcPr>
            <w:tcW w:w="4814" w:type="dxa"/>
            <w:vAlign w:val="bottom"/>
          </w:tcPr>
          <w:p w:rsidR="000474B8" w:rsidRPr="007E5FF7" w:rsidRDefault="000474B8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__________________, dn. ____________</w:t>
            </w:r>
          </w:p>
        </w:tc>
        <w:tc>
          <w:tcPr>
            <w:tcW w:w="4814" w:type="dxa"/>
            <w:vAlign w:val="bottom"/>
          </w:tcPr>
          <w:p w:rsidR="000474B8" w:rsidRPr="007E5FF7" w:rsidRDefault="000474B8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_____________________________________</w:t>
            </w:r>
          </w:p>
        </w:tc>
      </w:tr>
      <w:tr w:rsidR="000474B8" w:rsidRPr="007E5FF7" w:rsidTr="0024342D">
        <w:tc>
          <w:tcPr>
            <w:tcW w:w="4814" w:type="dxa"/>
            <w:vAlign w:val="center"/>
          </w:tcPr>
          <w:p w:rsidR="000474B8" w:rsidRPr="007E5FF7" w:rsidRDefault="000474B8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Miejscowość, data</w:t>
            </w:r>
          </w:p>
        </w:tc>
        <w:tc>
          <w:tcPr>
            <w:tcW w:w="4814" w:type="dxa"/>
            <w:vAlign w:val="center"/>
          </w:tcPr>
          <w:p w:rsidR="000474B8" w:rsidRPr="007E5FF7" w:rsidRDefault="000474B8" w:rsidP="007E5FF7">
            <w:pPr>
              <w:keepNext/>
              <w:keepLines/>
              <w:autoSpaceDE w:val="0"/>
              <w:autoSpaceDN w:val="0"/>
              <w:adjustRightInd w:val="0"/>
              <w:spacing w:before="100" w:before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5FF7">
              <w:rPr>
                <w:rFonts w:ascii="Times New Roman" w:hAnsi="Times New Roman"/>
                <w:sz w:val="24"/>
                <w:szCs w:val="24"/>
              </w:rPr>
              <w:t>pieczęć i podpis osoby uprawnionej do reprezentowania Wykonawcy</w:t>
            </w:r>
          </w:p>
        </w:tc>
      </w:tr>
    </w:tbl>
    <w:p w:rsidR="000474B8" w:rsidRDefault="000474B8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474B8" w:rsidRDefault="000474B8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474B8" w:rsidRDefault="000474B8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474B8" w:rsidRDefault="000474B8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474B8" w:rsidRDefault="000474B8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474B8" w:rsidRDefault="000474B8" w:rsidP="007E5FF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0474B8" w:rsidSect="00F53802">
      <w:headerReference w:type="default" r:id="rId7"/>
      <w:footerReference w:type="default" r:id="rId8"/>
      <w:pgSz w:w="11906" w:h="16838"/>
      <w:pgMar w:top="567" w:right="1418" w:bottom="861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4B8" w:rsidRDefault="000474B8" w:rsidP="00E27706">
      <w:pPr>
        <w:spacing w:after="0" w:line="240" w:lineRule="auto"/>
      </w:pPr>
      <w:r>
        <w:separator/>
      </w:r>
    </w:p>
  </w:endnote>
  <w:endnote w:type="continuationSeparator" w:id="0">
    <w:p w:rsidR="000474B8" w:rsidRDefault="000474B8" w:rsidP="00E27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4B8" w:rsidRDefault="000474B8">
    <w:pPr>
      <w:pStyle w:val="Footer"/>
    </w:pPr>
  </w:p>
  <w:p w:rsidR="000474B8" w:rsidRPr="00FC05E4" w:rsidRDefault="000474B8" w:rsidP="00BA272D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44048E">
      <w:rPr>
        <w:rFonts w:ascii="Times New Roman" w:eastAsia="Arial Unicode MS" w:hAnsi="Times New Roman"/>
        <w:kern w:val="1"/>
        <w:sz w:val="20"/>
        <w:szCs w:val="20"/>
      </w:rPr>
      <w:t>Projekt „</w:t>
    </w:r>
    <w:r w:rsidRPr="0044048E">
      <w:rPr>
        <w:rFonts w:ascii="Times New Roman" w:hAnsi="Times New Roman"/>
        <w:sz w:val="20"/>
        <w:szCs w:val="20"/>
      </w:rPr>
      <w:t>Ciekawsza nauka w Bolivarze – łatwiejszy start zawodowy”</w:t>
    </w:r>
    <w:r w:rsidRPr="00536416">
      <w:rPr>
        <w:rFonts w:ascii="Times New Roman" w:hAnsi="Times New Roman"/>
        <w:sz w:val="24"/>
        <w:szCs w:val="24"/>
      </w:rPr>
      <w:t xml:space="preserve">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0474B8" w:rsidRDefault="000474B8" w:rsidP="00BA272D">
    <w:pPr>
      <w:pStyle w:val="Footer"/>
    </w:pPr>
  </w:p>
  <w:p w:rsidR="000474B8" w:rsidRPr="007F12F5" w:rsidRDefault="000474B8" w:rsidP="007F12F5">
    <w:pPr>
      <w:tabs>
        <w:tab w:val="center" w:pos="4536"/>
        <w:tab w:val="right" w:pos="9072"/>
      </w:tabs>
      <w:spacing w:after="0" w:line="240" w:lineRule="auto"/>
    </w:pPr>
  </w:p>
  <w:p w:rsidR="000474B8" w:rsidRPr="00E27706" w:rsidRDefault="000474B8" w:rsidP="00E27706">
    <w:pPr>
      <w:pStyle w:val="Footer"/>
      <w:jc w:val="center"/>
      <w:rPr>
        <w:rFonts w:ascii="Times New Roman" w:hAnsi="Times New Roman"/>
        <w:b/>
        <w:i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4B8" w:rsidRDefault="000474B8" w:rsidP="00E27706">
      <w:pPr>
        <w:spacing w:after="0" w:line="240" w:lineRule="auto"/>
      </w:pPr>
      <w:r>
        <w:separator/>
      </w:r>
    </w:p>
  </w:footnote>
  <w:footnote w:type="continuationSeparator" w:id="0">
    <w:p w:rsidR="000474B8" w:rsidRDefault="000474B8" w:rsidP="00E27706">
      <w:pPr>
        <w:spacing w:after="0" w:line="240" w:lineRule="auto"/>
      </w:pPr>
      <w:r>
        <w:continuationSeparator/>
      </w:r>
    </w:p>
  </w:footnote>
  <w:footnote w:id="1">
    <w:p w:rsidR="000474B8" w:rsidRDefault="000474B8" w:rsidP="00A5303F">
      <w:pPr>
        <w:pStyle w:val="FootnoteText"/>
      </w:pPr>
      <w:r w:rsidRPr="002F174D">
        <w:rPr>
          <w:rStyle w:val="FootnoteReference"/>
          <w:sz w:val="18"/>
          <w:szCs w:val="18"/>
        </w:rPr>
        <w:footnoteRef/>
      </w:r>
      <w:r w:rsidRPr="002F174D">
        <w:rPr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  <w:footnote w:id="2">
    <w:p w:rsidR="000474B8" w:rsidRDefault="000474B8" w:rsidP="0024342D">
      <w:pPr>
        <w:pStyle w:val="FootnoteText"/>
      </w:pPr>
      <w:r w:rsidRPr="000C0004">
        <w:rPr>
          <w:rStyle w:val="FootnoteReference"/>
          <w:rFonts w:ascii="Times" w:hAnsi="Times"/>
          <w:sz w:val="18"/>
          <w:szCs w:val="18"/>
        </w:rPr>
        <w:footnoteRef/>
      </w:r>
      <w:r w:rsidRPr="000C0004">
        <w:rPr>
          <w:rFonts w:ascii="Times" w:hAnsi="Times"/>
          <w:sz w:val="18"/>
          <w:szCs w:val="18"/>
        </w:rPr>
        <w:t xml:space="preserve"> </w:t>
      </w:r>
      <w:r w:rsidRPr="002F174D">
        <w:rPr>
          <w:bCs/>
          <w:i/>
          <w:iCs/>
          <w:kern w:val="1"/>
          <w:sz w:val="18"/>
          <w:szCs w:val="18"/>
        </w:rPr>
        <w:t>niewłaściwe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4B8" w:rsidRDefault="000474B8" w:rsidP="007F12F5">
    <w:pPr>
      <w:pStyle w:val="Header"/>
      <w:jc w:val="both"/>
    </w:pPr>
    <w:r>
      <w:rPr>
        <w:noProof/>
        <w:lang w:eastAsia="pl-PL"/>
      </w:rPr>
      <w:t xml:space="preserve">                                             </w:t>
    </w:r>
    <w:r w:rsidRPr="00D4392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EFS kolor poziom" style="width:451.5pt;height:46.5pt;visibility:visible">
          <v:imagedata r:id="rId1" o:title=""/>
        </v:shape>
      </w:pict>
    </w:r>
    <w:r>
      <w:rPr>
        <w:noProof/>
        <w:lang w:eastAsia="pl-PL"/>
      </w:rPr>
      <w:t xml:space="preserve">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76FE1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F"/>
    <w:multiLevelType w:val="singleLevel"/>
    <w:tmpl w:val="7606285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3EAA69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FFFFFFFE"/>
    <w:multiLevelType w:val="singleLevel"/>
    <w:tmpl w:val="7E504526"/>
    <w:lvl w:ilvl="0">
      <w:numFmt w:val="decimal"/>
      <w:pStyle w:val="Nrparagrafu"/>
      <w:lvlText w:val="*"/>
      <w:lvlJc w:val="left"/>
      <w:rPr>
        <w:rFonts w:cs="Times New Roman"/>
      </w:rPr>
    </w:lvl>
  </w:abstractNum>
  <w:abstractNum w:abstractNumId="4">
    <w:nsid w:val="01124A57"/>
    <w:multiLevelType w:val="hybridMultilevel"/>
    <w:tmpl w:val="69CC431A"/>
    <w:lvl w:ilvl="0" w:tplc="AF3AD2C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7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7761B8"/>
    <w:multiLevelType w:val="hybridMultilevel"/>
    <w:tmpl w:val="4E5811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22503F4"/>
    <w:multiLevelType w:val="hybridMultilevel"/>
    <w:tmpl w:val="B2865A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6576702"/>
    <w:multiLevelType w:val="hybridMultilevel"/>
    <w:tmpl w:val="142C2A2A"/>
    <w:lvl w:ilvl="0" w:tplc="87CC2BA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0BF73837"/>
    <w:multiLevelType w:val="multilevel"/>
    <w:tmpl w:val="B88C4904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9">
    <w:nsid w:val="11BC7EDC"/>
    <w:multiLevelType w:val="multilevel"/>
    <w:tmpl w:val="467A1C9A"/>
    <w:lvl w:ilvl="0">
      <w:start w:val="13"/>
      <w:numFmt w:val="decimal"/>
      <w:pStyle w:val="ListNumber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none"/>
      <w:pStyle w:val="ListNumber2"/>
      <w:lvlText w:val="13.1"/>
      <w:lvlJc w:val="left"/>
      <w:pPr>
        <w:ind w:left="360" w:hanging="360"/>
      </w:pPr>
      <w:rPr>
        <w:rFonts w:cs="Times New Roman" w:hint="default"/>
        <w:b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numFmt w:val="none"/>
      <w:pStyle w:val="ListNumber5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9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4095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17FF3DF3"/>
    <w:multiLevelType w:val="hybridMultilevel"/>
    <w:tmpl w:val="C45238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F22E31"/>
    <w:multiLevelType w:val="multilevel"/>
    <w:tmpl w:val="7664550A"/>
    <w:lvl w:ilvl="0">
      <w:start w:val="1"/>
      <w:numFmt w:val="decimal"/>
      <w:lvlText w:val="%1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198530E3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3">
    <w:nsid w:val="1D2C6103"/>
    <w:multiLevelType w:val="hybridMultilevel"/>
    <w:tmpl w:val="07B2B1A2"/>
    <w:lvl w:ilvl="0" w:tplc="0415000F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1DD5D7A"/>
    <w:multiLevelType w:val="hybridMultilevel"/>
    <w:tmpl w:val="3B7C5764"/>
    <w:lvl w:ilvl="0" w:tplc="E54C1B3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231E7D9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6">
    <w:nsid w:val="2FC6026C"/>
    <w:multiLevelType w:val="hybridMultilevel"/>
    <w:tmpl w:val="6A8E3AB8"/>
    <w:lvl w:ilvl="0" w:tplc="244CC7F4">
      <w:start w:val="1"/>
      <w:numFmt w:val="decimal"/>
      <w:lvlText w:val="%1."/>
      <w:lvlJc w:val="left"/>
      <w:pPr>
        <w:tabs>
          <w:tab w:val="num" w:pos="644"/>
        </w:tabs>
        <w:ind w:left="568" w:hanging="284"/>
      </w:pPr>
      <w:rPr>
        <w:rFonts w:ascii="Times New Roman" w:eastAsia="Times New Roman" w:hAnsi="Times New Roman"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7">
    <w:nsid w:val="34CD6B68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8">
    <w:nsid w:val="3AF332C0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19">
    <w:nsid w:val="3E797A70"/>
    <w:multiLevelType w:val="hybridMultilevel"/>
    <w:tmpl w:val="CF0EFE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05D7E2C"/>
    <w:multiLevelType w:val="singleLevel"/>
    <w:tmpl w:val="5AEA2A04"/>
    <w:lvl w:ilvl="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cs="Times New Roman"/>
        <w:i w:val="0"/>
      </w:rPr>
    </w:lvl>
  </w:abstractNum>
  <w:abstractNum w:abstractNumId="21">
    <w:nsid w:val="430E4570"/>
    <w:multiLevelType w:val="multilevel"/>
    <w:tmpl w:val="5980DAE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496026FE"/>
    <w:multiLevelType w:val="hybridMultilevel"/>
    <w:tmpl w:val="3BF0B716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rFonts w:cs="Times New Roman"/>
      </w:rPr>
    </w:lvl>
    <w:lvl w:ilvl="1" w:tplc="AD9813EC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3">
    <w:nsid w:val="4A8E77F0"/>
    <w:multiLevelType w:val="multilevel"/>
    <w:tmpl w:val="B4F0D7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4">
    <w:nsid w:val="53B45D8E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25">
    <w:nsid w:val="552667D3"/>
    <w:multiLevelType w:val="hybridMultilevel"/>
    <w:tmpl w:val="BC5C92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75CECB0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E7E87174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86A1CC5"/>
    <w:multiLevelType w:val="hybridMultilevel"/>
    <w:tmpl w:val="E2CE7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E3156B"/>
    <w:multiLevelType w:val="hybridMultilevel"/>
    <w:tmpl w:val="B8F6671C"/>
    <w:lvl w:ilvl="0" w:tplc="08EA437C">
      <w:start w:val="1"/>
      <w:numFmt w:val="decimal"/>
      <w:lvlText w:val="%1)"/>
      <w:lvlJc w:val="left"/>
      <w:pPr>
        <w:tabs>
          <w:tab w:val="num" w:pos="360"/>
        </w:tabs>
        <w:ind w:left="1814" w:hanging="181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0F268E0"/>
    <w:multiLevelType w:val="hybridMultilevel"/>
    <w:tmpl w:val="6EA89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1F4187B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0">
    <w:nsid w:val="63685A60"/>
    <w:multiLevelType w:val="hybridMultilevel"/>
    <w:tmpl w:val="FF367D18"/>
    <w:lvl w:ilvl="0" w:tplc="704C7932">
      <w:start w:val="100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6837E4D"/>
    <w:multiLevelType w:val="singleLevel"/>
    <w:tmpl w:val="87CC2BA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cs="Times New Roman"/>
      </w:rPr>
    </w:lvl>
  </w:abstractNum>
  <w:abstractNum w:abstractNumId="32">
    <w:nsid w:val="6A686387"/>
    <w:multiLevelType w:val="hybridMultilevel"/>
    <w:tmpl w:val="D9A87982"/>
    <w:lvl w:ilvl="0" w:tplc="11EA9F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C6F2EE4"/>
    <w:multiLevelType w:val="multilevel"/>
    <w:tmpl w:val="38441A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>
    <w:nsid w:val="71866BFB"/>
    <w:multiLevelType w:val="multilevel"/>
    <w:tmpl w:val="9CAE6776"/>
    <w:lvl w:ilvl="0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2"/>
      <w:numFmt w:val="decimal"/>
      <w:lvlText w:val="%3."/>
      <w:lvlJc w:val="left"/>
      <w:pPr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5">
    <w:nsid w:val="7ADA4B0F"/>
    <w:multiLevelType w:val="hybridMultilevel"/>
    <w:tmpl w:val="730AABBE"/>
    <w:lvl w:ilvl="0" w:tplc="04150017">
      <w:start w:val="1"/>
      <w:numFmt w:val="lowerLetter"/>
      <w:lvlText w:val="%1)"/>
      <w:lvlJc w:val="left"/>
      <w:pPr>
        <w:ind w:left="1287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B651457"/>
    <w:multiLevelType w:val="hybridMultilevel"/>
    <w:tmpl w:val="9642F9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C7A2BFF"/>
    <w:multiLevelType w:val="multilevel"/>
    <w:tmpl w:val="ACBAEF7C"/>
    <w:lvl w:ilvl="0">
      <w:start w:val="1"/>
      <w:numFmt w:val="decimal"/>
      <w:lvlText w:val="%1."/>
      <w:lvlJc w:val="left"/>
      <w:pPr>
        <w:ind w:left="720" w:hanging="360"/>
      </w:pPr>
      <w:rPr>
        <w:rFonts w:ascii="Times" w:hAnsi="Times" w:cs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8">
    <w:nsid w:val="7E5F45C2"/>
    <w:multiLevelType w:val="hybridMultilevel"/>
    <w:tmpl w:val="E624B9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3"/>
  </w:num>
  <w:num w:numId="5">
    <w:abstractNumId w:val="35"/>
  </w:num>
  <w:num w:numId="6">
    <w:abstractNumId w:val="34"/>
  </w:num>
  <w:num w:numId="7">
    <w:abstractNumId w:val="14"/>
  </w:num>
  <w:num w:numId="8">
    <w:abstractNumId w:val="13"/>
  </w:num>
  <w:num w:numId="9">
    <w:abstractNumId w:val="28"/>
  </w:num>
  <w:num w:numId="10">
    <w:abstractNumId w:val="37"/>
  </w:num>
  <w:num w:numId="11">
    <w:abstractNumId w:val="33"/>
  </w:num>
  <w:num w:numId="12">
    <w:abstractNumId w:val="27"/>
  </w:num>
  <w:num w:numId="13">
    <w:abstractNumId w:val="29"/>
  </w:num>
  <w:num w:numId="14">
    <w:abstractNumId w:val="15"/>
  </w:num>
  <w:num w:numId="15">
    <w:abstractNumId w:val="20"/>
  </w:num>
  <w:num w:numId="16">
    <w:abstractNumId w:val="3"/>
    <w:lvlOverride w:ilvl="0">
      <w:lvl w:ilvl="0">
        <w:start w:val="1"/>
        <w:numFmt w:val="bullet"/>
        <w:pStyle w:val="Nrparagrafu"/>
        <w:lvlText w:val="§"/>
        <w:legacy w:legacy="1" w:legacySpace="57" w:legacyIndent="0"/>
        <w:lvlJc w:val="left"/>
      </w:lvl>
    </w:lvlOverride>
  </w:num>
  <w:num w:numId="17">
    <w:abstractNumId w:val="17"/>
  </w:num>
  <w:num w:numId="18">
    <w:abstractNumId w:val="24"/>
  </w:num>
  <w:num w:numId="19">
    <w:abstractNumId w:val="31"/>
  </w:num>
  <w:num w:numId="20">
    <w:abstractNumId w:val="12"/>
  </w:num>
  <w:num w:numId="21">
    <w:abstractNumId w:val="18"/>
  </w:num>
  <w:num w:numId="22">
    <w:abstractNumId w:val="7"/>
  </w:num>
  <w:num w:numId="23">
    <w:abstractNumId w:val="16"/>
  </w:num>
  <w:num w:numId="24">
    <w:abstractNumId w:val="38"/>
  </w:num>
  <w:num w:numId="25">
    <w:abstractNumId w:val="32"/>
  </w:num>
  <w:num w:numId="26">
    <w:abstractNumId w:val="22"/>
  </w:num>
  <w:num w:numId="27">
    <w:abstractNumId w:val="26"/>
  </w:num>
  <w:num w:numId="28">
    <w:abstractNumId w:val="8"/>
  </w:num>
  <w:num w:numId="29">
    <w:abstractNumId w:val="11"/>
  </w:num>
  <w:num w:numId="30">
    <w:abstractNumId w:val="4"/>
  </w:num>
  <w:num w:numId="31">
    <w:abstractNumId w:val="9"/>
  </w:num>
  <w:num w:numId="32">
    <w:abstractNumId w:val="30"/>
  </w:num>
  <w:num w:numId="33">
    <w:abstractNumId w:val="21"/>
  </w:num>
  <w:num w:numId="34">
    <w:abstractNumId w:val="19"/>
  </w:num>
  <w:num w:numId="35">
    <w:abstractNumId w:val="5"/>
  </w:num>
  <w:num w:numId="36">
    <w:abstractNumId w:val="10"/>
  </w:num>
  <w:num w:numId="37">
    <w:abstractNumId w:val="25"/>
  </w:num>
  <w:num w:numId="38">
    <w:abstractNumId w:val="36"/>
  </w:num>
  <w:num w:numId="3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7706"/>
    <w:rsid w:val="000474B8"/>
    <w:rsid w:val="00060F9E"/>
    <w:rsid w:val="000C0004"/>
    <w:rsid w:val="001002F4"/>
    <w:rsid w:val="00112A2A"/>
    <w:rsid w:val="00222F1C"/>
    <w:rsid w:val="002271A8"/>
    <w:rsid w:val="0024342D"/>
    <w:rsid w:val="00291551"/>
    <w:rsid w:val="002C439C"/>
    <w:rsid w:val="002F174D"/>
    <w:rsid w:val="002F24D6"/>
    <w:rsid w:val="00334E1E"/>
    <w:rsid w:val="00383306"/>
    <w:rsid w:val="003E4C5E"/>
    <w:rsid w:val="004045D6"/>
    <w:rsid w:val="0044048E"/>
    <w:rsid w:val="004579A5"/>
    <w:rsid w:val="00466619"/>
    <w:rsid w:val="0048073E"/>
    <w:rsid w:val="004E4A73"/>
    <w:rsid w:val="004E6610"/>
    <w:rsid w:val="00512143"/>
    <w:rsid w:val="00525B8A"/>
    <w:rsid w:val="00533509"/>
    <w:rsid w:val="00536416"/>
    <w:rsid w:val="00593D1E"/>
    <w:rsid w:val="005D2F29"/>
    <w:rsid w:val="0064544E"/>
    <w:rsid w:val="00646303"/>
    <w:rsid w:val="0065360B"/>
    <w:rsid w:val="00684622"/>
    <w:rsid w:val="006B4752"/>
    <w:rsid w:val="006D03EA"/>
    <w:rsid w:val="006F0C87"/>
    <w:rsid w:val="007863D1"/>
    <w:rsid w:val="007A46ED"/>
    <w:rsid w:val="007C2E91"/>
    <w:rsid w:val="007D7562"/>
    <w:rsid w:val="007E31F9"/>
    <w:rsid w:val="007E5FF7"/>
    <w:rsid w:val="007F12F5"/>
    <w:rsid w:val="00865ED8"/>
    <w:rsid w:val="008E0C0D"/>
    <w:rsid w:val="008E326D"/>
    <w:rsid w:val="00911550"/>
    <w:rsid w:val="00920C9F"/>
    <w:rsid w:val="009E4176"/>
    <w:rsid w:val="009F3110"/>
    <w:rsid w:val="00A30155"/>
    <w:rsid w:val="00A5243C"/>
    <w:rsid w:val="00A5303F"/>
    <w:rsid w:val="00A57039"/>
    <w:rsid w:val="00A877A9"/>
    <w:rsid w:val="00AB5439"/>
    <w:rsid w:val="00AE54E4"/>
    <w:rsid w:val="00B12CD5"/>
    <w:rsid w:val="00B61525"/>
    <w:rsid w:val="00BA272D"/>
    <w:rsid w:val="00BC5346"/>
    <w:rsid w:val="00BD1854"/>
    <w:rsid w:val="00C45EBB"/>
    <w:rsid w:val="00C63AA5"/>
    <w:rsid w:val="00CD5EFB"/>
    <w:rsid w:val="00CD62BF"/>
    <w:rsid w:val="00D01E9D"/>
    <w:rsid w:val="00D17000"/>
    <w:rsid w:val="00D43927"/>
    <w:rsid w:val="00D72EA1"/>
    <w:rsid w:val="00DD3260"/>
    <w:rsid w:val="00DE300A"/>
    <w:rsid w:val="00E27706"/>
    <w:rsid w:val="00E32627"/>
    <w:rsid w:val="00E41FFB"/>
    <w:rsid w:val="00E50478"/>
    <w:rsid w:val="00EB02B5"/>
    <w:rsid w:val="00EC7298"/>
    <w:rsid w:val="00EF172F"/>
    <w:rsid w:val="00F53802"/>
    <w:rsid w:val="00F85B8A"/>
    <w:rsid w:val="00FC05E4"/>
    <w:rsid w:val="00FC3FFB"/>
    <w:rsid w:val="00FD6140"/>
    <w:rsid w:val="00FD79D5"/>
    <w:rsid w:val="00FE2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List Number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73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706"/>
    <w:pPr>
      <w:spacing w:after="0" w:line="240" w:lineRule="auto"/>
    </w:pPr>
    <w:rPr>
      <w:rFonts w:ascii="Tahoma" w:hAnsi="Tahoma"/>
      <w:sz w:val="16"/>
      <w:szCs w:val="16"/>
      <w:lang w:eastAsia="pl-P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7706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2770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27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27706"/>
    <w:rPr>
      <w:rFonts w:cs="Times New Roman"/>
    </w:rPr>
  </w:style>
  <w:style w:type="paragraph" w:customStyle="1" w:styleId="Default">
    <w:name w:val="Default"/>
    <w:rsid w:val="00D170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525B8A"/>
    <w:pPr>
      <w:spacing w:after="0" w:line="240" w:lineRule="auto"/>
      <w:jc w:val="both"/>
    </w:pPr>
    <w:rPr>
      <w:rFonts w:ascii="Times New Roman" w:hAnsi="Times New Roman"/>
      <w:sz w:val="24"/>
      <w:szCs w:val="24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25B8A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unhideWhenUsed/>
    <w:rsid w:val="00F85B8A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ListParagraph">
    <w:name w:val="List Paragraph"/>
    <w:aliases w:val="L1,Numerowanie,Akapit z listą5,T_SZ_List Paragraph,normalny tekst,Kolorowa lista — akcent 11"/>
    <w:basedOn w:val="Normal"/>
    <w:link w:val="ListParagraphChar"/>
    <w:uiPriority w:val="34"/>
    <w:qFormat/>
    <w:rsid w:val="00F85B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85B8A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85B8A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tgc">
    <w:name w:val="_tgc"/>
    <w:basedOn w:val="DefaultParagraphFont"/>
    <w:rsid w:val="00F85B8A"/>
    <w:rPr>
      <w:rFonts w:cs="Times New Roman"/>
    </w:rPr>
  </w:style>
  <w:style w:type="paragraph" w:customStyle="1" w:styleId="Nrparagrafu">
    <w:name w:val="Nr paragrafu"/>
    <w:basedOn w:val="Normal"/>
    <w:next w:val="Normal"/>
    <w:rsid w:val="0024342D"/>
    <w:pPr>
      <w:keepNext/>
      <w:keepLines/>
      <w:numPr>
        <w:numId w:val="16"/>
      </w:numPr>
      <w:suppressAutoHyphens/>
      <w:spacing w:before="120" w:after="120" w:line="240" w:lineRule="auto"/>
      <w:jc w:val="center"/>
    </w:pPr>
    <w:rPr>
      <w:rFonts w:ascii="Times New Roman" w:hAnsi="Times New Roman"/>
      <w:kern w:val="20"/>
      <w:sz w:val="24"/>
      <w:szCs w:val="20"/>
      <w:lang w:eastAsia="pl-PL"/>
    </w:rPr>
  </w:style>
  <w:style w:type="table" w:styleId="TableGrid">
    <w:name w:val="Table Grid"/>
    <w:basedOn w:val="TableNormal"/>
    <w:uiPriority w:val="59"/>
    <w:rsid w:val="0024342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24342D"/>
    <w:pPr>
      <w:spacing w:after="0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42D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unhideWhenUsed/>
    <w:rsid w:val="0024342D"/>
    <w:rPr>
      <w:vertAlign w:val="superscript"/>
    </w:rPr>
  </w:style>
  <w:style w:type="character" w:customStyle="1" w:styleId="NoSpacingChar">
    <w:name w:val="No Spacing Char"/>
    <w:link w:val="NoSpacing"/>
    <w:uiPriority w:val="1"/>
    <w:locked/>
    <w:rsid w:val="004045D6"/>
    <w:rPr>
      <w:rFonts w:ascii="Times New Roman" w:hAnsi="Times New Roman"/>
      <w:sz w:val="24"/>
      <w:lang w:eastAsia="ar-SA" w:bidi="ar-SA"/>
    </w:rPr>
  </w:style>
  <w:style w:type="character" w:customStyle="1" w:styleId="ListParagraphChar">
    <w:name w:val="List Paragraph Char"/>
    <w:aliases w:val="L1 Char,Numerowanie Char,Akapit z listą5 Char,T_SZ_List Paragraph Char,normalny tekst Char,Kolorowa lista — akcent 11 Char"/>
    <w:link w:val="ListParagraph"/>
    <w:uiPriority w:val="34"/>
    <w:qFormat/>
    <w:locked/>
    <w:rsid w:val="004045D6"/>
    <w:rPr>
      <w:sz w:val="22"/>
      <w:lang w:eastAsia="en-US"/>
    </w:rPr>
  </w:style>
  <w:style w:type="paragraph" w:styleId="ListNumber">
    <w:name w:val="List Number"/>
    <w:basedOn w:val="Normal"/>
    <w:uiPriority w:val="99"/>
    <w:rsid w:val="004045D6"/>
    <w:pPr>
      <w:widowControl w:val="0"/>
      <w:numPr>
        <w:numId w:val="31"/>
      </w:numPr>
      <w:autoSpaceDE w:val="0"/>
      <w:autoSpaceDN w:val="0"/>
      <w:adjustRightInd w:val="0"/>
      <w:spacing w:before="120" w:after="60" w:line="288" w:lineRule="auto"/>
    </w:pPr>
    <w:rPr>
      <w:rFonts w:ascii="Times" w:hAnsi="Times"/>
      <w:b/>
      <w:lang w:eastAsia="pl-PL"/>
    </w:rPr>
  </w:style>
  <w:style w:type="paragraph" w:styleId="ListNumber2">
    <w:name w:val="List Number 2"/>
    <w:basedOn w:val="Normal"/>
    <w:uiPriority w:val="99"/>
    <w:rsid w:val="004045D6"/>
    <w:pPr>
      <w:numPr>
        <w:ilvl w:val="1"/>
        <w:numId w:val="31"/>
      </w:numPr>
      <w:autoSpaceDE w:val="0"/>
      <w:autoSpaceDN w:val="0"/>
      <w:adjustRightInd w:val="0"/>
      <w:spacing w:after="0" w:line="288" w:lineRule="auto"/>
      <w:jc w:val="both"/>
    </w:pPr>
    <w:rPr>
      <w:rFonts w:ascii="Times" w:hAnsi="Times"/>
      <w:szCs w:val="24"/>
      <w:lang w:eastAsia="pl-PL"/>
    </w:rPr>
  </w:style>
  <w:style w:type="paragraph" w:styleId="ListNumber5">
    <w:name w:val="List Number 5"/>
    <w:basedOn w:val="Normal"/>
    <w:uiPriority w:val="99"/>
    <w:rsid w:val="004045D6"/>
    <w:pPr>
      <w:numPr>
        <w:ilvl w:val="4"/>
        <w:numId w:val="31"/>
      </w:numPr>
      <w:spacing w:after="0" w:line="288" w:lineRule="auto"/>
      <w:jc w:val="both"/>
    </w:pPr>
    <w:rPr>
      <w:rFonts w:ascii="Times" w:hAnsi="Times"/>
      <w:bCs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97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4</Pages>
  <Words>619</Words>
  <Characters>3714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AnitaSz</dc:creator>
  <cp:keywords/>
  <dc:description/>
  <cp:lastModifiedBy>Edyta ES. Szostakiewicz</cp:lastModifiedBy>
  <cp:revision>6</cp:revision>
  <cp:lastPrinted>2018-08-14T10:42:00Z</cp:lastPrinted>
  <dcterms:created xsi:type="dcterms:W3CDTF">2018-08-14T10:34:00Z</dcterms:created>
  <dcterms:modified xsi:type="dcterms:W3CDTF">2018-08-14T10:45:00Z</dcterms:modified>
</cp:coreProperties>
</file>