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C4EF0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1C4EF0">
        <w:rPr>
          <w:rFonts w:ascii="Times New Roman" w:hAnsi="Times New Roman"/>
          <w:b/>
          <w:sz w:val="24"/>
          <w:szCs w:val="24"/>
        </w:rPr>
        <w:t>IPR.272.1.51.2018                                                                                                                                                              Załącznik nr 1 do Zapytania</w:t>
      </w: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F319B" w:rsidRPr="001C4EF0" w:rsidRDefault="009F319B" w:rsidP="001C4EF0">
      <w:pPr>
        <w:tabs>
          <w:tab w:val="left" w:pos="2310"/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C4EF0">
        <w:rPr>
          <w:rFonts w:ascii="Times New Roman" w:hAnsi="Times New Roman"/>
          <w:b/>
          <w:sz w:val="24"/>
          <w:szCs w:val="24"/>
        </w:rPr>
        <w:tab/>
      </w:r>
      <w:r w:rsidRPr="001C4EF0">
        <w:rPr>
          <w:rFonts w:ascii="Times New Roman" w:hAnsi="Times New Roman"/>
          <w:b/>
          <w:sz w:val="24"/>
          <w:szCs w:val="24"/>
        </w:rPr>
        <w:tab/>
      </w:r>
    </w:p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C4EF0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9F319B" w:rsidRPr="001C4EF0" w:rsidTr="00911550">
        <w:trPr>
          <w:trHeight w:val="1282"/>
        </w:trPr>
        <w:tc>
          <w:tcPr>
            <w:tcW w:w="1323" w:type="pct"/>
            <w:vAlign w:val="center"/>
          </w:tcPr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ul. Al. Jana Pawła II 95A</w:t>
            </w:r>
          </w:p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9F319B" w:rsidRPr="001C4EF0" w:rsidRDefault="009F319B" w:rsidP="001C4EF0">
      <w:pPr>
        <w:keepNext/>
        <w:keepLines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F319B" w:rsidRPr="001C4EF0" w:rsidRDefault="009F319B" w:rsidP="001C4EF0">
      <w:pPr>
        <w:spacing w:after="36" w:line="259" w:lineRule="auto"/>
        <w:rPr>
          <w:rFonts w:ascii="Times New Roman" w:hAnsi="Times New Roman"/>
          <w:sz w:val="24"/>
          <w:szCs w:val="24"/>
        </w:rPr>
      </w:pPr>
      <w:r w:rsidRPr="001C4EF0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1C4EF0">
        <w:rPr>
          <w:rFonts w:ascii="Times New Roman" w:hAnsi="Times New Roman"/>
          <w:sz w:val="24"/>
          <w:szCs w:val="24"/>
          <w:lang w:eastAsia="pl-PL"/>
        </w:rPr>
        <w:t>„</w:t>
      </w:r>
      <w:r w:rsidRPr="001C4EF0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Zakup  specjalistycznych usług doradczych: psychoterapeuty, seksuologa, psychiatry, dietetyka ds. osób z niepełnosprawnością </w:t>
      </w:r>
      <w:r w:rsidRPr="001C4EF0">
        <w:rPr>
          <w:rFonts w:ascii="Times New Roman" w:hAnsi="Times New Roman"/>
          <w:b/>
          <w:sz w:val="24"/>
          <w:szCs w:val="24"/>
          <w:lang w:eastAsia="pl-PL"/>
        </w:rPr>
        <w:t>w ramach projektu pn.: „Ośrodek Wsparcia Rodzin w Powiecie Łęczyńskim”</w:t>
      </w:r>
      <w:r w:rsidRPr="001C4EF0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Pr="001C4EF0">
        <w:rPr>
          <w:rFonts w:ascii="Times New Roman" w:eastAsia="Arial Unicode MS" w:hAnsi="Times New Roman"/>
          <w:kern w:val="1"/>
          <w:sz w:val="24"/>
          <w:szCs w:val="24"/>
        </w:rPr>
        <w:t xml:space="preserve"> w ramach projektu pn.: </w:t>
      </w:r>
      <w:r w:rsidRPr="001C4EF0">
        <w:rPr>
          <w:rFonts w:ascii="Times New Roman" w:hAnsi="Times New Roman"/>
          <w:sz w:val="24"/>
          <w:szCs w:val="24"/>
        </w:rPr>
        <w:t xml:space="preserve">„Ośrodek Wsparcia Rodzin w Powiecie Łęczyńskim”, nr projektu RPLU.11.02.00-06-0062/17, realizowanego przez Powiat Łęczyński, współfinansowanego ze środków Regionalnego Programu Operacyjnego Województwa Lubelskiego na lata </w:t>
      </w:r>
      <w:r w:rsidRPr="001C4EF0">
        <w:rPr>
          <w:rFonts w:ascii="Times New Roman" w:hAnsi="Times New Roman"/>
          <w:sz w:val="24"/>
          <w:szCs w:val="24"/>
        </w:rPr>
        <w:br/>
        <w:t xml:space="preserve">2014-2020 Oś priorytetowa XI „Włączenie społeczne” Działanie 11.2 „Usługi społeczne  i zdrowotne”. </w:t>
      </w:r>
    </w:p>
    <w:p w:rsidR="009F319B" w:rsidRPr="001C4EF0" w:rsidRDefault="009F319B" w:rsidP="001C4EF0">
      <w:pPr>
        <w:keepNext/>
        <w:keepLines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F319B" w:rsidRPr="001C4EF0" w:rsidRDefault="009F319B" w:rsidP="001C4EF0">
      <w:pPr>
        <w:keepNext/>
        <w:keepLines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1C4EF0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1C4EF0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1C4EF0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1C4EF0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1C4EF0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9F319B" w:rsidRPr="001C4EF0" w:rsidTr="00911550">
        <w:trPr>
          <w:trHeight w:val="1421"/>
        </w:trPr>
        <w:tc>
          <w:tcPr>
            <w:tcW w:w="2552" w:type="dxa"/>
            <w:vAlign w:val="center"/>
          </w:tcPr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F319B" w:rsidRPr="001C4EF0" w:rsidRDefault="009F319B" w:rsidP="001C4EF0">
            <w:pPr>
              <w:pStyle w:val="ListParagraph"/>
              <w:keepNext/>
              <w:keepLines/>
              <w:spacing w:before="100" w:before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319B" w:rsidRPr="001C4EF0" w:rsidRDefault="009F319B" w:rsidP="001C4EF0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rPr>
          <w:rFonts w:ascii="Times New Roman" w:hAnsi="Times New Roman"/>
          <w:b/>
          <w:i/>
          <w:sz w:val="24"/>
          <w:szCs w:val="24"/>
        </w:rPr>
      </w:pPr>
      <w:r w:rsidRPr="001C4EF0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1C4EF0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1C4EF0">
        <w:rPr>
          <w:rFonts w:ascii="Times New Roman" w:hAnsi="Times New Roman"/>
          <w:b/>
          <w:i/>
          <w:sz w:val="24"/>
          <w:szCs w:val="24"/>
        </w:rPr>
        <w:t>)</w:t>
      </w:r>
    </w:p>
    <w:p w:rsidR="009F319B" w:rsidRPr="001C4EF0" w:rsidRDefault="009F319B" w:rsidP="001C4EF0">
      <w:pPr>
        <w:keepNext/>
        <w:keepLines/>
        <w:spacing w:after="12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9F319B" w:rsidRPr="001C4EF0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9F319B" w:rsidRPr="001C4EF0" w:rsidTr="00911550">
        <w:trPr>
          <w:trHeight w:val="340"/>
        </w:trPr>
        <w:tc>
          <w:tcPr>
            <w:tcW w:w="2576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9F319B" w:rsidRPr="001C4EF0" w:rsidTr="00911550">
        <w:trPr>
          <w:trHeight w:val="340"/>
        </w:trPr>
        <w:tc>
          <w:tcPr>
            <w:tcW w:w="2576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9F319B" w:rsidRPr="001C4EF0" w:rsidTr="00911550">
        <w:trPr>
          <w:trHeight w:val="340"/>
        </w:trPr>
        <w:tc>
          <w:tcPr>
            <w:tcW w:w="2576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9F319B" w:rsidRPr="001C4EF0" w:rsidRDefault="009F319B" w:rsidP="001C4EF0">
            <w:pPr>
              <w:keepNext/>
              <w:keepLines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9F319B" w:rsidRPr="001C4EF0" w:rsidRDefault="009F319B" w:rsidP="001C4EF0">
      <w:pPr>
        <w:tabs>
          <w:tab w:val="left" w:pos="675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F319B" w:rsidRPr="001C4EF0" w:rsidRDefault="009F319B" w:rsidP="001C4EF0">
      <w:pPr>
        <w:keepNext/>
        <w:keepLines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1C4EF0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zapoznałem(liśmy) się i bez zastrzeżeń akceptuję(emy) treść zapytania ofertowego wraz z wyjaśnieniami i zmianami;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wymogami określonymi w zapytaniu ofertowym;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1C4EF0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after="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1C4EF0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1C4EF0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1C4EF0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1C4EF0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1C4EF0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1C4EF0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9F319B" w:rsidRPr="001C4EF0" w:rsidRDefault="009F319B" w:rsidP="001C4EF0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1C4EF0">
        <w:rPr>
          <w:rFonts w:ascii="Times New Roman" w:hAnsi="Times New Roman"/>
          <w:b/>
          <w:sz w:val="24"/>
          <w:szCs w:val="24"/>
          <w:lang/>
        </w:rPr>
        <w:t xml:space="preserve">Część 1*- </w:t>
      </w:r>
      <w:r w:rsidRPr="001C4EF0">
        <w:rPr>
          <w:rStyle w:val="Strong"/>
          <w:rFonts w:ascii="Times New Roman" w:hAnsi="Times New Roman"/>
          <w:b w:val="0"/>
          <w:bCs/>
          <w:sz w:val="24"/>
          <w:szCs w:val="24"/>
        </w:rPr>
        <w:t>Zakup  specjalistycznych usług doradczych</w:t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: dietetyka ds. osób </w:t>
      </w:r>
      <w:r>
        <w:rPr>
          <w:rStyle w:val="Strong"/>
          <w:rFonts w:ascii="Times New Roman" w:hAnsi="Times New Roman"/>
          <w:bCs/>
          <w:sz w:val="24"/>
          <w:szCs w:val="24"/>
        </w:rPr>
        <w:br/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z niepełnosprawnością </w:t>
      </w:r>
      <w:r w:rsidRPr="001C4EF0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 w:rsidRPr="001C4EF0">
        <w:rPr>
          <w:rFonts w:ascii="Times New Roman" w:hAnsi="Times New Roman"/>
          <w:sz w:val="24"/>
          <w:szCs w:val="24"/>
          <w:lang w:eastAsia="pl-PL"/>
        </w:rPr>
        <w:t>„Ośrodek Wsparcia Rodzin w Powiecie Łęczyńskim”</w:t>
      </w:r>
    </w:p>
    <w:tbl>
      <w:tblPr>
        <w:tblW w:w="7514" w:type="dxa"/>
        <w:tblInd w:w="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268"/>
        <w:gridCol w:w="1559"/>
        <w:gridCol w:w="1594"/>
      </w:tblGrid>
      <w:tr w:rsidR="009F319B" w:rsidRPr="001C4EF0" w:rsidTr="001C4EF0">
        <w:trPr>
          <w:trHeight w:val="779"/>
        </w:trPr>
        <w:tc>
          <w:tcPr>
            <w:tcW w:w="2093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Temat/Cel kursu/szkolenia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Lokalizacja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 xml:space="preserve">CENA NETTO </w:t>
            </w:r>
          </w:p>
        </w:tc>
        <w:tc>
          <w:tcPr>
            <w:tcW w:w="1594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 xml:space="preserve">CENA BRUTTO </w:t>
            </w:r>
          </w:p>
        </w:tc>
      </w:tr>
      <w:tr w:rsidR="009F319B" w:rsidRPr="001C4EF0" w:rsidTr="001C4EF0">
        <w:trPr>
          <w:trHeight w:val="1740"/>
        </w:trPr>
        <w:tc>
          <w:tcPr>
            <w:tcW w:w="2093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Część 1-DIETETYK</w:t>
            </w:r>
          </w:p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(świadczenie 1 godz. zegarowej usługi indywidualnego poradnictwa)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Sale PCPR i ORW w Łęcznej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594" w:type="dxa"/>
          </w:tcPr>
          <w:p w:rsidR="009F319B" w:rsidRPr="001C4EF0" w:rsidRDefault="009F319B" w:rsidP="001C4EF0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9F319B" w:rsidRPr="001C4EF0" w:rsidRDefault="009F319B" w:rsidP="001C4EF0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 w:rsidRPr="001C4EF0">
        <w:rPr>
          <w:rFonts w:ascii="Times New Roman" w:hAnsi="Times New Roman"/>
          <w:b/>
          <w:sz w:val="24"/>
          <w:szCs w:val="24"/>
          <w:lang/>
        </w:rPr>
        <w:t xml:space="preserve">Część 2*- </w:t>
      </w:r>
      <w:r w:rsidRPr="001C4EF0">
        <w:rPr>
          <w:rStyle w:val="Strong"/>
          <w:rFonts w:ascii="Times New Roman" w:hAnsi="Times New Roman"/>
          <w:b w:val="0"/>
          <w:bCs/>
          <w:sz w:val="24"/>
          <w:szCs w:val="24"/>
        </w:rPr>
        <w:t>Zakup  specjalistycznych usług doradczych</w:t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: psychoterapeuty  </w:t>
      </w:r>
      <w:r w:rsidRPr="001C4EF0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>
        <w:rPr>
          <w:rFonts w:ascii="Times New Roman" w:hAnsi="Times New Roman"/>
          <w:sz w:val="24"/>
          <w:szCs w:val="24"/>
          <w:lang w:eastAsia="pl-PL"/>
        </w:rPr>
        <w:t>„Ośrodek W</w:t>
      </w:r>
      <w:r w:rsidRPr="001C4EF0">
        <w:rPr>
          <w:rFonts w:ascii="Times New Roman" w:hAnsi="Times New Roman"/>
          <w:sz w:val="24"/>
          <w:szCs w:val="24"/>
          <w:lang w:eastAsia="pl-PL"/>
        </w:rPr>
        <w:t>sparcia Rodzin w Powiecie Łęczyńskim</w:t>
      </w:r>
      <w:r>
        <w:rPr>
          <w:rFonts w:ascii="Times New Roman" w:hAnsi="Times New Roman"/>
          <w:sz w:val="24"/>
          <w:szCs w:val="24"/>
          <w:lang w:eastAsia="pl-PL"/>
        </w:rPr>
        <w:t>”</w:t>
      </w:r>
    </w:p>
    <w:tbl>
      <w:tblPr>
        <w:tblW w:w="7513" w:type="dxa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1559"/>
        <w:gridCol w:w="1559"/>
      </w:tblGrid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Temat/Cel kursu/szkolenia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Lokalizacja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CENA</w:t>
            </w: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NETTO 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CENA BRUTTO </w:t>
            </w:r>
          </w:p>
        </w:tc>
      </w:tr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Część 2- PSYCHOTERAPEUTA</w:t>
            </w:r>
          </w:p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(świadczenie 1 godz. zegarowej usługi indywidualnego poradnictwa)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noProof/>
                <w:sz w:val="24"/>
                <w:szCs w:val="24"/>
              </w:rPr>
              <w:t>Sale PCPR i ORW w Łęcznej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</w:tr>
    </w:tbl>
    <w:p w:rsidR="009F319B" w:rsidRPr="001C4EF0" w:rsidRDefault="009F319B" w:rsidP="001C4EF0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 w:rsidRPr="001C4EF0">
        <w:rPr>
          <w:rFonts w:ascii="Times New Roman" w:hAnsi="Times New Roman"/>
          <w:b/>
          <w:sz w:val="24"/>
          <w:szCs w:val="24"/>
          <w:lang/>
        </w:rPr>
        <w:t xml:space="preserve">Część 3*- </w:t>
      </w:r>
      <w:r w:rsidRPr="001C4EF0">
        <w:rPr>
          <w:rStyle w:val="Strong"/>
          <w:rFonts w:ascii="Times New Roman" w:hAnsi="Times New Roman"/>
          <w:b w:val="0"/>
          <w:bCs/>
          <w:sz w:val="24"/>
          <w:szCs w:val="24"/>
        </w:rPr>
        <w:t>Zakup  specjalistycznych usług doradczych</w:t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: seksuologa  </w:t>
      </w:r>
      <w:r w:rsidRPr="001C4EF0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>
        <w:rPr>
          <w:rFonts w:ascii="Times New Roman" w:hAnsi="Times New Roman"/>
          <w:sz w:val="24"/>
          <w:szCs w:val="24"/>
          <w:lang w:eastAsia="pl-PL"/>
        </w:rPr>
        <w:t>„Ośrodek W</w:t>
      </w:r>
      <w:r w:rsidRPr="001C4EF0">
        <w:rPr>
          <w:rFonts w:ascii="Times New Roman" w:hAnsi="Times New Roman"/>
          <w:sz w:val="24"/>
          <w:szCs w:val="24"/>
          <w:lang w:eastAsia="pl-PL"/>
        </w:rPr>
        <w:t>sparcia Rodzin w Powiecie Łęczyńskim</w:t>
      </w:r>
      <w:r>
        <w:rPr>
          <w:rFonts w:ascii="Times New Roman" w:hAnsi="Times New Roman"/>
          <w:sz w:val="24"/>
          <w:szCs w:val="24"/>
          <w:lang w:eastAsia="pl-PL"/>
        </w:rPr>
        <w:t>”</w:t>
      </w:r>
    </w:p>
    <w:tbl>
      <w:tblPr>
        <w:tblW w:w="7513" w:type="dxa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1559"/>
        <w:gridCol w:w="1559"/>
      </w:tblGrid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Temat/Cel kursu/szkolenia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Lokalizacja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CENA</w:t>
            </w: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NETTO 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CENA BRUTTO </w:t>
            </w:r>
          </w:p>
        </w:tc>
      </w:tr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Część 3-SEKSUOLOG</w:t>
            </w:r>
          </w:p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(świadczenie 1 godz. zegarowej usługi indywidualnego poradnictwa)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noProof/>
                <w:sz w:val="24"/>
                <w:szCs w:val="24"/>
              </w:rPr>
              <w:t>Sale PCPR I ORW w Łęcznej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</w:tr>
    </w:tbl>
    <w:p w:rsidR="009F319B" w:rsidRPr="001C4EF0" w:rsidRDefault="009F319B" w:rsidP="001C4EF0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Cs/>
          <w:sz w:val="24"/>
          <w:szCs w:val="24"/>
          <w:lang w:eastAsia="pl-PL"/>
        </w:rPr>
      </w:pPr>
      <w:r w:rsidRPr="001C4EF0">
        <w:rPr>
          <w:rFonts w:ascii="Times New Roman" w:hAnsi="Times New Roman"/>
          <w:b/>
          <w:sz w:val="24"/>
          <w:szCs w:val="24"/>
          <w:lang/>
        </w:rPr>
        <w:t xml:space="preserve">Część 4*- </w:t>
      </w:r>
      <w:r w:rsidRPr="001C4EF0">
        <w:rPr>
          <w:rStyle w:val="Strong"/>
          <w:rFonts w:ascii="Times New Roman" w:hAnsi="Times New Roman"/>
          <w:b w:val="0"/>
          <w:bCs/>
          <w:sz w:val="24"/>
          <w:szCs w:val="24"/>
        </w:rPr>
        <w:t>Zakup  specjalistycznych usług doradczych</w:t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: </w:t>
      </w:r>
      <w:r>
        <w:rPr>
          <w:rStyle w:val="Strong"/>
          <w:rFonts w:ascii="Times New Roman" w:hAnsi="Times New Roman"/>
          <w:bCs/>
          <w:sz w:val="24"/>
          <w:szCs w:val="24"/>
        </w:rPr>
        <w:t>psychiatra</w:t>
      </w:r>
      <w:r w:rsidRPr="001C4EF0">
        <w:rPr>
          <w:rStyle w:val="Strong"/>
          <w:rFonts w:ascii="Times New Roman" w:hAnsi="Times New Roman"/>
          <w:bCs/>
          <w:sz w:val="24"/>
          <w:szCs w:val="24"/>
        </w:rPr>
        <w:t xml:space="preserve"> </w:t>
      </w:r>
      <w:r w:rsidRPr="001C4EF0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>
        <w:rPr>
          <w:rFonts w:ascii="Times New Roman" w:hAnsi="Times New Roman"/>
          <w:sz w:val="24"/>
          <w:szCs w:val="24"/>
          <w:lang w:eastAsia="pl-PL"/>
        </w:rPr>
        <w:t>„Ośrodek W</w:t>
      </w:r>
      <w:r w:rsidRPr="001C4EF0">
        <w:rPr>
          <w:rFonts w:ascii="Times New Roman" w:hAnsi="Times New Roman"/>
          <w:sz w:val="24"/>
          <w:szCs w:val="24"/>
          <w:lang w:eastAsia="pl-PL"/>
        </w:rPr>
        <w:t>sparcia Rodzin w Powiecie Łęczyńskim</w:t>
      </w:r>
      <w:r>
        <w:rPr>
          <w:rFonts w:ascii="Times New Roman" w:hAnsi="Times New Roman"/>
          <w:sz w:val="24"/>
          <w:szCs w:val="24"/>
          <w:lang w:eastAsia="pl-PL"/>
        </w:rPr>
        <w:t>”</w:t>
      </w:r>
    </w:p>
    <w:tbl>
      <w:tblPr>
        <w:tblW w:w="7513" w:type="dxa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1559"/>
        <w:gridCol w:w="1559"/>
      </w:tblGrid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Temat/Cel kursu/szkolenia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>Lokalizacja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CENA</w:t>
            </w: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NETTO 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CENA BRUTTO </w:t>
            </w:r>
          </w:p>
        </w:tc>
      </w:tr>
      <w:tr w:rsidR="009F319B" w:rsidRPr="001C4EF0" w:rsidTr="001C4EF0">
        <w:tc>
          <w:tcPr>
            <w:tcW w:w="2127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4EF0">
              <w:rPr>
                <w:rFonts w:ascii="Times New Roman" w:hAnsi="Times New Roman"/>
                <w:b/>
                <w:sz w:val="24"/>
                <w:szCs w:val="24"/>
              </w:rPr>
              <w:t>Część 4-PSYCHIATRA</w:t>
            </w:r>
          </w:p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(świadczenie 1 godz. zegarowej usługi indywidualnego poradnictwa)</w:t>
            </w:r>
          </w:p>
        </w:tc>
        <w:tc>
          <w:tcPr>
            <w:tcW w:w="2268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C4EF0">
              <w:rPr>
                <w:rFonts w:ascii="Times New Roman" w:hAnsi="Times New Roman"/>
                <w:noProof/>
                <w:sz w:val="24"/>
                <w:szCs w:val="24"/>
              </w:rPr>
              <w:t>Sale PCPR i ORW w Łęcznej</w:t>
            </w: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9F319B" w:rsidRPr="001C4EF0" w:rsidRDefault="009F319B" w:rsidP="001C4EF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</w:tc>
      </w:tr>
    </w:tbl>
    <w:p w:rsidR="009F319B" w:rsidRPr="001C4EF0" w:rsidRDefault="009F319B" w:rsidP="001C4EF0">
      <w:pPr>
        <w:keepNext/>
        <w:keepLines/>
        <w:widowControl w:val="0"/>
        <w:spacing w:line="240" w:lineRule="auto"/>
        <w:ind w:left="50"/>
        <w:rPr>
          <w:rFonts w:ascii="Times New Roman" w:hAnsi="Times New Roman"/>
          <w:sz w:val="24"/>
          <w:szCs w:val="24"/>
        </w:rPr>
      </w:pP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cenowego stanowiącego Załącznik nr 1 do zapytania ofertowego (który załączamy do niniejszej oferty). tj.: …..………………. PLN brutto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9F319B" w:rsidRPr="001C4EF0" w:rsidRDefault="009F319B" w:rsidP="001C4EF0">
      <w:pPr>
        <w:keepNext/>
        <w:keepLines/>
        <w:widowControl w:val="0"/>
        <w:spacing w:after="60" w:line="240" w:lineRule="auto"/>
        <w:ind w:left="576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1C4EF0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9F319B" w:rsidRPr="001C4EF0" w:rsidRDefault="009F319B" w:rsidP="001C4EF0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1C4EF0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9F319B" w:rsidRPr="001C4EF0" w:rsidRDefault="009F319B" w:rsidP="001C4EF0">
      <w:pPr>
        <w:keepNext/>
        <w:keepLines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9F319B" w:rsidRPr="001C4EF0" w:rsidTr="0024342D">
        <w:trPr>
          <w:trHeight w:val="905"/>
        </w:trPr>
        <w:tc>
          <w:tcPr>
            <w:tcW w:w="4814" w:type="dxa"/>
            <w:vAlign w:val="bottom"/>
          </w:tcPr>
          <w:p w:rsidR="009F319B" w:rsidRPr="001C4EF0" w:rsidRDefault="009F319B" w:rsidP="001C4EF0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9F319B" w:rsidRPr="001C4EF0" w:rsidRDefault="009F319B" w:rsidP="001C4EF0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9F319B" w:rsidRPr="001C4EF0" w:rsidTr="0024342D">
        <w:tc>
          <w:tcPr>
            <w:tcW w:w="4814" w:type="dxa"/>
            <w:vAlign w:val="center"/>
          </w:tcPr>
          <w:p w:rsidR="009F319B" w:rsidRPr="001C4EF0" w:rsidRDefault="009F319B" w:rsidP="001C4EF0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9F319B" w:rsidRPr="001C4EF0" w:rsidRDefault="009F319B" w:rsidP="001C4EF0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EF0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9F319B" w:rsidRPr="001C4EF0" w:rsidRDefault="009F319B" w:rsidP="001C4EF0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9F319B" w:rsidRPr="001C4EF0" w:rsidSect="00835639">
      <w:headerReference w:type="default" r:id="rId7"/>
      <w:footerReference w:type="default" r:id="rId8"/>
      <w:pgSz w:w="11906" w:h="16838"/>
      <w:pgMar w:top="861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19B" w:rsidRDefault="009F319B" w:rsidP="00E27706">
      <w:pPr>
        <w:spacing w:after="0" w:line="240" w:lineRule="auto"/>
      </w:pPr>
      <w:r>
        <w:separator/>
      </w:r>
    </w:p>
  </w:endnote>
  <w:endnote w:type="continuationSeparator" w:id="0">
    <w:p w:rsidR="009F319B" w:rsidRDefault="009F319B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9B" w:rsidRDefault="009F319B">
    <w:pPr>
      <w:pStyle w:val="Footer"/>
    </w:pPr>
  </w:p>
  <w:p w:rsidR="009F319B" w:rsidRPr="007F12F5" w:rsidRDefault="009F319B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F319B" w:rsidRPr="007F12F5" w:rsidRDefault="009F319B" w:rsidP="007F12F5">
    <w:pPr>
      <w:tabs>
        <w:tab w:val="center" w:pos="4536"/>
        <w:tab w:val="right" w:pos="9072"/>
      </w:tabs>
      <w:spacing w:after="0" w:line="240" w:lineRule="auto"/>
    </w:pPr>
  </w:p>
  <w:p w:rsidR="009F319B" w:rsidRPr="00E27706" w:rsidRDefault="009F319B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19B" w:rsidRDefault="009F319B" w:rsidP="00E27706">
      <w:pPr>
        <w:spacing w:after="0" w:line="240" w:lineRule="auto"/>
      </w:pPr>
      <w:r>
        <w:separator/>
      </w:r>
    </w:p>
  </w:footnote>
  <w:footnote w:type="continuationSeparator" w:id="0">
    <w:p w:rsidR="009F319B" w:rsidRDefault="009F319B" w:rsidP="00E27706">
      <w:pPr>
        <w:spacing w:after="0" w:line="240" w:lineRule="auto"/>
      </w:pPr>
      <w:r>
        <w:continuationSeparator/>
      </w:r>
    </w:p>
  </w:footnote>
  <w:footnote w:id="1">
    <w:p w:rsidR="009F319B" w:rsidRDefault="009F319B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9F319B" w:rsidRDefault="009F319B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9B" w:rsidRDefault="009F319B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6589F4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CE4CBC3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548CEC7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3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6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9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1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5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0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2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3"/>
  </w:num>
  <w:num w:numId="5">
    <w:abstractNumId w:val="35"/>
  </w:num>
  <w:num w:numId="6">
    <w:abstractNumId w:val="34"/>
  </w:num>
  <w:num w:numId="7">
    <w:abstractNumId w:val="14"/>
  </w:num>
  <w:num w:numId="8">
    <w:abstractNumId w:val="13"/>
  </w:num>
  <w:num w:numId="9">
    <w:abstractNumId w:val="28"/>
  </w:num>
  <w:num w:numId="10">
    <w:abstractNumId w:val="37"/>
  </w:num>
  <w:num w:numId="11">
    <w:abstractNumId w:val="33"/>
  </w:num>
  <w:num w:numId="12">
    <w:abstractNumId w:val="27"/>
  </w:num>
  <w:num w:numId="13">
    <w:abstractNumId w:val="29"/>
  </w:num>
  <w:num w:numId="14">
    <w:abstractNumId w:val="15"/>
  </w:num>
  <w:num w:numId="15">
    <w:abstractNumId w:val="20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7"/>
  </w:num>
  <w:num w:numId="18">
    <w:abstractNumId w:val="24"/>
  </w:num>
  <w:num w:numId="19">
    <w:abstractNumId w:val="31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 w:numId="24">
    <w:abstractNumId w:val="38"/>
  </w:num>
  <w:num w:numId="25">
    <w:abstractNumId w:val="32"/>
  </w:num>
  <w:num w:numId="26">
    <w:abstractNumId w:val="22"/>
  </w:num>
  <w:num w:numId="27">
    <w:abstractNumId w:val="26"/>
  </w:num>
  <w:num w:numId="28">
    <w:abstractNumId w:val="8"/>
  </w:num>
  <w:num w:numId="29">
    <w:abstractNumId w:val="11"/>
  </w:num>
  <w:num w:numId="30">
    <w:abstractNumId w:val="4"/>
  </w:num>
  <w:num w:numId="31">
    <w:abstractNumId w:val="9"/>
  </w:num>
  <w:num w:numId="32">
    <w:abstractNumId w:val="30"/>
  </w:num>
  <w:num w:numId="33">
    <w:abstractNumId w:val="21"/>
  </w:num>
  <w:num w:numId="34">
    <w:abstractNumId w:val="19"/>
  </w:num>
  <w:num w:numId="35">
    <w:abstractNumId w:val="5"/>
  </w:num>
  <w:num w:numId="36">
    <w:abstractNumId w:val="10"/>
  </w:num>
  <w:num w:numId="37">
    <w:abstractNumId w:val="25"/>
  </w:num>
  <w:num w:numId="38">
    <w:abstractNumId w:val="36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60F9E"/>
    <w:rsid w:val="000C0004"/>
    <w:rsid w:val="001002F4"/>
    <w:rsid w:val="00112A2A"/>
    <w:rsid w:val="001C4EF0"/>
    <w:rsid w:val="00222F1C"/>
    <w:rsid w:val="002271A8"/>
    <w:rsid w:val="0024342D"/>
    <w:rsid w:val="00291551"/>
    <w:rsid w:val="002C439C"/>
    <w:rsid w:val="002E4AC7"/>
    <w:rsid w:val="002F174D"/>
    <w:rsid w:val="002F24D6"/>
    <w:rsid w:val="00334E1E"/>
    <w:rsid w:val="003D3C19"/>
    <w:rsid w:val="003E4C5E"/>
    <w:rsid w:val="004045D6"/>
    <w:rsid w:val="004579A5"/>
    <w:rsid w:val="00466619"/>
    <w:rsid w:val="0048073E"/>
    <w:rsid w:val="004E4A73"/>
    <w:rsid w:val="004E6610"/>
    <w:rsid w:val="00512143"/>
    <w:rsid w:val="00525B8A"/>
    <w:rsid w:val="00527B3B"/>
    <w:rsid w:val="00533509"/>
    <w:rsid w:val="00593D1E"/>
    <w:rsid w:val="005D2F29"/>
    <w:rsid w:val="0064544E"/>
    <w:rsid w:val="00646303"/>
    <w:rsid w:val="0065360B"/>
    <w:rsid w:val="00684622"/>
    <w:rsid w:val="006F0C87"/>
    <w:rsid w:val="007863D1"/>
    <w:rsid w:val="007A46ED"/>
    <w:rsid w:val="007C2E91"/>
    <w:rsid w:val="007D7562"/>
    <w:rsid w:val="007E31F9"/>
    <w:rsid w:val="007E48C5"/>
    <w:rsid w:val="007E5FF7"/>
    <w:rsid w:val="007F12F5"/>
    <w:rsid w:val="00817165"/>
    <w:rsid w:val="00835639"/>
    <w:rsid w:val="00865ED8"/>
    <w:rsid w:val="008E0C0D"/>
    <w:rsid w:val="008E326D"/>
    <w:rsid w:val="00911550"/>
    <w:rsid w:val="00920C9F"/>
    <w:rsid w:val="009F3110"/>
    <w:rsid w:val="009F319B"/>
    <w:rsid w:val="00A30155"/>
    <w:rsid w:val="00A32089"/>
    <w:rsid w:val="00A5303F"/>
    <w:rsid w:val="00A57039"/>
    <w:rsid w:val="00A877A9"/>
    <w:rsid w:val="00AB5439"/>
    <w:rsid w:val="00AE54E4"/>
    <w:rsid w:val="00B05E79"/>
    <w:rsid w:val="00B12CD5"/>
    <w:rsid w:val="00B61525"/>
    <w:rsid w:val="00BB46E9"/>
    <w:rsid w:val="00BB709A"/>
    <w:rsid w:val="00BC5346"/>
    <w:rsid w:val="00BD1854"/>
    <w:rsid w:val="00C12503"/>
    <w:rsid w:val="00C45EBB"/>
    <w:rsid w:val="00C63AA5"/>
    <w:rsid w:val="00C814A6"/>
    <w:rsid w:val="00CD5EFB"/>
    <w:rsid w:val="00CD62BF"/>
    <w:rsid w:val="00D17000"/>
    <w:rsid w:val="00D43927"/>
    <w:rsid w:val="00D72EA1"/>
    <w:rsid w:val="00D87E25"/>
    <w:rsid w:val="00DC3382"/>
    <w:rsid w:val="00DD3260"/>
    <w:rsid w:val="00DE300A"/>
    <w:rsid w:val="00E27706"/>
    <w:rsid w:val="00E41FFB"/>
    <w:rsid w:val="00E4637A"/>
    <w:rsid w:val="00E50478"/>
    <w:rsid w:val="00EB02B5"/>
    <w:rsid w:val="00EC7298"/>
    <w:rsid w:val="00EF172F"/>
    <w:rsid w:val="00F85B8A"/>
    <w:rsid w:val="00FC3FFB"/>
    <w:rsid w:val="00FD6140"/>
    <w:rsid w:val="00FD79D5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  <w:style w:type="character" w:styleId="Strong">
    <w:name w:val="Strong"/>
    <w:basedOn w:val="DefaultParagraphFont"/>
    <w:uiPriority w:val="22"/>
    <w:qFormat/>
    <w:rsid w:val="00835639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4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5</Pages>
  <Words>735</Words>
  <Characters>4412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4</cp:revision>
  <cp:lastPrinted>2018-08-14T13:56:00Z</cp:lastPrinted>
  <dcterms:created xsi:type="dcterms:W3CDTF">2018-09-04T10:47:00Z</dcterms:created>
  <dcterms:modified xsi:type="dcterms:W3CDTF">2018-09-04T11:33:00Z</dcterms:modified>
</cp:coreProperties>
</file>