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F37" w:rsidRPr="008719E4" w:rsidRDefault="00F56F37" w:rsidP="00CC7E29">
      <w:pPr>
        <w:ind w:right="850"/>
        <w:jc w:val="both"/>
      </w:pPr>
      <w:r w:rsidRPr="008719E4">
        <w:t>IPR.272.1</w:t>
      </w:r>
      <w:r>
        <w:t>.4.2018</w:t>
      </w:r>
    </w:p>
    <w:p w:rsidR="00F56F37" w:rsidRPr="008719E4" w:rsidRDefault="00F56F37" w:rsidP="00D77910">
      <w:pPr>
        <w:spacing w:line="360" w:lineRule="auto"/>
        <w:ind w:left="6372" w:right="850"/>
        <w:jc w:val="both"/>
        <w:rPr>
          <w:iCs/>
        </w:rPr>
      </w:pPr>
      <w:r w:rsidRPr="008719E4">
        <w:rPr>
          <w:iCs/>
        </w:rPr>
        <w:t xml:space="preserve">Załącznik nr </w:t>
      </w:r>
      <w:r>
        <w:rPr>
          <w:iCs/>
        </w:rPr>
        <w:t>2</w:t>
      </w:r>
      <w:r w:rsidRPr="008719E4">
        <w:rPr>
          <w:iCs/>
        </w:rPr>
        <w:t xml:space="preserve"> </w:t>
      </w:r>
    </w:p>
    <w:p w:rsidR="00F56F37" w:rsidRPr="008719E4" w:rsidRDefault="00F56F37" w:rsidP="00CC7E29">
      <w:pPr>
        <w:widowControl w:val="0"/>
        <w:shd w:val="clear" w:color="auto" w:fill="FFFFFF"/>
        <w:autoSpaceDE w:val="0"/>
        <w:autoSpaceDN w:val="0"/>
        <w:adjustRightInd w:val="0"/>
        <w:ind w:left="2282" w:right="850" w:firstLine="550"/>
        <w:jc w:val="both"/>
        <w:rPr>
          <w:b/>
          <w:bCs/>
        </w:rPr>
      </w:pPr>
    </w:p>
    <w:p w:rsidR="00F56F37" w:rsidRPr="008719E4" w:rsidRDefault="00F56F37" w:rsidP="00CC7E29">
      <w:pPr>
        <w:widowControl w:val="0"/>
        <w:shd w:val="clear" w:color="auto" w:fill="FFFFFF"/>
        <w:autoSpaceDE w:val="0"/>
        <w:autoSpaceDN w:val="0"/>
        <w:adjustRightInd w:val="0"/>
        <w:ind w:left="2282" w:right="850" w:firstLine="550"/>
        <w:jc w:val="both"/>
        <w:rPr>
          <w:b/>
          <w:bCs/>
        </w:rPr>
      </w:pP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2282" w:right="-426" w:firstLine="550"/>
        <w:jc w:val="both"/>
      </w:pPr>
      <w:r w:rsidRPr="008719E4">
        <w:rPr>
          <w:bCs/>
        </w:rPr>
        <w:t>UMOWA (projekt) nr IPR.273. …..201</w:t>
      </w:r>
      <w:r>
        <w:rPr>
          <w:bCs/>
        </w:rPr>
        <w:t>8</w:t>
      </w:r>
    </w:p>
    <w:p w:rsidR="00F56F37" w:rsidRPr="008719E4" w:rsidRDefault="00F56F37" w:rsidP="00D77910">
      <w:pPr>
        <w:spacing w:line="360" w:lineRule="auto"/>
        <w:ind w:right="-426"/>
        <w:jc w:val="both"/>
        <w:rPr>
          <w:b/>
          <w:iCs/>
        </w:rPr>
      </w:pP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  <w:rPr>
          <w:b/>
          <w:spacing w:val="-3"/>
        </w:rPr>
      </w:pPr>
      <w:r w:rsidRPr="008719E4">
        <w:rPr>
          <w:spacing w:val="-2"/>
        </w:rPr>
        <w:t xml:space="preserve">zawarta w dniu </w:t>
      </w:r>
      <w:r w:rsidRPr="008719E4">
        <w:rPr>
          <w:b/>
        </w:rPr>
        <w:t xml:space="preserve">……………………………. roku </w:t>
      </w:r>
      <w:r w:rsidRPr="008719E4">
        <w:rPr>
          <w:spacing w:val="-3"/>
        </w:rPr>
        <w:t xml:space="preserve">pomiędzy </w:t>
      </w:r>
      <w:r w:rsidRPr="008719E4">
        <w:rPr>
          <w:b/>
          <w:spacing w:val="-3"/>
        </w:rPr>
        <w:t xml:space="preserve">Powiatem Łęczyńskim </w:t>
      </w:r>
      <w:r w:rsidRPr="008719E4">
        <w:rPr>
          <w:b/>
          <w:spacing w:val="-3"/>
        </w:rPr>
        <w:br/>
        <w:t>z siedzibą w</w:t>
      </w:r>
      <w:r>
        <w:rPr>
          <w:b/>
          <w:spacing w:val="-3"/>
        </w:rPr>
        <w:t xml:space="preserve"> Łęcznej, przy Al. Jana Pawła II</w:t>
      </w:r>
      <w:r w:rsidRPr="008719E4">
        <w:rPr>
          <w:b/>
          <w:spacing w:val="-3"/>
        </w:rPr>
        <w:t xml:space="preserve"> 95a, 21-010 Łęczna,</w:t>
      </w: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  <w:rPr>
          <w:b/>
          <w:spacing w:val="-3"/>
        </w:rPr>
      </w:pPr>
      <w:r w:rsidRPr="008719E4">
        <w:rPr>
          <w:b/>
          <w:spacing w:val="-3"/>
        </w:rPr>
        <w:t>NIP: 505 001 77 32  REGON : 431019425</w:t>
      </w: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</w:pPr>
      <w:r w:rsidRPr="008719E4">
        <w:rPr>
          <w:spacing w:val="-3"/>
        </w:rPr>
        <w:t>reprezentowanym przez Zarząd Powiatu, w imieniu którego występują:</w:t>
      </w: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  <w:rPr>
          <w:b/>
          <w:bCs/>
        </w:rPr>
      </w:pP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  <w:rPr>
          <w:b/>
          <w:bCs/>
        </w:rPr>
      </w:pPr>
      <w:r w:rsidRPr="008719E4">
        <w:rPr>
          <w:b/>
          <w:bCs/>
        </w:rPr>
        <w:t xml:space="preserve">Roman Cholewa </w:t>
      </w:r>
      <w:r w:rsidRPr="008719E4">
        <w:rPr>
          <w:b/>
          <w:bCs/>
        </w:rPr>
        <w:tab/>
      </w:r>
      <w:r w:rsidRPr="008719E4">
        <w:rPr>
          <w:b/>
          <w:bCs/>
        </w:rPr>
        <w:tab/>
        <w:t>-</w:t>
      </w:r>
      <w:r w:rsidRPr="008719E4">
        <w:rPr>
          <w:b/>
          <w:bCs/>
        </w:rPr>
        <w:tab/>
        <w:t>Przewodniczący Zarządu</w:t>
      </w: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</w:pPr>
      <w:r w:rsidRPr="008719E4">
        <w:rPr>
          <w:b/>
          <w:bCs/>
        </w:rPr>
        <w:t>Dariusz Kowalski</w:t>
      </w:r>
      <w:r w:rsidRPr="008719E4">
        <w:rPr>
          <w:b/>
          <w:bCs/>
        </w:rPr>
        <w:tab/>
      </w:r>
      <w:r w:rsidRPr="008719E4">
        <w:rPr>
          <w:b/>
          <w:bCs/>
        </w:rPr>
        <w:tab/>
        <w:t>-</w:t>
      </w:r>
      <w:r w:rsidRPr="008719E4">
        <w:rPr>
          <w:b/>
          <w:bCs/>
        </w:rPr>
        <w:tab/>
        <w:t>Członek Zarządu</w:t>
      </w: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</w:pPr>
      <w:r w:rsidRPr="008719E4">
        <w:rPr>
          <w:b/>
          <w:bCs/>
          <w:spacing w:val="-1"/>
        </w:rPr>
        <w:t xml:space="preserve">przy kontrasygnacie Skarbnika Powiatu </w:t>
      </w:r>
      <w:r w:rsidRPr="008719E4">
        <w:rPr>
          <w:b/>
          <w:bCs/>
          <w:spacing w:val="-1"/>
        </w:rPr>
        <w:tab/>
        <w:t>-</w:t>
      </w:r>
      <w:r w:rsidRPr="008719E4">
        <w:rPr>
          <w:b/>
          <w:bCs/>
          <w:spacing w:val="-1"/>
        </w:rPr>
        <w:tab/>
        <w:t>Patrycji Miazio</w:t>
      </w: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  <w:rPr>
          <w:b/>
          <w:bCs/>
        </w:rPr>
      </w:pPr>
      <w:r w:rsidRPr="008719E4">
        <w:t xml:space="preserve">zwanym dalej </w:t>
      </w:r>
      <w:r w:rsidRPr="008719E4">
        <w:rPr>
          <w:b/>
          <w:bCs/>
        </w:rPr>
        <w:t>„Zamawiającym",</w:t>
      </w: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  <w:rPr>
          <w:b/>
          <w:bCs/>
        </w:rPr>
      </w:pP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  <w:rPr>
          <w:spacing w:val="-5"/>
        </w:rPr>
      </w:pPr>
      <w:r w:rsidRPr="008719E4">
        <w:t>a</w:t>
      </w: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  <w:rPr>
          <w:spacing w:val="-5"/>
        </w:rPr>
      </w:pP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  <w:rPr>
          <w:spacing w:val="-2"/>
        </w:rPr>
      </w:pPr>
      <w:r w:rsidRPr="008719E4">
        <w:rPr>
          <w:b/>
        </w:rPr>
        <w:t>……………………………………………………………..</w:t>
      </w: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  <w:rPr>
          <w:spacing w:val="-2"/>
        </w:rPr>
      </w:pPr>
      <w:r w:rsidRPr="008719E4">
        <w:rPr>
          <w:spacing w:val="-2"/>
        </w:rPr>
        <w:t xml:space="preserve">którą reprezentuje: </w:t>
      </w:r>
      <w:r w:rsidRPr="008719E4">
        <w:rPr>
          <w:b/>
          <w:spacing w:val="-2"/>
        </w:rPr>
        <w:t>……………………………………………………</w:t>
      </w: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</w:pPr>
      <w:r w:rsidRPr="008719E4">
        <w:rPr>
          <w:spacing w:val="-2"/>
        </w:rPr>
        <w:t>wpisaną do Krajowego Rejestru Sądowego pod nr.:</w:t>
      </w:r>
      <w:r w:rsidRPr="008719E4">
        <w:tab/>
      </w:r>
      <w:r w:rsidRPr="008719E4">
        <w:rPr>
          <w:b/>
        </w:rPr>
        <w:t xml:space="preserve">…………………… / </w:t>
      </w:r>
      <w:r w:rsidRPr="008719E4">
        <w:t>ewidencji działalności gospodarczej, prowadzonej przez: …………………..….., pod nr: ….……….</w:t>
      </w:r>
    </w:p>
    <w:p w:rsidR="00F56F37" w:rsidRPr="008719E4" w:rsidRDefault="00F56F37" w:rsidP="00D77910">
      <w:pPr>
        <w:widowControl w:val="0"/>
        <w:shd w:val="clear" w:color="auto" w:fill="FFFFFF"/>
        <w:tabs>
          <w:tab w:val="left" w:leader="dot" w:pos="2390"/>
        </w:tabs>
        <w:autoSpaceDE w:val="0"/>
        <w:autoSpaceDN w:val="0"/>
        <w:adjustRightInd w:val="0"/>
        <w:ind w:left="709" w:right="-426"/>
        <w:jc w:val="both"/>
      </w:pPr>
      <w:r w:rsidRPr="008719E4">
        <w:t xml:space="preserve">NIP: </w:t>
      </w:r>
      <w:r w:rsidRPr="008719E4">
        <w:rPr>
          <w:b/>
        </w:rPr>
        <w:t>……………………………..</w:t>
      </w:r>
      <w:r w:rsidRPr="008719E4">
        <w:t xml:space="preserve">, </w:t>
      </w:r>
      <w:r w:rsidRPr="008719E4">
        <w:rPr>
          <w:spacing w:val="-9"/>
        </w:rPr>
        <w:t xml:space="preserve">Regon : </w:t>
      </w:r>
      <w:r w:rsidRPr="008719E4">
        <w:rPr>
          <w:b/>
          <w:spacing w:val="-9"/>
        </w:rPr>
        <w:t>…………………..</w:t>
      </w:r>
    </w:p>
    <w:p w:rsidR="00F56F37" w:rsidRPr="008719E4" w:rsidRDefault="00F56F37" w:rsidP="00D77910">
      <w:pPr>
        <w:widowControl w:val="0"/>
        <w:shd w:val="clear" w:color="auto" w:fill="FFFFFF"/>
        <w:autoSpaceDE w:val="0"/>
        <w:autoSpaceDN w:val="0"/>
        <w:adjustRightInd w:val="0"/>
        <w:ind w:left="709" w:right="-426"/>
        <w:jc w:val="both"/>
      </w:pPr>
      <w:r w:rsidRPr="008719E4">
        <w:rPr>
          <w:spacing w:val="-1"/>
        </w:rPr>
        <w:t xml:space="preserve">zwaną w dalszej części </w:t>
      </w:r>
      <w:r w:rsidRPr="008719E4">
        <w:rPr>
          <w:b/>
          <w:bCs/>
          <w:spacing w:val="-1"/>
        </w:rPr>
        <w:t>„Wykonawcą"</w:t>
      </w:r>
      <w:r>
        <w:rPr>
          <w:b/>
          <w:bCs/>
          <w:spacing w:val="-1"/>
        </w:rPr>
        <w:t xml:space="preserve"> lub „Inspektorem Nadzoru”</w:t>
      </w:r>
    </w:p>
    <w:p w:rsidR="00F56F37" w:rsidRPr="008719E4" w:rsidRDefault="00F56F37" w:rsidP="00D77910">
      <w:pPr>
        <w:spacing w:line="276" w:lineRule="auto"/>
        <w:ind w:left="709" w:right="-426"/>
        <w:jc w:val="both"/>
        <w:rPr>
          <w:color w:val="000000"/>
          <w:lang w:eastAsia="en-US"/>
        </w:rPr>
      </w:pPr>
      <w:r w:rsidRPr="008719E4">
        <w:rPr>
          <w:color w:val="000000"/>
          <w:lang w:eastAsia="en-US"/>
        </w:rPr>
        <w:t>w wyniku wyboru oferty  po przeprowadzeniu zapytania ofertowego,</w:t>
      </w:r>
      <w:r w:rsidRPr="008719E4">
        <w:rPr>
          <w:lang w:eastAsia="en-US"/>
        </w:rPr>
        <w:t xml:space="preserve"> zgodnie z art. 4 pkt. 8  ustawy z dnia 29 stycznia 2004 r. – Prawo zamówień publicznych (</w:t>
      </w:r>
      <w:r>
        <w:rPr>
          <w:lang w:eastAsia="en-US"/>
        </w:rPr>
        <w:t>t.j. Dz. U.  z 2017</w:t>
      </w:r>
      <w:r w:rsidRPr="008719E4">
        <w:rPr>
          <w:lang w:eastAsia="en-US"/>
        </w:rPr>
        <w:t xml:space="preserve">r., poz. </w:t>
      </w:r>
      <w:r>
        <w:rPr>
          <w:lang w:eastAsia="en-US"/>
        </w:rPr>
        <w:t>1579</w:t>
      </w:r>
      <w:r w:rsidRPr="008719E4">
        <w:rPr>
          <w:lang w:eastAsia="en-US"/>
        </w:rPr>
        <w:t xml:space="preserve">) , została zawarta umowa </w:t>
      </w:r>
      <w:r w:rsidRPr="008719E4">
        <w:rPr>
          <w:color w:val="000000"/>
          <w:lang w:eastAsia="en-US"/>
        </w:rPr>
        <w:t>o następującej treści:</w:t>
      </w:r>
    </w:p>
    <w:p w:rsidR="00F56F37" w:rsidRPr="008719E4" w:rsidRDefault="00F56F37" w:rsidP="00CC7E29">
      <w:pPr>
        <w:autoSpaceDE w:val="0"/>
        <w:autoSpaceDN w:val="0"/>
        <w:adjustRightInd w:val="0"/>
        <w:spacing w:line="360" w:lineRule="auto"/>
        <w:ind w:left="709" w:right="850"/>
        <w:jc w:val="both"/>
        <w:rPr>
          <w:b/>
          <w:bCs/>
          <w:color w:val="000000"/>
        </w:rPr>
      </w:pPr>
    </w:p>
    <w:p w:rsidR="00F56F37" w:rsidRPr="008719E4" w:rsidRDefault="00F56F37" w:rsidP="00CC7E29">
      <w:pPr>
        <w:autoSpaceDE w:val="0"/>
        <w:autoSpaceDN w:val="0"/>
        <w:adjustRightInd w:val="0"/>
        <w:spacing w:line="360" w:lineRule="auto"/>
        <w:ind w:left="4248" w:right="850" w:firstLine="708"/>
        <w:jc w:val="both"/>
        <w:rPr>
          <w:b/>
          <w:bCs/>
          <w:color w:val="000000"/>
        </w:rPr>
      </w:pPr>
      <w:r w:rsidRPr="008719E4">
        <w:rPr>
          <w:b/>
          <w:bCs/>
          <w:color w:val="000000"/>
        </w:rPr>
        <w:t>§ 1.</w:t>
      </w:r>
    </w:p>
    <w:p w:rsidR="00F56F37" w:rsidRPr="00D035E0" w:rsidRDefault="00F56F37" w:rsidP="00D77910">
      <w:pPr>
        <w:pStyle w:val="ListParagraph"/>
        <w:ind w:left="720" w:right="-426" w:hanging="294"/>
        <w:contextualSpacing/>
        <w:jc w:val="both"/>
        <w:rPr>
          <w:bCs/>
          <w:lang w:val="cs-CZ" w:eastAsia="ar-SA"/>
        </w:rPr>
      </w:pPr>
      <w:r>
        <w:rPr>
          <w:color w:val="000000"/>
        </w:rPr>
        <w:t xml:space="preserve">1. </w:t>
      </w:r>
      <w:r w:rsidRPr="008719E4">
        <w:rPr>
          <w:color w:val="000000"/>
        </w:rPr>
        <w:t xml:space="preserve">Zamawiający zleca, a </w:t>
      </w:r>
      <w:r w:rsidRPr="008719E4">
        <w:rPr>
          <w:b/>
          <w:color w:val="000000"/>
          <w:lang/>
        </w:rPr>
        <w:t>Wykonawca</w:t>
      </w:r>
      <w:r w:rsidRPr="008719E4">
        <w:rPr>
          <w:color w:val="000000"/>
        </w:rPr>
        <w:t xml:space="preserve"> przyjmuje obowiązek </w:t>
      </w:r>
      <w:r w:rsidRPr="00D035E0">
        <w:rPr>
          <w:b/>
          <w:color w:val="000000"/>
        </w:rPr>
        <w:t xml:space="preserve">pełnienia </w:t>
      </w:r>
      <w:r w:rsidRPr="00D035E0">
        <w:rPr>
          <w:b/>
        </w:rPr>
        <w:t xml:space="preserve">funkcji Inspektora Nadzoru Inwestorskiego </w:t>
      </w:r>
      <w:r w:rsidRPr="008719E4">
        <w:t xml:space="preserve">w pełnym zakresie wynikającym z art. 25 i 26 ustawy z dnia </w:t>
      </w:r>
      <w:r w:rsidRPr="008719E4">
        <w:br/>
        <w:t xml:space="preserve">7 lipca 1994 r. Prawo budowlane </w:t>
      </w:r>
      <w:r w:rsidRPr="008719E4">
        <w:rPr>
          <w:color w:val="000000"/>
        </w:rPr>
        <w:t xml:space="preserve">(tj. Dz. U. z 2017 r. poz. 1332), </w:t>
      </w:r>
      <w:r w:rsidRPr="00D035E0">
        <w:rPr>
          <w:color w:val="000000"/>
        </w:rPr>
        <w:t>przy zadaniach pn.:</w:t>
      </w:r>
    </w:p>
    <w:p w:rsidR="00F56F37" w:rsidRDefault="00F56F37" w:rsidP="00D65EEC">
      <w:pPr>
        <w:pStyle w:val="ListParagraph"/>
        <w:ind w:left="709" w:right="-426" w:hanging="283"/>
        <w:contextualSpacing/>
        <w:jc w:val="both"/>
        <w:rPr>
          <w:bCs/>
          <w:lang w:val="cs-CZ" w:eastAsia="ar-SA"/>
        </w:rPr>
      </w:pPr>
      <w:r w:rsidRPr="00D035E0">
        <w:rPr>
          <w:color w:val="000000"/>
        </w:rPr>
        <w:t xml:space="preserve">1) </w:t>
      </w:r>
      <w:r w:rsidRPr="00D035E0">
        <w:rPr>
          <w:bCs/>
          <w:iCs/>
          <w:spacing w:val="-7"/>
          <w:lang w:val="cs-CZ" w:eastAsia="ar-SA"/>
        </w:rPr>
        <w:t>Modernizacja budynków 2 hal warsztatowych Zespołu Szkół Górniczych w Łęcznej, znajdujących się przy ul. Przemysłowej 16</w:t>
      </w:r>
      <w:r w:rsidRPr="00D035E0">
        <w:rPr>
          <w:bCs/>
          <w:lang w:val="cs-CZ" w:eastAsia="ar-SA"/>
        </w:rPr>
        <w:t>.</w:t>
      </w:r>
    </w:p>
    <w:p w:rsidR="00F56F37" w:rsidRDefault="00F56F37" w:rsidP="00D65EEC">
      <w:pPr>
        <w:pStyle w:val="ListParagraph"/>
        <w:ind w:left="709" w:right="-426" w:hanging="283"/>
        <w:contextualSpacing/>
        <w:jc w:val="both"/>
        <w:rPr>
          <w:bCs/>
          <w:lang w:val="cs-CZ" w:eastAsia="ar-SA"/>
        </w:rPr>
      </w:pPr>
      <w:r>
        <w:rPr>
          <w:color w:val="000000"/>
        </w:rPr>
        <w:t xml:space="preserve">2) </w:t>
      </w:r>
      <w:r w:rsidRPr="00D65EEC">
        <w:rPr>
          <w:bCs/>
          <w:shd w:val="clear" w:color="auto" w:fill="FFFFFF"/>
          <w:lang w:eastAsia="en-US"/>
        </w:rPr>
        <w:t>Modernizacja budynków warsztatów szkolnych, placu warsztatowego i placu apelowego, położonych w Kijanach, na potrzeby Zespołu Szkół Rolniczych w Kijanach</w:t>
      </w:r>
      <w:r w:rsidRPr="008719E4">
        <w:rPr>
          <w:bCs/>
          <w:lang w:val="cs-CZ" w:eastAsia="ar-SA"/>
        </w:rPr>
        <w:t xml:space="preserve"> </w:t>
      </w:r>
    </w:p>
    <w:p w:rsidR="00F56F37" w:rsidRDefault="00F56F37" w:rsidP="00D65EEC">
      <w:pPr>
        <w:pStyle w:val="ListParagraph"/>
        <w:ind w:left="709" w:right="-426" w:hanging="1"/>
        <w:contextualSpacing/>
        <w:jc w:val="both"/>
        <w:rPr>
          <w:bCs/>
          <w:lang w:val="cs-CZ" w:eastAsia="ar-SA"/>
        </w:rPr>
      </w:pPr>
    </w:p>
    <w:p w:rsidR="00F56F37" w:rsidRPr="008719E4" w:rsidRDefault="00F56F37" w:rsidP="00D65EEC">
      <w:pPr>
        <w:pStyle w:val="ListParagraph"/>
        <w:ind w:left="709" w:right="-426" w:hanging="1"/>
        <w:contextualSpacing/>
        <w:jc w:val="both"/>
        <w:rPr>
          <w:bCs/>
          <w:lang w:val="cs-CZ" w:eastAsia="ar-SA"/>
        </w:rPr>
      </w:pPr>
      <w:r w:rsidRPr="008719E4">
        <w:rPr>
          <w:bCs/>
          <w:lang w:val="cs-CZ" w:eastAsia="ar-SA"/>
        </w:rPr>
        <w:t>w ramach realizacji projektu Modernizacja Infrastruktury Szkół zawodowych w powiecie Łęczyńskim, umowa nr RPLU.13.06.00-06-0020/16 w ramach RPO WL na lata 2014-2020</w:t>
      </w:r>
    </w:p>
    <w:p w:rsidR="00F56F37" w:rsidRPr="00D65EEC" w:rsidRDefault="00F56F37" w:rsidP="00D77910">
      <w:pPr>
        <w:pStyle w:val="ListParagraph"/>
        <w:widowControl w:val="0"/>
        <w:tabs>
          <w:tab w:val="left" w:pos="709"/>
        </w:tabs>
        <w:autoSpaceDE w:val="0"/>
        <w:autoSpaceDN w:val="0"/>
        <w:adjustRightInd w:val="0"/>
        <w:spacing w:before="60"/>
        <w:ind w:left="709" w:right="-426"/>
        <w:contextualSpacing/>
        <w:jc w:val="both"/>
        <w:rPr>
          <w:bCs/>
          <w:color w:val="000000"/>
          <w:u w:val="single"/>
        </w:rPr>
      </w:pPr>
      <w:r w:rsidRPr="008719E4">
        <w:t>Przedmiot zamówienia</w:t>
      </w:r>
      <w:r w:rsidRPr="008719E4">
        <w:rPr>
          <w:b/>
        </w:rPr>
        <w:t xml:space="preserve"> </w:t>
      </w:r>
      <w:r w:rsidRPr="008719E4">
        <w:t xml:space="preserve">obejmuje wszelkie czynności związane z realizacją robót, tj. od przekazania placu budowy po uczestnictwo we wszelkich niezbędnych czynnościach, aż do wygaśnięcia terminów rękojmi i gwarancji. </w:t>
      </w:r>
      <w:r w:rsidRPr="00D65EEC">
        <w:rPr>
          <w:bCs/>
          <w:color w:val="000000"/>
          <w:u w:val="single"/>
        </w:rPr>
        <w:t>Inwestycja objęta sprawowaniem nadzoru inwestorskiego została podzielona na w/w dwa zadania.</w:t>
      </w:r>
    </w:p>
    <w:p w:rsidR="00F56F37" w:rsidRPr="001F6B59" w:rsidRDefault="00F56F37" w:rsidP="001F6B59">
      <w:pPr>
        <w:pStyle w:val="ListParagraph"/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pacing w:before="60"/>
        <w:ind w:left="851" w:right="-426" w:hanging="142"/>
        <w:contextualSpacing/>
        <w:jc w:val="both"/>
        <w:rPr>
          <w:b/>
          <w:bCs/>
        </w:rPr>
      </w:pPr>
      <w:r w:rsidRPr="001F6B59">
        <w:rPr>
          <w:b/>
          <w:lang w:val="cs-CZ" w:eastAsia="ar-SA"/>
        </w:rPr>
        <w:t>Zadanie 1</w:t>
      </w:r>
      <w:r w:rsidRPr="001F6B59">
        <w:rPr>
          <w:lang w:val="cs-CZ" w:eastAsia="ar-SA"/>
        </w:rPr>
        <w:t xml:space="preserve">: </w:t>
      </w:r>
      <w:r w:rsidRPr="001F6B59">
        <w:rPr>
          <w:b/>
          <w:lang w:val="cs-CZ" w:eastAsia="ar-SA"/>
        </w:rPr>
        <w:t>„</w:t>
      </w:r>
      <w:r w:rsidRPr="001F6B59">
        <w:rPr>
          <w:b/>
          <w:bCs/>
        </w:rPr>
        <w:t xml:space="preserve">Modernizacja budynków 2 hal warsztatowych Zespołu Szkół Górniczych </w:t>
      </w:r>
      <w:r w:rsidRPr="001F6B59">
        <w:rPr>
          <w:b/>
          <w:bCs/>
        </w:rPr>
        <w:br/>
        <w:t>w Łęcznej, znajdujących się przy ul. Przemysłowej 16</w:t>
      </w:r>
      <w:r>
        <w:rPr>
          <w:b/>
          <w:bCs/>
        </w:rPr>
        <w:t>”</w:t>
      </w:r>
      <w:r w:rsidRPr="001F6B59">
        <w:rPr>
          <w:b/>
          <w:bCs/>
        </w:rPr>
        <w:t>, polegających na:</w:t>
      </w:r>
    </w:p>
    <w:p w:rsidR="00F56F37" w:rsidRPr="001F6B59" w:rsidRDefault="00F56F37" w:rsidP="00D77910">
      <w:pPr>
        <w:suppressAutoHyphens/>
        <w:spacing w:after="200" w:line="276" w:lineRule="auto"/>
        <w:ind w:left="426" w:right="-426"/>
        <w:contextualSpacing/>
        <w:jc w:val="both"/>
        <w:rPr>
          <w:lang w:val="cs-CZ" w:eastAsia="ar-SA"/>
        </w:rPr>
      </w:pPr>
      <w:r w:rsidRPr="001F6B59">
        <w:rPr>
          <w:lang w:val="cs-CZ" w:eastAsia="ar-SA"/>
        </w:rPr>
        <w:t>a)   ociepleniu ścian budynku tzw. małej i dużej hali;</w:t>
      </w:r>
    </w:p>
    <w:p w:rsidR="00F56F37" w:rsidRPr="001F6B59" w:rsidRDefault="00F56F37" w:rsidP="00D77910">
      <w:pPr>
        <w:suppressAutoHyphens/>
        <w:ind w:left="709" w:right="-426" w:hanging="283"/>
        <w:contextualSpacing/>
        <w:jc w:val="both"/>
        <w:rPr>
          <w:lang w:val="cs-CZ" w:eastAsia="ar-SA"/>
        </w:rPr>
      </w:pPr>
      <w:r w:rsidRPr="001F6B59">
        <w:rPr>
          <w:lang w:val="cs-CZ" w:eastAsia="ar-SA"/>
        </w:rPr>
        <w:t>b)   wykonanie otworów drzwiowych i bramy w dużej hali;</w:t>
      </w:r>
    </w:p>
    <w:p w:rsidR="00F56F37" w:rsidRPr="001F6B59" w:rsidRDefault="00F56F37" w:rsidP="00D77910">
      <w:pPr>
        <w:numPr>
          <w:ilvl w:val="0"/>
          <w:numId w:val="44"/>
        </w:numPr>
        <w:suppressAutoHyphens/>
        <w:spacing w:after="200" w:line="276" w:lineRule="auto"/>
        <w:ind w:left="709" w:right="-426" w:hanging="283"/>
        <w:contextualSpacing/>
        <w:jc w:val="both"/>
        <w:rPr>
          <w:lang w:val="cs-CZ" w:eastAsia="ar-SA"/>
        </w:rPr>
      </w:pPr>
      <w:r w:rsidRPr="001F6B59">
        <w:rPr>
          <w:lang w:val="cs-CZ" w:eastAsia="ar-SA"/>
        </w:rPr>
        <w:t>remoncie małej hali poprzez wymianę posadzek i wykonanie zplecza socjalnego;</w:t>
      </w:r>
    </w:p>
    <w:p w:rsidR="00F56F37" w:rsidRPr="001F6B59" w:rsidRDefault="00F56F37" w:rsidP="00D77910">
      <w:pPr>
        <w:numPr>
          <w:ilvl w:val="0"/>
          <w:numId w:val="44"/>
        </w:numPr>
        <w:suppressAutoHyphens/>
        <w:spacing w:after="200" w:line="276" w:lineRule="auto"/>
        <w:ind w:left="709" w:right="-426" w:hanging="283"/>
        <w:contextualSpacing/>
        <w:jc w:val="both"/>
        <w:rPr>
          <w:lang w:val="cs-CZ" w:eastAsia="ar-SA"/>
        </w:rPr>
      </w:pPr>
      <w:r w:rsidRPr="001F6B59">
        <w:rPr>
          <w:lang w:val="cs-CZ" w:eastAsia="ar-SA"/>
        </w:rPr>
        <w:t>wykonania przyłączy wodociągowo- kanalizacyjnych wraz z siecią wewnętrzną;</w:t>
      </w:r>
    </w:p>
    <w:p w:rsidR="00F56F37" w:rsidRPr="001F6B59" w:rsidRDefault="00F56F37" w:rsidP="00D77910">
      <w:pPr>
        <w:numPr>
          <w:ilvl w:val="0"/>
          <w:numId w:val="44"/>
        </w:numPr>
        <w:suppressAutoHyphens/>
        <w:spacing w:after="200" w:line="276" w:lineRule="auto"/>
        <w:ind w:left="709" w:right="-426" w:hanging="283"/>
        <w:contextualSpacing/>
        <w:jc w:val="both"/>
        <w:rPr>
          <w:lang w:val="cs-CZ" w:eastAsia="ar-SA"/>
        </w:rPr>
      </w:pPr>
      <w:r w:rsidRPr="001F6B59">
        <w:rPr>
          <w:lang w:val="cs-CZ" w:eastAsia="ar-SA"/>
        </w:rPr>
        <w:t>wymianie sieci c o., c.t. i wentylacji oraz węzeł cieplny;</w:t>
      </w:r>
    </w:p>
    <w:p w:rsidR="00F56F37" w:rsidRPr="001F6B59" w:rsidRDefault="00F56F37" w:rsidP="00D77910">
      <w:pPr>
        <w:numPr>
          <w:ilvl w:val="0"/>
          <w:numId w:val="44"/>
        </w:numPr>
        <w:suppressAutoHyphens/>
        <w:spacing w:after="200" w:line="276" w:lineRule="auto"/>
        <w:ind w:left="709" w:right="-426" w:hanging="283"/>
        <w:contextualSpacing/>
        <w:jc w:val="both"/>
        <w:rPr>
          <w:lang w:val="cs-CZ" w:eastAsia="ar-SA"/>
        </w:rPr>
      </w:pPr>
      <w:r w:rsidRPr="001F6B59">
        <w:rPr>
          <w:lang w:val="cs-CZ" w:eastAsia="ar-SA"/>
        </w:rPr>
        <w:t>ociepleniu dachu;</w:t>
      </w:r>
    </w:p>
    <w:p w:rsidR="00F56F37" w:rsidRPr="001F6B59" w:rsidRDefault="00F56F37" w:rsidP="00240CA8">
      <w:pPr>
        <w:numPr>
          <w:ilvl w:val="0"/>
          <w:numId w:val="44"/>
        </w:numPr>
        <w:suppressAutoHyphens/>
        <w:spacing w:after="200" w:line="276" w:lineRule="auto"/>
        <w:ind w:left="709" w:right="-426" w:hanging="283"/>
        <w:contextualSpacing/>
        <w:jc w:val="both"/>
        <w:rPr>
          <w:lang w:val="cs-CZ" w:eastAsia="ar-SA"/>
        </w:rPr>
      </w:pPr>
      <w:r w:rsidRPr="001F6B59">
        <w:rPr>
          <w:lang w:val="cs-CZ" w:eastAsia="ar-SA"/>
        </w:rPr>
        <w:t>wymianie instalacji elektrycznej oraz jej dostosowanie do potrzeb maszyn w pracowni praktycznej  nauki zawodu;</w:t>
      </w:r>
    </w:p>
    <w:p w:rsidR="00F56F37" w:rsidRPr="001F6B59" w:rsidRDefault="00F56F37" w:rsidP="00D77910">
      <w:pPr>
        <w:numPr>
          <w:ilvl w:val="0"/>
          <w:numId w:val="44"/>
        </w:numPr>
        <w:suppressAutoHyphens/>
        <w:spacing w:after="200" w:line="276" w:lineRule="auto"/>
        <w:ind w:left="709" w:right="-426" w:hanging="283"/>
        <w:contextualSpacing/>
        <w:jc w:val="both"/>
        <w:rPr>
          <w:lang w:val="cs-CZ" w:eastAsia="ar-SA"/>
        </w:rPr>
      </w:pPr>
      <w:r w:rsidRPr="001F6B59">
        <w:rPr>
          <w:lang w:val="cs-CZ" w:eastAsia="ar-SA"/>
        </w:rPr>
        <w:t>wymianie blachy na pokryciu dachu i ścian wiaty magazynowej.</w:t>
      </w:r>
    </w:p>
    <w:p w:rsidR="00F56F37" w:rsidRPr="001F6B59" w:rsidRDefault="00F56F37" w:rsidP="00D77910">
      <w:pPr>
        <w:suppressAutoHyphens/>
        <w:ind w:left="720" w:right="-426"/>
        <w:contextualSpacing/>
        <w:jc w:val="both"/>
        <w:rPr>
          <w:bCs/>
        </w:rPr>
      </w:pPr>
      <w:r w:rsidRPr="001F6B59">
        <w:rPr>
          <w:lang w:val="cs-CZ" w:eastAsia="ar-SA"/>
        </w:rPr>
        <w:t xml:space="preserve">roboty doprecyzowane są </w:t>
      </w:r>
      <w:r>
        <w:rPr>
          <w:lang w:val="cs-CZ" w:eastAsia="ar-SA"/>
        </w:rPr>
        <w:t>–</w:t>
      </w:r>
      <w:r w:rsidRPr="001F6B59">
        <w:rPr>
          <w:lang w:val="cs-CZ" w:eastAsia="ar-SA"/>
        </w:rPr>
        <w:t xml:space="preserve"> </w:t>
      </w:r>
      <w:r>
        <w:rPr>
          <w:lang w:val="cs-CZ" w:eastAsia="ar-SA"/>
        </w:rPr>
        <w:t>dokumentacją projektową i</w:t>
      </w:r>
      <w:r w:rsidRPr="001F6B59">
        <w:rPr>
          <w:lang w:val="cs-CZ" w:eastAsia="ar-SA"/>
        </w:rPr>
        <w:t xml:space="preserve"> techniczną robót budowlanych dla </w:t>
      </w:r>
      <w:r w:rsidRPr="001F6B59">
        <w:rPr>
          <w:bCs/>
        </w:rPr>
        <w:t>Modernizacja budynków 2 hal warsztatowych Zespołu Szkół Górniczych w Łęcznej, znajdujących się przy ul. Przemysłowej 16 stanowiącą zał</w:t>
      </w:r>
      <w:r>
        <w:rPr>
          <w:bCs/>
        </w:rPr>
        <w:t>ącznik do umowy.</w:t>
      </w:r>
    </w:p>
    <w:p w:rsidR="00F56F37" w:rsidRPr="001F6B59" w:rsidRDefault="00F56F37" w:rsidP="00D65EEC">
      <w:pPr>
        <w:suppressAutoHyphens/>
        <w:ind w:left="709" w:right="-426"/>
        <w:contextualSpacing/>
        <w:jc w:val="both"/>
        <w:rPr>
          <w:lang w:val="cs-CZ" w:eastAsia="ar-SA"/>
        </w:rPr>
      </w:pPr>
      <w:r w:rsidRPr="001F6B59">
        <w:rPr>
          <w:b/>
          <w:lang w:val="cs-CZ" w:eastAsia="ar-SA"/>
        </w:rPr>
        <w:t>Zadanie 2</w:t>
      </w:r>
      <w:r w:rsidRPr="001F6B59">
        <w:rPr>
          <w:lang w:val="cs-CZ" w:eastAsia="ar-SA"/>
        </w:rPr>
        <w:t>: „</w:t>
      </w:r>
      <w:r w:rsidRPr="005A0259">
        <w:rPr>
          <w:b/>
          <w:bCs/>
          <w:shd w:val="clear" w:color="auto" w:fill="FFFFFF"/>
          <w:lang w:eastAsia="en-US"/>
        </w:rPr>
        <w:t>Modernizacja budynków warsztatów szkolnych, placu warsztatowego i placu apelowego, położonych w Kijanach, na potrzeby Zespołu Szkół Rolniczych w Kijanach</w:t>
      </w:r>
      <w:r w:rsidRPr="001F6B59">
        <w:rPr>
          <w:b/>
          <w:bCs/>
        </w:rPr>
        <w:t>, polegające na:</w:t>
      </w:r>
    </w:p>
    <w:p w:rsidR="00F56F37" w:rsidRPr="001F6B59" w:rsidRDefault="00F56F37" w:rsidP="00D77910">
      <w:pPr>
        <w:numPr>
          <w:ilvl w:val="0"/>
          <w:numId w:val="53"/>
        </w:numPr>
        <w:suppressAutoHyphens/>
        <w:spacing w:after="200" w:line="276" w:lineRule="auto"/>
        <w:ind w:right="-426"/>
        <w:contextualSpacing/>
        <w:jc w:val="both"/>
        <w:rPr>
          <w:lang w:val="cs-CZ" w:eastAsia="ar-SA"/>
        </w:rPr>
      </w:pPr>
      <w:r w:rsidRPr="001F6B59">
        <w:rPr>
          <w:bCs/>
        </w:rPr>
        <w:t>rozbudowie i przebudowie budynku hali warsztatów na salę zajęć praktycznych, składającej się z adaptacji pietra budynku warsztatów polegającej na: wykonaniu posadzek, sufitu podwieszanego z dociepleniem, systemu co i cw (podłączenie do istniejącej kotłowni gazowej ogrzewającej parter budynku warsztatowego), instalacji elektrycznej, konstrukcji lekkich ścian działowych, sanitariatów, szatniami. Montaż kolektorów słonecznych na budynku do podgrzewania wody użytkowej;</w:t>
      </w:r>
    </w:p>
    <w:p w:rsidR="00F56F37" w:rsidRPr="001F6B59" w:rsidRDefault="00F56F37" w:rsidP="00D77910">
      <w:pPr>
        <w:widowControl w:val="0"/>
        <w:numPr>
          <w:ilvl w:val="0"/>
          <w:numId w:val="53"/>
        </w:numPr>
        <w:suppressAutoHyphens/>
        <w:autoSpaceDE w:val="0"/>
        <w:spacing w:after="200" w:line="276" w:lineRule="auto"/>
        <w:ind w:left="709" w:right="-426" w:hanging="283"/>
        <w:contextualSpacing/>
        <w:jc w:val="both"/>
      </w:pPr>
      <w:r w:rsidRPr="001F6B59">
        <w:t>remoncie placu warsztatowego z modernizacją stanowiska do mycia maszyn, narzędzi</w:t>
      </w:r>
      <w:r w:rsidRPr="001F6B59">
        <w:br/>
        <w:t xml:space="preserve"> i ciągników rolniczych, ułożenie kostki brukowej na suchej zaprawie na istniejącym podłożu wykonanym z trylinki;</w:t>
      </w:r>
    </w:p>
    <w:p w:rsidR="00F56F37" w:rsidRPr="001F6B59" w:rsidRDefault="00F56F37" w:rsidP="00D77910">
      <w:pPr>
        <w:widowControl w:val="0"/>
        <w:numPr>
          <w:ilvl w:val="0"/>
          <w:numId w:val="53"/>
        </w:numPr>
        <w:suppressAutoHyphens/>
        <w:autoSpaceDE w:val="0"/>
        <w:spacing w:after="200" w:line="276" w:lineRule="auto"/>
        <w:ind w:left="709" w:right="-426" w:hanging="283"/>
        <w:contextualSpacing/>
        <w:jc w:val="both"/>
      </w:pPr>
      <w:r w:rsidRPr="001F6B59">
        <w:t>remoncie placu apelowego z przystosowaniem na plac manewrowy dla potrzeb szkolenia kierowców- ułożenie kostki brukowej na suchym betonie na istniejącym podłożu wykonanym z płytek chodnikowych na potrzeby szkolnego ośrodka szkolenia kierowców kat. B i T (plac manewrowy)</w:t>
      </w:r>
    </w:p>
    <w:p w:rsidR="00F56F37" w:rsidRPr="001F6B59" w:rsidRDefault="00F56F37" w:rsidP="00D77910">
      <w:pPr>
        <w:widowControl w:val="0"/>
        <w:numPr>
          <w:ilvl w:val="0"/>
          <w:numId w:val="53"/>
        </w:numPr>
        <w:suppressAutoHyphens/>
        <w:autoSpaceDE w:val="0"/>
        <w:spacing w:after="200" w:line="276" w:lineRule="auto"/>
        <w:ind w:left="709" w:right="-426" w:hanging="283"/>
        <w:contextualSpacing/>
        <w:jc w:val="both"/>
      </w:pPr>
      <w:r w:rsidRPr="001F6B59">
        <w:t xml:space="preserve">modernizacji pracowni gastronomicznej na parterze budynku internatu wraz </w:t>
      </w:r>
      <w:r w:rsidRPr="001F6B59">
        <w:br/>
        <w:t>z wykonaniem podjazdu do budynku dla niepełnosprawnych;</w:t>
      </w:r>
    </w:p>
    <w:p w:rsidR="00F56F37" w:rsidRPr="001F6B59" w:rsidRDefault="00F56F37" w:rsidP="00D77910">
      <w:pPr>
        <w:widowControl w:val="0"/>
        <w:numPr>
          <w:ilvl w:val="0"/>
          <w:numId w:val="53"/>
        </w:numPr>
        <w:suppressAutoHyphens/>
        <w:autoSpaceDE w:val="0"/>
        <w:spacing w:after="200" w:line="276" w:lineRule="auto"/>
        <w:ind w:left="709" w:right="-426" w:hanging="283"/>
        <w:contextualSpacing/>
        <w:jc w:val="both"/>
      </w:pPr>
      <w:r w:rsidRPr="001F6B59">
        <w:t>adaptacji pomieszczeń hali tzw. „przetwórni” na pracownię spawalniczą z utworzeniem 3 stanowisk spawalniczych, wymianie stolarki drzwiowej, wykonaniu systemu wentylacyjnego, wymianie instalacji elektrycznej i oświetleniowej, montażu ogrzewania nawiewowego;</w:t>
      </w:r>
    </w:p>
    <w:p w:rsidR="00F56F37" w:rsidRPr="001F6B59" w:rsidRDefault="00F56F37" w:rsidP="00D77910">
      <w:pPr>
        <w:widowControl w:val="0"/>
        <w:numPr>
          <w:ilvl w:val="0"/>
          <w:numId w:val="53"/>
        </w:numPr>
        <w:suppressAutoHyphens/>
        <w:autoSpaceDE w:val="0"/>
        <w:spacing w:after="200" w:line="276" w:lineRule="auto"/>
        <w:ind w:left="709" w:right="-426" w:hanging="283"/>
        <w:contextualSpacing/>
        <w:jc w:val="both"/>
      </w:pPr>
      <w:r w:rsidRPr="001F6B59">
        <w:t xml:space="preserve">modernizacji hal garażowych na halę naprawy maszyn w zakresie wymiany stolarki drzwiowej, wykonanie posadzki, wykonanie ścian działowych, termoizolacji ścian </w:t>
      </w:r>
      <w:r w:rsidRPr="001F6B59">
        <w:br/>
        <w:t>i dachu, wymianie instalacji elektrycznej i oświetleniowej oraz montażu ogrzewnicy nawiewowej;</w:t>
      </w:r>
    </w:p>
    <w:p w:rsidR="00F56F37" w:rsidRPr="001F6B59" w:rsidRDefault="00F56F37" w:rsidP="00D77910">
      <w:pPr>
        <w:widowControl w:val="0"/>
        <w:numPr>
          <w:ilvl w:val="0"/>
          <w:numId w:val="53"/>
        </w:numPr>
        <w:suppressAutoHyphens/>
        <w:autoSpaceDE w:val="0"/>
        <w:spacing w:after="200" w:line="276" w:lineRule="auto"/>
        <w:ind w:left="709" w:right="-426" w:hanging="283"/>
        <w:contextualSpacing/>
        <w:jc w:val="both"/>
      </w:pPr>
      <w:r w:rsidRPr="001F6B59">
        <w:t>przebudowie hal warsztatów „piętro” na salę zajęć praktycznych wraz z wykonaniem instalacji elektrycznej niezbędnej dla sal zajęć praktycznych</w:t>
      </w:r>
    </w:p>
    <w:p w:rsidR="00F56F37" w:rsidRPr="001F6B59" w:rsidRDefault="00F56F37" w:rsidP="00D77910">
      <w:pPr>
        <w:numPr>
          <w:ilvl w:val="0"/>
          <w:numId w:val="53"/>
        </w:numPr>
        <w:suppressAutoHyphens/>
        <w:ind w:right="-426"/>
        <w:jc w:val="both"/>
        <w:rPr>
          <w:lang w:val="cs-CZ" w:eastAsia="ar-SA"/>
        </w:rPr>
      </w:pPr>
      <w:r w:rsidRPr="001F6B59">
        <w:rPr>
          <w:lang w:val="cs-CZ" w:eastAsia="ar-SA"/>
        </w:rPr>
        <w:t xml:space="preserve">roboty doprecyzowane są </w:t>
      </w:r>
      <w:r>
        <w:rPr>
          <w:lang w:val="cs-CZ" w:eastAsia="ar-SA"/>
        </w:rPr>
        <w:t>–</w:t>
      </w:r>
      <w:r w:rsidRPr="001F6B59">
        <w:rPr>
          <w:lang w:val="cs-CZ" w:eastAsia="ar-SA"/>
        </w:rPr>
        <w:t xml:space="preserve"> </w:t>
      </w:r>
      <w:r>
        <w:rPr>
          <w:lang w:val="cs-CZ" w:eastAsia="ar-SA"/>
        </w:rPr>
        <w:t xml:space="preserve">dokumentacją projektową i techniczną </w:t>
      </w:r>
      <w:r w:rsidRPr="001F6B59">
        <w:rPr>
          <w:lang w:val="cs-CZ" w:eastAsia="ar-SA"/>
        </w:rPr>
        <w:t xml:space="preserve"> robót budowlanych dla </w:t>
      </w:r>
      <w:r w:rsidRPr="001F6B59">
        <w:rPr>
          <w:bCs/>
        </w:rPr>
        <w:t xml:space="preserve">modernizacji i remoncie realizowanych w kompleksie zabudowań Zespołu Szkół Rolniczych w Kijanach, stanowiącą </w:t>
      </w:r>
      <w:r>
        <w:rPr>
          <w:bCs/>
        </w:rPr>
        <w:t>załącznik do umowy,</w:t>
      </w:r>
    </w:p>
    <w:p w:rsidR="00F56F37" w:rsidRPr="001F6B59" w:rsidRDefault="00F56F37" w:rsidP="00D77910">
      <w:pPr>
        <w:widowControl w:val="0"/>
        <w:numPr>
          <w:ilvl w:val="0"/>
          <w:numId w:val="53"/>
        </w:numPr>
        <w:suppressAutoHyphens/>
        <w:autoSpaceDE w:val="0"/>
        <w:spacing w:after="200" w:line="276" w:lineRule="auto"/>
        <w:ind w:right="-426"/>
        <w:contextualSpacing/>
        <w:jc w:val="both"/>
        <w:rPr>
          <w:bCs/>
          <w:lang w:val="cs-CZ" w:eastAsia="ar-SA"/>
        </w:rPr>
      </w:pPr>
      <w:r w:rsidRPr="001F6B59">
        <w:rPr>
          <w:lang w:eastAsia="ar-SA"/>
        </w:rPr>
        <w:t xml:space="preserve">wykonawca robót budowlanych zobowiązany jest przekazać Inwestorowi, najpóźniej </w:t>
      </w:r>
      <w:r w:rsidRPr="001F6B59">
        <w:rPr>
          <w:lang w:eastAsia="ar-SA"/>
        </w:rPr>
        <w:br/>
        <w:t>w dniu zakończenia inwestycji każdego z etapów, komplet dokumentacji odbiorowej w 2 egzemplarzach, w tym geodezyjną inwentaryzację powykonawczą</w:t>
      </w:r>
      <w:r w:rsidRPr="001F6B59">
        <w:rPr>
          <w:bCs/>
          <w:lang w:val="cs-CZ" w:eastAsia="ar-SA"/>
        </w:rPr>
        <w:t>.</w:t>
      </w:r>
    </w:p>
    <w:p w:rsidR="00F56F37" w:rsidRPr="00D65EEC" w:rsidRDefault="00F56F37" w:rsidP="00D65EEC">
      <w:pPr>
        <w:numPr>
          <w:ilvl w:val="0"/>
          <w:numId w:val="57"/>
        </w:numPr>
        <w:ind w:right="-425"/>
        <w:jc w:val="both"/>
        <w:rPr>
          <w:b/>
        </w:rPr>
      </w:pPr>
      <w:r w:rsidRPr="008719E4">
        <w:rPr>
          <w:b/>
          <w:color w:val="000000"/>
        </w:rPr>
        <w:t>Nadzór inwestorski – w imieniu Zamawiającego, pełnić będzie</w:t>
      </w:r>
      <w:r w:rsidRPr="008719E4">
        <w:rPr>
          <w:color w:val="000000"/>
        </w:rPr>
        <w:t xml:space="preserve">: </w:t>
      </w:r>
    </w:p>
    <w:p w:rsidR="00F56F37" w:rsidRDefault="00F56F37" w:rsidP="00D65EEC">
      <w:pPr>
        <w:ind w:left="720" w:right="-425"/>
        <w:jc w:val="both"/>
        <w:rPr>
          <w:color w:val="000000"/>
        </w:rPr>
      </w:pPr>
      <w:r w:rsidRPr="008719E4">
        <w:rPr>
          <w:b/>
          <w:color w:val="000000"/>
        </w:rPr>
        <w:t>………………………</w:t>
      </w:r>
      <w:r>
        <w:rPr>
          <w:color w:val="000000"/>
        </w:rPr>
        <w:t xml:space="preserve"> -</w:t>
      </w:r>
      <w:r w:rsidRPr="008719E4">
        <w:rPr>
          <w:color w:val="000000"/>
        </w:rPr>
        <w:t xml:space="preserve">uprawnienia ogólnobudowlane w specjalności konstrukcyjno budowlanej bez ograniczeń Nr …………………oraz zaświadczenie o opłaceniu składek OIIB Nr ………………………, nr. członkowski: ………………… </w:t>
      </w:r>
    </w:p>
    <w:p w:rsidR="00F56F37" w:rsidRDefault="00F56F37" w:rsidP="00D65EEC">
      <w:pPr>
        <w:autoSpaceDE w:val="0"/>
        <w:autoSpaceDN w:val="0"/>
        <w:adjustRightInd w:val="0"/>
        <w:ind w:left="709" w:right="-425"/>
        <w:jc w:val="both"/>
        <w:rPr>
          <w:color w:val="000000"/>
        </w:rPr>
      </w:pPr>
      <w:r w:rsidRPr="008719E4">
        <w:rPr>
          <w:color w:val="000000"/>
        </w:rPr>
        <w:t xml:space="preserve">oraz </w:t>
      </w:r>
    </w:p>
    <w:p w:rsidR="00F56F37" w:rsidRDefault="00F56F37" w:rsidP="00D65EEC">
      <w:pPr>
        <w:autoSpaceDE w:val="0"/>
        <w:autoSpaceDN w:val="0"/>
        <w:adjustRightInd w:val="0"/>
        <w:ind w:left="709" w:right="-425"/>
        <w:jc w:val="both"/>
        <w:rPr>
          <w:color w:val="000000"/>
        </w:rPr>
      </w:pPr>
      <w:r w:rsidRPr="008719E4">
        <w:rPr>
          <w:color w:val="000000"/>
        </w:rPr>
        <w:t>……………………………………………………..</w:t>
      </w:r>
      <w:r>
        <w:rPr>
          <w:color w:val="000000"/>
        </w:rPr>
        <w:t xml:space="preserve"> - </w:t>
      </w:r>
      <w:r w:rsidRPr="008719E4">
        <w:rPr>
          <w:color w:val="000000"/>
        </w:rPr>
        <w:t xml:space="preserve">uprawnienia instalatorskie </w:t>
      </w:r>
      <w:r w:rsidRPr="008719E4">
        <w:t xml:space="preserve">z uprawnieniami w zakresie sieci i instalacji urządzeń elektrycznych i elektroenergetycznych </w:t>
      </w:r>
      <w:r w:rsidRPr="008719E4">
        <w:rPr>
          <w:color w:val="000000"/>
        </w:rPr>
        <w:t>Nr ……………… oraz zaświadczenie o opłaceniu składek OIIB Nr ……………., nr. członkowski: …………</w:t>
      </w:r>
    </w:p>
    <w:p w:rsidR="00F56F37" w:rsidRDefault="00F56F37" w:rsidP="00D65EEC">
      <w:pPr>
        <w:autoSpaceDE w:val="0"/>
        <w:autoSpaceDN w:val="0"/>
        <w:adjustRightInd w:val="0"/>
        <w:ind w:left="709" w:right="-425"/>
        <w:jc w:val="both"/>
        <w:rPr>
          <w:color w:val="000000"/>
        </w:rPr>
      </w:pPr>
      <w:r>
        <w:rPr>
          <w:color w:val="000000"/>
        </w:rPr>
        <w:t>o</w:t>
      </w:r>
      <w:r w:rsidRPr="008719E4">
        <w:rPr>
          <w:color w:val="000000"/>
        </w:rPr>
        <w:t>raz</w:t>
      </w:r>
    </w:p>
    <w:p w:rsidR="00F56F37" w:rsidRDefault="00F56F37" w:rsidP="00D65EEC">
      <w:pPr>
        <w:autoSpaceDE w:val="0"/>
        <w:autoSpaceDN w:val="0"/>
        <w:adjustRightInd w:val="0"/>
        <w:ind w:left="709" w:right="-425"/>
        <w:jc w:val="both"/>
        <w:rPr>
          <w:color w:val="000000"/>
        </w:rPr>
      </w:pPr>
      <w:r w:rsidRPr="008719E4">
        <w:rPr>
          <w:color w:val="000000"/>
        </w:rPr>
        <w:t>……………………………………</w:t>
      </w:r>
      <w:r>
        <w:rPr>
          <w:color w:val="000000"/>
        </w:rPr>
        <w:t xml:space="preserve"> -</w:t>
      </w:r>
      <w:r w:rsidRPr="008719E4">
        <w:rPr>
          <w:color w:val="000000"/>
        </w:rPr>
        <w:t xml:space="preserve"> uprawnienia </w:t>
      </w:r>
      <w:r w:rsidRPr="00FD7B6B">
        <w:t>instalatorskie z uprawnieniami w zakresie instalacji i urządzeń cieplnych, wentylacyjnych, gazowych, wodociągowych i kanalizacyjnych Nr ……………… oraz zaświadczenie</w:t>
      </w:r>
      <w:r w:rsidRPr="008719E4">
        <w:rPr>
          <w:color w:val="000000"/>
        </w:rPr>
        <w:t xml:space="preserve"> o opłaceniu składek OIIB Nr ……………., nr. członkowski: </w:t>
      </w:r>
    </w:p>
    <w:p w:rsidR="00F56F37" w:rsidRDefault="00F56F37" w:rsidP="00D65EEC">
      <w:pPr>
        <w:autoSpaceDE w:val="0"/>
        <w:autoSpaceDN w:val="0"/>
        <w:adjustRightInd w:val="0"/>
        <w:ind w:left="709" w:right="-425"/>
        <w:jc w:val="both"/>
        <w:rPr>
          <w:color w:val="000000"/>
        </w:rPr>
      </w:pPr>
      <w:r>
        <w:rPr>
          <w:color w:val="000000"/>
        </w:rPr>
        <w:t>oraz</w:t>
      </w:r>
    </w:p>
    <w:p w:rsidR="00F56F37" w:rsidRDefault="00F56F37" w:rsidP="00D65EEC">
      <w:pPr>
        <w:autoSpaceDE w:val="0"/>
        <w:autoSpaceDN w:val="0"/>
        <w:adjustRightInd w:val="0"/>
        <w:ind w:left="709" w:right="-425"/>
        <w:jc w:val="both"/>
        <w:rPr>
          <w:color w:val="000000"/>
        </w:rPr>
      </w:pPr>
      <w:r w:rsidRPr="008719E4">
        <w:rPr>
          <w:color w:val="000000"/>
        </w:rPr>
        <w:t>…………</w:t>
      </w:r>
      <w:r>
        <w:rPr>
          <w:color w:val="000000"/>
        </w:rPr>
        <w:t xml:space="preserve">………………………-uprawnienia </w:t>
      </w:r>
      <w:r w:rsidRPr="0038467C">
        <w:t xml:space="preserve">do kierowania robotami </w:t>
      </w:r>
      <w:r w:rsidRPr="0038467C">
        <w:br/>
        <w:t>w zakresie robót drogowych</w:t>
      </w:r>
      <w:r w:rsidRPr="00D65EEC">
        <w:rPr>
          <w:color w:val="000000"/>
        </w:rPr>
        <w:t xml:space="preserve"> </w:t>
      </w:r>
      <w:r w:rsidRPr="008719E4">
        <w:rPr>
          <w:color w:val="000000"/>
        </w:rPr>
        <w:t>Nr ……………… oraz zaświadczenie o opłaceniu składek OIIB Nr ……………., nr. członkowski: …………</w:t>
      </w:r>
    </w:p>
    <w:p w:rsidR="00F56F37" w:rsidRPr="008719E4" w:rsidRDefault="00F56F37" w:rsidP="00D65EEC">
      <w:pPr>
        <w:autoSpaceDE w:val="0"/>
        <w:autoSpaceDN w:val="0"/>
        <w:adjustRightInd w:val="0"/>
        <w:ind w:left="709" w:right="-425"/>
        <w:jc w:val="both"/>
        <w:rPr>
          <w:color w:val="000000"/>
        </w:rPr>
      </w:pPr>
    </w:p>
    <w:p w:rsidR="00F56F37" w:rsidRPr="008719E4" w:rsidRDefault="00F56F37" w:rsidP="00D77910">
      <w:pPr>
        <w:autoSpaceDE w:val="0"/>
        <w:autoSpaceDN w:val="0"/>
        <w:adjustRightInd w:val="0"/>
        <w:spacing w:line="360" w:lineRule="auto"/>
        <w:ind w:left="284" w:right="-426" w:hanging="284"/>
        <w:jc w:val="both"/>
        <w:rPr>
          <w:b/>
          <w:bCs/>
          <w:color w:val="000000"/>
        </w:rPr>
      </w:pPr>
    </w:p>
    <w:p w:rsidR="00F56F37" w:rsidRPr="008719E4" w:rsidRDefault="00F56F37" w:rsidP="00D77910">
      <w:pPr>
        <w:autoSpaceDE w:val="0"/>
        <w:autoSpaceDN w:val="0"/>
        <w:adjustRightInd w:val="0"/>
        <w:spacing w:line="360" w:lineRule="auto"/>
        <w:ind w:left="4532" w:right="-426"/>
        <w:jc w:val="both"/>
        <w:rPr>
          <w:b/>
          <w:bCs/>
          <w:color w:val="000000"/>
        </w:rPr>
      </w:pPr>
      <w:r w:rsidRPr="008719E4">
        <w:rPr>
          <w:b/>
          <w:bCs/>
          <w:color w:val="000000"/>
        </w:rPr>
        <w:t>§ 2.</w:t>
      </w:r>
    </w:p>
    <w:p w:rsidR="00F56F37" w:rsidRPr="008719E4" w:rsidRDefault="00F56F37" w:rsidP="00240CA8">
      <w:pPr>
        <w:numPr>
          <w:ilvl w:val="0"/>
          <w:numId w:val="28"/>
        </w:numPr>
        <w:tabs>
          <w:tab w:val="left" w:pos="709"/>
        </w:tabs>
        <w:suppressAutoHyphens/>
        <w:ind w:left="709" w:right="-397" w:hanging="312"/>
        <w:jc w:val="both"/>
        <w:rPr>
          <w:lang w:eastAsia="ar-SA"/>
        </w:rPr>
      </w:pPr>
      <w:r w:rsidRPr="008719E4">
        <w:rPr>
          <w:lang w:eastAsia="ar-SA"/>
        </w:rPr>
        <w:t xml:space="preserve">Zakres obowiązków </w:t>
      </w:r>
      <w:r w:rsidRPr="008719E4">
        <w:rPr>
          <w:b/>
          <w:color w:val="000000"/>
          <w:lang/>
        </w:rPr>
        <w:t>Wykonawcy</w:t>
      </w:r>
      <w:r w:rsidRPr="008719E4">
        <w:rPr>
          <w:lang w:eastAsia="ar-SA"/>
        </w:rPr>
        <w:t xml:space="preserve"> określa art. 25 i 26 ustawy Prawo budowlane. Nadzór nad prowadzeniem robót budowlanych musi być zgodny z ustawą Prawo budowlane </w:t>
      </w:r>
      <w:r w:rsidRPr="008719E4">
        <w:rPr>
          <w:lang w:eastAsia="ar-SA"/>
        </w:rPr>
        <w:br/>
        <w:t>i przepisami wykonawczymi do tej ustawy, zapisami zaproszenia do składania ofert oraz umowy na roboty budowlane, a także ofertami przetargowymi wykonawców robót budowlanych.</w:t>
      </w:r>
    </w:p>
    <w:p w:rsidR="00F56F37" w:rsidRPr="008719E4" w:rsidRDefault="00F56F37" w:rsidP="00EF521F">
      <w:pPr>
        <w:numPr>
          <w:ilvl w:val="0"/>
          <w:numId w:val="28"/>
        </w:numPr>
        <w:spacing w:before="120"/>
        <w:ind w:left="709" w:right="-425" w:hanging="284"/>
        <w:jc w:val="both"/>
        <w:rPr>
          <w:lang/>
        </w:rPr>
      </w:pPr>
      <w:r>
        <w:rPr>
          <w:lang/>
        </w:rPr>
        <w:t>Z</w:t>
      </w:r>
      <w:r w:rsidRPr="008719E4">
        <w:rPr>
          <w:lang/>
        </w:rPr>
        <w:t xml:space="preserve">akres </w:t>
      </w:r>
      <w:r w:rsidRPr="008719E4">
        <w:rPr>
          <w:b/>
          <w:lang/>
        </w:rPr>
        <w:t xml:space="preserve">zadań </w:t>
      </w:r>
      <w:r>
        <w:rPr>
          <w:b/>
          <w:color w:val="000000"/>
          <w:lang/>
        </w:rPr>
        <w:t>Inspektora Nadzoru Inwestorskiego</w:t>
      </w:r>
      <w:r w:rsidRPr="008719E4">
        <w:rPr>
          <w:b/>
          <w:lang/>
        </w:rPr>
        <w:t>, który działa w imieniu Zamawiającego,</w:t>
      </w:r>
      <w:r w:rsidRPr="008719E4">
        <w:rPr>
          <w:lang/>
        </w:rPr>
        <w:t xml:space="preserve"> obejmuje między innymi:</w:t>
      </w:r>
    </w:p>
    <w:p w:rsidR="00F56F37" w:rsidRPr="00816AD8" w:rsidRDefault="00F56F37" w:rsidP="00FD7B6B">
      <w:pPr>
        <w:pStyle w:val="Default"/>
        <w:numPr>
          <w:ilvl w:val="0"/>
          <w:numId w:val="58"/>
        </w:numPr>
        <w:ind w:left="644"/>
        <w:jc w:val="both"/>
        <w:rPr>
          <w:b/>
          <w:color w:val="auto"/>
        </w:rPr>
      </w:pPr>
      <w:r w:rsidRPr="003D5126">
        <w:rPr>
          <w:lang/>
        </w:rPr>
        <w:t xml:space="preserve">reprezentowanie </w:t>
      </w:r>
      <w:r>
        <w:rPr>
          <w:lang/>
        </w:rPr>
        <w:t>Inwestora</w:t>
      </w:r>
      <w:r w:rsidRPr="003D5126">
        <w:rPr>
          <w:lang/>
        </w:rPr>
        <w:t xml:space="preserve"> na budowie przez sprawowanie kontroli zgodności jej realizacji z dokumentacją </w:t>
      </w:r>
      <w:r>
        <w:rPr>
          <w:color w:val="auto"/>
        </w:rPr>
        <w:t>tj. projektem budowlanym, projektem wykonawczym, przedmiarem robót i s</w:t>
      </w:r>
      <w:r w:rsidRPr="00D060A7">
        <w:rPr>
          <w:color w:val="auto"/>
        </w:rPr>
        <w:t xml:space="preserve">pecyfikacją </w:t>
      </w:r>
      <w:r>
        <w:rPr>
          <w:color w:val="auto"/>
        </w:rPr>
        <w:t>t</w:t>
      </w:r>
      <w:r w:rsidRPr="00D060A7">
        <w:rPr>
          <w:color w:val="auto"/>
        </w:rPr>
        <w:t xml:space="preserve">echniczną </w:t>
      </w:r>
      <w:r>
        <w:rPr>
          <w:color w:val="auto"/>
        </w:rPr>
        <w:t>w</w:t>
      </w:r>
      <w:r w:rsidRPr="00D060A7">
        <w:rPr>
          <w:color w:val="auto"/>
        </w:rPr>
        <w:t xml:space="preserve">ykonania i </w:t>
      </w:r>
      <w:r>
        <w:rPr>
          <w:color w:val="auto"/>
        </w:rPr>
        <w:t>o</w:t>
      </w:r>
      <w:r w:rsidRPr="00D060A7">
        <w:rPr>
          <w:color w:val="auto"/>
        </w:rPr>
        <w:t xml:space="preserve">dbioru </w:t>
      </w:r>
      <w:r>
        <w:rPr>
          <w:color w:val="auto"/>
        </w:rPr>
        <w:t>r</w:t>
      </w:r>
      <w:r w:rsidRPr="00D060A7">
        <w:rPr>
          <w:color w:val="auto"/>
        </w:rPr>
        <w:t>obót</w:t>
      </w:r>
      <w:r>
        <w:rPr>
          <w:color w:val="auto"/>
        </w:rPr>
        <w:t>,</w:t>
      </w:r>
      <w:r w:rsidRPr="00D060A7">
        <w:rPr>
          <w:color w:val="auto"/>
        </w:rPr>
        <w:t xml:space="preserve"> zgodnie </w:t>
      </w:r>
      <w:r>
        <w:rPr>
          <w:color w:val="auto"/>
        </w:rPr>
        <w:br/>
      </w:r>
      <w:r w:rsidRPr="00D060A7">
        <w:rPr>
          <w:color w:val="auto"/>
        </w:rPr>
        <w:t>z przepis</w:t>
      </w:r>
      <w:r>
        <w:rPr>
          <w:color w:val="auto"/>
        </w:rPr>
        <w:t>ami Prawa budowlanego oraz umową</w:t>
      </w:r>
      <w:r w:rsidRPr="00D060A7">
        <w:rPr>
          <w:color w:val="auto"/>
        </w:rPr>
        <w:t xml:space="preserve"> o realizację robót budowlan</w:t>
      </w:r>
      <w:r>
        <w:rPr>
          <w:color w:val="auto"/>
        </w:rPr>
        <w:t>ych,</w:t>
      </w:r>
      <w:r w:rsidRPr="00D060A7">
        <w:rPr>
          <w:color w:val="auto"/>
        </w:rPr>
        <w:t xml:space="preserve"> </w:t>
      </w:r>
      <w:r>
        <w:rPr>
          <w:color w:val="auto"/>
        </w:rPr>
        <w:br/>
      </w:r>
      <w:r w:rsidRPr="00D060A7">
        <w:rPr>
          <w:color w:val="auto"/>
        </w:rPr>
        <w:t xml:space="preserve">w ścisłym porozumieniu z </w:t>
      </w:r>
      <w:r>
        <w:rPr>
          <w:color w:val="auto"/>
        </w:rPr>
        <w:t>Inwestorem</w:t>
      </w:r>
      <w:r w:rsidRPr="00D060A7">
        <w:rPr>
          <w:i/>
          <w:iCs/>
          <w:color w:val="auto"/>
        </w:rPr>
        <w:t xml:space="preserve">, </w:t>
      </w:r>
      <w:r w:rsidRPr="00D060A7">
        <w:rPr>
          <w:color w:val="auto"/>
        </w:rPr>
        <w:t xml:space="preserve">którym dla przedmiotowego zadania jest Powiat </w:t>
      </w:r>
      <w:r>
        <w:rPr>
          <w:color w:val="auto"/>
        </w:rPr>
        <w:t>Łęczyński</w:t>
      </w:r>
      <w:r w:rsidRPr="00D060A7">
        <w:rPr>
          <w:color w:val="auto"/>
        </w:rPr>
        <w:t>.</w:t>
      </w:r>
    </w:p>
    <w:p w:rsidR="00F56F37" w:rsidRPr="000D7E7C" w:rsidRDefault="00F56F37" w:rsidP="00FD7B6B">
      <w:pPr>
        <w:pStyle w:val="Default"/>
        <w:numPr>
          <w:ilvl w:val="0"/>
          <w:numId w:val="58"/>
        </w:numPr>
        <w:ind w:left="709" w:hanging="283"/>
        <w:jc w:val="both"/>
        <w:rPr>
          <w:b/>
          <w:color w:val="auto"/>
        </w:rPr>
      </w:pPr>
      <w:r>
        <w:rPr>
          <w:color w:val="auto"/>
        </w:rPr>
        <w:t>sprawowanie</w:t>
      </w:r>
      <w:r w:rsidRPr="000D7E7C">
        <w:rPr>
          <w:color w:val="auto"/>
        </w:rPr>
        <w:t xml:space="preserve"> </w:t>
      </w:r>
      <w:r>
        <w:rPr>
          <w:color w:val="auto"/>
        </w:rPr>
        <w:t>nadzoru inwestorskiego</w:t>
      </w:r>
      <w:r w:rsidRPr="000D7E7C">
        <w:rPr>
          <w:color w:val="auto"/>
        </w:rPr>
        <w:t xml:space="preserve">w zakresie odpowiadającym poniższym wymaganiom, zgodnie z art. 25 i 26 </w:t>
      </w:r>
      <w:r>
        <w:t>z ustawy</w:t>
      </w:r>
      <w:r w:rsidRPr="00684747">
        <w:t xml:space="preserve"> z dnia 07 lipca 1994 r. - Prawo budowlane (</w:t>
      </w:r>
      <w:r>
        <w:t xml:space="preserve">tekst jedn. </w:t>
      </w:r>
      <w:r w:rsidRPr="00684747">
        <w:t>Dz.U.</w:t>
      </w:r>
      <w:r>
        <w:t xml:space="preserve"> z 2017 roku, poz. 1332</w:t>
      </w:r>
      <w:r w:rsidRPr="00684747">
        <w:t>)</w:t>
      </w:r>
      <w:r w:rsidRPr="000D7E7C">
        <w:rPr>
          <w:color w:val="auto"/>
        </w:rPr>
        <w:t xml:space="preserve"> oraz zgodnie z </w:t>
      </w:r>
      <w:r>
        <w:rPr>
          <w:color w:val="auto"/>
        </w:rPr>
        <w:t>zasadami wiedzy technicznej</w:t>
      </w:r>
      <w:r w:rsidRPr="000D7E7C">
        <w:rPr>
          <w:color w:val="auto"/>
        </w:rPr>
        <w:t xml:space="preserve">. </w:t>
      </w:r>
    </w:p>
    <w:p w:rsidR="00F56F37" w:rsidRPr="00822898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714" w:hanging="357"/>
        <w:jc w:val="both"/>
        <w:rPr>
          <w:lang/>
        </w:rPr>
      </w:pPr>
      <w:r w:rsidRPr="003D5126">
        <w:rPr>
          <w:lang/>
        </w:rPr>
        <w:t xml:space="preserve">sprawdzanie jakości wykonanych robót i wbudowanych wyrobów budowlanych, </w:t>
      </w:r>
      <w:r>
        <w:rPr>
          <w:lang/>
        </w:rPr>
        <w:br/>
      </w:r>
      <w:r w:rsidRPr="003D5126">
        <w:rPr>
          <w:lang/>
        </w:rPr>
        <w:t>a w szczególności zapobieganie zastosowaniu wyrobów budowlanych wadliwych</w:t>
      </w:r>
      <w:r>
        <w:rPr>
          <w:lang/>
        </w:rPr>
        <w:t xml:space="preserve"> </w:t>
      </w:r>
      <w:r>
        <w:rPr>
          <w:lang/>
        </w:rPr>
        <w:br/>
      </w:r>
      <w:r w:rsidRPr="003D5126">
        <w:rPr>
          <w:lang/>
        </w:rPr>
        <w:t>i niedopuszczonych do stosowania w budownictwie;</w:t>
      </w:r>
    </w:p>
    <w:p w:rsidR="00F56F37" w:rsidRPr="00822898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714" w:hanging="357"/>
        <w:jc w:val="both"/>
        <w:rPr>
          <w:lang/>
        </w:rPr>
      </w:pPr>
      <w:r>
        <w:rPr>
          <w:lang/>
        </w:rPr>
        <w:t xml:space="preserve">zatwierdzanie zastosowania danego materiału wyrobu lub urządzenia </w:t>
      </w:r>
      <w:r>
        <w:rPr>
          <w:lang/>
        </w:rPr>
        <w:br/>
        <w:t>w przypadkach:</w:t>
      </w:r>
    </w:p>
    <w:p w:rsidR="00F56F37" w:rsidRPr="00822898" w:rsidRDefault="00F56F37" w:rsidP="00FD7B6B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before="60"/>
        <w:jc w:val="both"/>
        <w:rPr>
          <w:lang/>
        </w:rPr>
      </w:pPr>
      <w:r>
        <w:rPr>
          <w:lang/>
        </w:rPr>
        <w:t>zastosowanie rozwiązań zamiennych</w:t>
      </w:r>
    </w:p>
    <w:p w:rsidR="00F56F37" w:rsidRPr="003D5126" w:rsidRDefault="00F56F37" w:rsidP="00FD7B6B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before="60"/>
        <w:jc w:val="both"/>
        <w:rPr>
          <w:lang/>
        </w:rPr>
      </w:pPr>
      <w:r>
        <w:rPr>
          <w:lang/>
        </w:rPr>
        <w:t>braku szczegółowego opisu materiałów lub urządzeń;</w:t>
      </w:r>
    </w:p>
    <w:p w:rsidR="00F56F37" w:rsidRPr="00546441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709" w:hanging="283"/>
        <w:jc w:val="both"/>
        <w:rPr>
          <w:lang/>
        </w:rPr>
      </w:pPr>
      <w:r w:rsidRPr="00546441">
        <w:rPr>
          <w:lang/>
        </w:rPr>
        <w:t>sprawdzanie i odbiór robót budowlanych ulegających zakryciu lub zanikających, przygotowanie i udział w czynnościach</w:t>
      </w:r>
      <w:r>
        <w:rPr>
          <w:lang/>
        </w:rPr>
        <w:t xml:space="preserve"> odbiorów częściowych, poszczególnych etapów,</w:t>
      </w:r>
      <w:r w:rsidRPr="00546441">
        <w:rPr>
          <w:lang/>
        </w:rPr>
        <w:t xml:space="preserve"> odbioru gotowych obiektów budowlanych i przekazywanie ich do użytkowania</w:t>
      </w:r>
      <w:r>
        <w:rPr>
          <w:lang/>
        </w:rPr>
        <w:t xml:space="preserve"> (odbiór robót ulegających zakryciu powinien nastąpić w ciągu 2 dni roboczych do zgłoszenia)</w:t>
      </w:r>
      <w:r w:rsidRPr="00546441">
        <w:rPr>
          <w:lang/>
        </w:rPr>
        <w:t>;</w:t>
      </w:r>
    </w:p>
    <w:p w:rsidR="00F56F37" w:rsidRPr="00BD0A91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709" w:hanging="284"/>
        <w:jc w:val="both"/>
        <w:rPr>
          <w:lang/>
        </w:rPr>
      </w:pPr>
      <w:r w:rsidRPr="00546441">
        <w:rPr>
          <w:lang/>
        </w:rPr>
        <w:t>potwierdzanie faktycznie wyko</w:t>
      </w:r>
      <w:r>
        <w:rPr>
          <w:lang/>
        </w:rPr>
        <w:t>nanych robót oraz usunięcia wad</w:t>
      </w:r>
      <w:r>
        <w:rPr>
          <w:lang/>
        </w:rPr>
        <w:t>;</w:t>
      </w:r>
      <w:r w:rsidRPr="00546441">
        <w:rPr>
          <w:lang/>
        </w:rPr>
        <w:t xml:space="preserve"> </w:t>
      </w:r>
    </w:p>
    <w:p w:rsidR="00F56F37" w:rsidRPr="00F03275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709" w:hanging="284"/>
        <w:jc w:val="both"/>
        <w:rPr>
          <w:lang/>
        </w:rPr>
      </w:pPr>
      <w:r>
        <w:rPr>
          <w:lang/>
        </w:rPr>
        <w:t>kontrolowanie rozliczeń budowy</w:t>
      </w:r>
      <w:r>
        <w:rPr>
          <w:lang/>
        </w:rPr>
        <w:t xml:space="preserve"> poprzez akceptację na fakturze wskazanego zakresu robót;</w:t>
      </w:r>
    </w:p>
    <w:p w:rsidR="00F56F37" w:rsidRPr="00546441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709" w:hanging="284"/>
        <w:jc w:val="both"/>
        <w:rPr>
          <w:lang/>
        </w:rPr>
      </w:pPr>
      <w:r>
        <w:rPr>
          <w:lang/>
        </w:rPr>
        <w:t>monitorowanie zgodności robót z zapisami zawartymi w harmonogramie rzeczowo-finansowym realizacji robót budowlanych;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644" w:hanging="294"/>
        <w:jc w:val="both"/>
      </w:pPr>
      <w:r w:rsidRPr="002847EA">
        <w:t xml:space="preserve">kontrola prawidłowości prowadzenia dziennika budowy i dokonywanie </w:t>
      </w:r>
      <w:r>
        <w:br/>
      </w:r>
      <w:r w:rsidRPr="002847EA">
        <w:t>w nim wpisów stwierdzających wszystkie okoliczności mające znaczenie dla właściwego procesu budowlanego oraz wyceny robót,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before="60"/>
        <w:ind w:left="644" w:hanging="294"/>
        <w:jc w:val="both"/>
      </w:pPr>
      <w:r w:rsidRPr="002847EA">
        <w:t>rozstrzyganie wątpliwości natury technicznej powstałych w toku prowadzonych robót, a w razie potrzeby zasięganie opinii autora projektu, z wyjątkiem spraw mających wpływ na zmianę kosztów budowy, które wymagają dodatkowo uzgodnienia z Zamawiającym,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>kontrola i weryfikacja przedkładanych obmiarów robót, kosztorysów oraz</w:t>
      </w:r>
      <w:r>
        <w:t xml:space="preserve"> </w:t>
      </w:r>
      <w:r w:rsidRPr="002847EA">
        <w:t>stanu realizacji budżetu inwestycji,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>uczestniczenie przy prowadzeniu przez wykonawców robót koniecznych prób, pomiarów i sprawdzeń,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>organizowanie i prowadzenie narad technicznych, problemowych i innych spotkań w zależności od potrzeb,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 xml:space="preserve">kontrola i </w:t>
      </w:r>
      <w:r>
        <w:t>monitoring</w:t>
      </w:r>
      <w:r w:rsidRPr="002847EA">
        <w:t>, aby osoby zatrudnione przez wykonawców robót budowlanych posiadały kwalifikacje oraz uprawnienia do prowadzenia prac budowlanych,</w:t>
      </w:r>
    </w:p>
    <w:p w:rsidR="00F56F37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 xml:space="preserve">kontrola i </w:t>
      </w:r>
      <w:r>
        <w:t>monitoring</w:t>
      </w:r>
      <w:r w:rsidRPr="002847EA">
        <w:t>, aby wszystkie używane urządzenia i materiały posiadały stosowne świadectwa i certyfikaty wymagane przep</w:t>
      </w:r>
      <w:r>
        <w:t>isami i dokumentacją projektową i wymaganiami umowy,</w:t>
      </w:r>
    </w:p>
    <w:p w:rsidR="00F56F37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>
        <w:t>uzgadnianie miejsc tymczasowego składowania materiałów w obrębie terenu inwestycji oraz ich kontrola,</w:t>
      </w:r>
    </w:p>
    <w:p w:rsidR="00F56F37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>
        <w:t xml:space="preserve">egzekwowanie od Wykonawcy stosowania przepisów dotyczących ochrony środowiska naturalnego. 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>sprawdzenie ważności ubezpieczeń osób zatrudnionych oraz używanego sprzętu,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 xml:space="preserve">wydawanie kierownikom budowy lub kierownikom robót poleceń potwierdzonych wpisem do dziennika budowy dotyczących: wykonywania prób, wymagających odkrycia robót lub elementów zakrytych, 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>zawieszenie robót budowlanych w przypadku gdyby ich kontynuacja mogła wywołać zagrożenie życia lub zdrowia ludzi bądź spowodować znaczne straty materialne,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>weryfikacja, analizowanie i zatwierdzanie do zapłaty faktur wystawionych przez wykonawc</w:t>
      </w:r>
      <w:r>
        <w:t>y</w:t>
      </w:r>
      <w:r w:rsidRPr="002847EA">
        <w:t xml:space="preserve"> robót budowlanych w związku z realizacją um</w:t>
      </w:r>
      <w:r>
        <w:t>owy</w:t>
      </w:r>
      <w:r w:rsidRPr="002847EA">
        <w:t xml:space="preserve"> na roboty budowlane,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>uzgadnianie z wykonawc</w:t>
      </w:r>
      <w:r>
        <w:t>ą</w:t>
      </w:r>
      <w:r w:rsidRPr="002847EA">
        <w:t xml:space="preserve"> robót budowlanych rodzaju dokumentacji powykonawczej, sprawdzanie jej i zatwierdzanie  w porozumieniu z Zamawiającym,</w:t>
      </w:r>
    </w:p>
    <w:p w:rsidR="00F56F37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 xml:space="preserve">przygotowanie w imieniu Zamawiającego kompletu dokumentów związanych </w:t>
      </w:r>
      <w:r>
        <w:br/>
      </w:r>
      <w:r w:rsidRPr="002847EA">
        <w:t xml:space="preserve">z rozpoczęciem robót, odbiorem końcowym oraz złożeniem zawiadomienia </w:t>
      </w:r>
      <w:r w:rsidRPr="002847EA">
        <w:br/>
        <w:t>o zakończeniu,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>
        <w:t>weryfikacja i sprawdzenie sporządzonych przez Wykonawcę kosztorysów różnicowych,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 xml:space="preserve">uczestnictwo w komisji odbioru końcowego inwestycji oraz komisjach odbiorów gwarancyjnych, </w:t>
      </w:r>
    </w:p>
    <w:p w:rsidR="00F56F37" w:rsidRPr="00BD0A91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BD0A91">
        <w:t>zarządzanie całym procesem przekazania obiektów do użytkowania,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>inne roboty niezbędne do wykonania całości przedmiotu zamówienia: informowanie Zamawiającego o wszelkich okolicznościach mogących mieć wpływ na terminowość oraz poprawność wykonywanych przez wykonawców robót o zaistnieniu okoliczności nieprzewidzianych w dokumentacji projektowej,</w:t>
      </w:r>
    </w:p>
    <w:p w:rsidR="00F56F37" w:rsidRPr="002847EA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2847EA">
        <w:t>poświadczenie terminu zakończenia robót,</w:t>
      </w:r>
    </w:p>
    <w:p w:rsidR="00F56F37" w:rsidRPr="00BD0A91" w:rsidRDefault="00F56F37" w:rsidP="00FD7B6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before="60"/>
        <w:ind w:left="851" w:hanging="425"/>
        <w:jc w:val="both"/>
      </w:pPr>
      <w:r w:rsidRPr="002847EA">
        <w:rPr>
          <w:bCs/>
        </w:rPr>
        <w:t xml:space="preserve">Inspektor Nadzoru </w:t>
      </w:r>
      <w:r w:rsidRPr="002847EA">
        <w:rPr>
          <w:b/>
          <w:bCs/>
        </w:rPr>
        <w:t>nie jest uprawniony do podejmowania samodzielnie decyzji niosących</w:t>
      </w:r>
      <w:r w:rsidRPr="002847EA">
        <w:rPr>
          <w:b/>
        </w:rPr>
        <w:t xml:space="preserve">  </w:t>
      </w:r>
      <w:r w:rsidRPr="002847EA">
        <w:rPr>
          <w:b/>
          <w:bCs/>
        </w:rPr>
        <w:t>skutki finansowe dla Zamawiającego</w:t>
      </w:r>
      <w:r w:rsidRPr="002847EA">
        <w:rPr>
          <w:bCs/>
        </w:rPr>
        <w:t>.</w:t>
      </w:r>
    </w:p>
    <w:p w:rsidR="00F56F37" w:rsidRDefault="00F56F37" w:rsidP="0061510F">
      <w:pPr>
        <w:numPr>
          <w:ilvl w:val="0"/>
          <w:numId w:val="28"/>
        </w:numPr>
        <w:tabs>
          <w:tab w:val="left" w:pos="288"/>
        </w:tabs>
        <w:suppressAutoHyphens/>
        <w:spacing w:before="60"/>
        <w:ind w:left="709" w:right="-284" w:hanging="425"/>
        <w:jc w:val="both"/>
        <w:rPr>
          <w:lang w:eastAsia="ar-SA"/>
        </w:rPr>
      </w:pPr>
      <w:r w:rsidRPr="008719E4">
        <w:rPr>
          <w:lang w:eastAsia="ar-SA"/>
        </w:rPr>
        <w:t>Wykonawca robót budowlanych oraz dzia</w:t>
      </w:r>
      <w:r>
        <w:rPr>
          <w:lang w:eastAsia="ar-SA"/>
        </w:rPr>
        <w:t xml:space="preserve">łający w imieniu Zamawiającego </w:t>
      </w:r>
      <w:r w:rsidRPr="009B7A9B">
        <w:rPr>
          <w:b/>
          <w:lang w:eastAsia="ar-SA"/>
        </w:rPr>
        <w:t>Inspektor Nadzoru</w:t>
      </w:r>
      <w:r w:rsidRPr="008719E4">
        <w:rPr>
          <w:b/>
          <w:color w:val="000000"/>
          <w:lang/>
        </w:rPr>
        <w:t xml:space="preserve"> (Wykonawca)</w:t>
      </w:r>
      <w:r w:rsidRPr="008719E4">
        <w:rPr>
          <w:lang w:eastAsia="ar-SA"/>
        </w:rPr>
        <w:t xml:space="preserve"> nie może podejmować, bez wcześniejszej zgody Zamawiającego decyzji dotyczących jakichkolwiek zmian w realizacji robót budowlanych w stosunku do dokumentacji projektowej oraz oferty przetargowej wykonawcy robót budowlanych.</w:t>
      </w:r>
    </w:p>
    <w:p w:rsidR="00F56F37" w:rsidRPr="008719E4" w:rsidRDefault="00F56F37" w:rsidP="0061510F">
      <w:pPr>
        <w:numPr>
          <w:ilvl w:val="0"/>
          <w:numId w:val="28"/>
        </w:numPr>
        <w:tabs>
          <w:tab w:val="left" w:pos="288"/>
        </w:tabs>
        <w:suppressAutoHyphens/>
        <w:spacing w:before="60"/>
        <w:ind w:left="709" w:right="-284" w:hanging="425"/>
        <w:jc w:val="both"/>
        <w:rPr>
          <w:lang w:eastAsia="ar-SA"/>
        </w:rPr>
      </w:pPr>
      <w:r w:rsidRPr="008719E4">
        <w:rPr>
          <w:lang w:eastAsia="ar-SA"/>
        </w:rPr>
        <w:t xml:space="preserve">W szczególności dotyczy to decyzji mających wpływ na koszty robót budowlanych, </w:t>
      </w:r>
      <w:r>
        <w:rPr>
          <w:lang w:eastAsia="ar-SA"/>
        </w:rPr>
        <w:br/>
      </w:r>
      <w:r w:rsidRPr="008719E4">
        <w:rPr>
          <w:lang w:eastAsia="ar-SA"/>
        </w:rPr>
        <w:t>w tym także tych, które będą prowadzić do oszczędności w stosunku do ceny ofertowej.</w:t>
      </w:r>
    </w:p>
    <w:p w:rsidR="00F56F37" w:rsidRPr="008719E4" w:rsidRDefault="00F56F37" w:rsidP="00D77910">
      <w:pPr>
        <w:ind w:right="-426"/>
        <w:jc w:val="both"/>
      </w:pPr>
    </w:p>
    <w:p w:rsidR="00F56F37" w:rsidRPr="008719E4" w:rsidRDefault="00F56F37" w:rsidP="00D77910">
      <w:pPr>
        <w:autoSpaceDE w:val="0"/>
        <w:autoSpaceDN w:val="0"/>
        <w:adjustRightInd w:val="0"/>
        <w:spacing w:line="360" w:lineRule="auto"/>
        <w:ind w:left="4248" w:right="-426" w:firstLine="708"/>
        <w:jc w:val="both"/>
        <w:rPr>
          <w:b/>
          <w:bCs/>
          <w:color w:val="000000"/>
        </w:rPr>
      </w:pPr>
      <w:r w:rsidRPr="008719E4">
        <w:rPr>
          <w:b/>
          <w:bCs/>
          <w:color w:val="000000"/>
        </w:rPr>
        <w:t>§ 3.</w:t>
      </w:r>
    </w:p>
    <w:p w:rsidR="00F56F37" w:rsidRPr="008719E4" w:rsidRDefault="00F56F37" w:rsidP="00D77910">
      <w:pPr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200" w:line="276" w:lineRule="auto"/>
        <w:ind w:right="-426" w:hanging="436"/>
        <w:jc w:val="both"/>
        <w:rPr>
          <w:b/>
          <w:bCs/>
          <w:color w:val="000000"/>
        </w:rPr>
      </w:pPr>
      <w:r w:rsidRPr="008719E4">
        <w:rPr>
          <w:b/>
          <w:color w:val="000000"/>
          <w:lang w:eastAsia="ar-SA"/>
        </w:rPr>
        <w:t xml:space="preserve">Termin </w:t>
      </w:r>
      <w:r w:rsidRPr="008719E4">
        <w:rPr>
          <w:b/>
          <w:bCs/>
          <w:lang w:eastAsia="ar-SA"/>
        </w:rPr>
        <w:t xml:space="preserve">wykonania </w:t>
      </w:r>
      <w:r w:rsidRPr="008719E4">
        <w:rPr>
          <w:b/>
          <w:bCs/>
          <w:lang w:eastAsia="en-US"/>
        </w:rPr>
        <w:t>przedmiotu umowy</w:t>
      </w:r>
      <w:r w:rsidRPr="008719E4">
        <w:rPr>
          <w:b/>
          <w:bCs/>
          <w:lang w:eastAsia="ar-SA"/>
        </w:rPr>
        <w:t>:</w:t>
      </w:r>
    </w:p>
    <w:p w:rsidR="00F56F37" w:rsidRPr="008719E4" w:rsidRDefault="00F56F37" w:rsidP="00D77910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before="60"/>
        <w:ind w:left="714" w:right="-426" w:hanging="357"/>
        <w:jc w:val="both"/>
        <w:rPr>
          <w:lang/>
        </w:rPr>
      </w:pPr>
      <w:r w:rsidRPr="008719E4">
        <w:rPr>
          <w:lang/>
        </w:rPr>
        <w:t>rozpoczęcie  - w dniu podpisania umowy,</w:t>
      </w:r>
    </w:p>
    <w:p w:rsidR="00F56F37" w:rsidRPr="006B4453" w:rsidRDefault="00F56F37" w:rsidP="00D77910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before="60"/>
        <w:ind w:left="714" w:right="-426" w:hanging="357"/>
        <w:jc w:val="both"/>
        <w:rPr>
          <w:color w:val="000000"/>
          <w:lang/>
        </w:rPr>
      </w:pPr>
      <w:r w:rsidRPr="008719E4">
        <w:rPr>
          <w:color w:val="000000"/>
          <w:lang/>
        </w:rPr>
        <w:t xml:space="preserve">zakończenie  - </w:t>
      </w:r>
      <w:r>
        <w:rPr>
          <w:color w:val="000000"/>
          <w:lang/>
        </w:rPr>
        <w:t>zadanie 1</w:t>
      </w:r>
      <w:r w:rsidRPr="008719E4">
        <w:rPr>
          <w:color w:val="000000"/>
          <w:lang/>
        </w:rPr>
        <w:t xml:space="preserve"> do 31.12.2018 r. </w:t>
      </w:r>
      <w:r w:rsidRPr="006B4453">
        <w:rPr>
          <w:bCs/>
          <w:color w:val="000000"/>
        </w:rPr>
        <w:t>Modernizacja budynków 2 hal warsztatowych Zespołu Szkół Górniczych w Łęcznej, znajdujących się przy ul. Przemysłowej 16</w:t>
      </w:r>
    </w:p>
    <w:p w:rsidR="00F56F37" w:rsidRPr="006E7ACB" w:rsidRDefault="00F56F37" w:rsidP="007E220D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before="60"/>
        <w:ind w:left="714" w:right="-425" w:hanging="357"/>
        <w:jc w:val="both"/>
        <w:rPr>
          <w:lang/>
        </w:rPr>
      </w:pPr>
      <w:r>
        <w:rPr>
          <w:bCs/>
          <w:color w:val="000000"/>
        </w:rPr>
        <w:t xml:space="preserve">zadanie 2 </w:t>
      </w:r>
      <w:r w:rsidRPr="008719E4">
        <w:rPr>
          <w:bCs/>
          <w:color w:val="000000"/>
        </w:rPr>
        <w:t xml:space="preserve">do 30.06.2019 r. </w:t>
      </w:r>
      <w:r w:rsidRPr="006B4453">
        <w:rPr>
          <w:bCs/>
          <w:color w:val="000000"/>
        </w:rPr>
        <w:t xml:space="preserve">Prace modernizacyjne i remontowe realizowane w kompleksie </w:t>
      </w:r>
      <w:r w:rsidRPr="006E7ACB">
        <w:rPr>
          <w:bCs/>
          <w:color w:val="000000"/>
        </w:rPr>
        <w:t>zabudowań Zespołu Szkół Rolniczych w Kijanach</w:t>
      </w:r>
      <w:r w:rsidRPr="006E7ACB">
        <w:rPr>
          <w:color w:val="000000"/>
          <w:lang/>
        </w:rPr>
        <w:t xml:space="preserve"> </w:t>
      </w:r>
      <w:r w:rsidRPr="006E7ACB">
        <w:rPr>
          <w:lang/>
        </w:rPr>
        <w:t xml:space="preserve">pozostałe </w:t>
      </w:r>
      <w:r w:rsidRPr="006E7ACB">
        <w:rPr>
          <w:b/>
          <w:lang/>
        </w:rPr>
        <w:t>po upływie okresu gwarancji i rękojmi za roboty.</w:t>
      </w:r>
    </w:p>
    <w:p w:rsidR="00F56F37" w:rsidRPr="006E7ACB" w:rsidRDefault="00F56F37" w:rsidP="00D77910">
      <w:pPr>
        <w:numPr>
          <w:ilvl w:val="0"/>
          <w:numId w:val="30"/>
        </w:numPr>
        <w:tabs>
          <w:tab w:val="left" w:pos="0"/>
        </w:tabs>
        <w:spacing w:before="120"/>
        <w:ind w:left="709" w:right="-426" w:hanging="425"/>
        <w:jc w:val="both"/>
      </w:pPr>
      <w:r w:rsidRPr="008719E4">
        <w:rPr>
          <w:b/>
          <w:color w:val="000000"/>
          <w:lang/>
        </w:rPr>
        <w:t>Wykonawca</w:t>
      </w:r>
      <w:r w:rsidRPr="008719E4">
        <w:rPr>
          <w:color w:val="000000"/>
          <w:lang/>
        </w:rPr>
        <w:t xml:space="preserve"> </w:t>
      </w:r>
      <w:r w:rsidRPr="008719E4">
        <w:rPr>
          <w:color w:val="000000"/>
          <w:lang/>
        </w:rPr>
        <w:t xml:space="preserve">w ramach wynagrodzenia ryczałtowego wynikającego z umowy </w:t>
      </w:r>
      <w:r w:rsidRPr="008719E4">
        <w:rPr>
          <w:color w:val="000000"/>
          <w:lang/>
        </w:rPr>
        <w:t xml:space="preserve">będzie pełnił swoją funkcję do czasu </w:t>
      </w:r>
      <w:r w:rsidRPr="008719E4">
        <w:rPr>
          <w:color w:val="000000"/>
          <w:lang/>
        </w:rPr>
        <w:t xml:space="preserve">zakończenia </w:t>
      </w:r>
      <w:r w:rsidRPr="008719E4">
        <w:rPr>
          <w:color w:val="000000"/>
          <w:lang/>
        </w:rPr>
        <w:t>inwestycji</w:t>
      </w:r>
      <w:r w:rsidRPr="008719E4">
        <w:rPr>
          <w:color w:val="000000"/>
          <w:lang/>
        </w:rPr>
        <w:t xml:space="preserve">, </w:t>
      </w:r>
      <w:r w:rsidRPr="008719E4">
        <w:t>włącznie z udziałem w bezusterkowym odbiorze końcowym robót oraz wykonywał raz</w:t>
      </w:r>
      <w:r>
        <w:t xml:space="preserve"> </w:t>
      </w:r>
      <w:r w:rsidRPr="008719E4">
        <w:t xml:space="preserve">w roku przeglądy, przekazując </w:t>
      </w:r>
      <w:r>
        <w:br/>
      </w:r>
      <w:r w:rsidRPr="008719E4">
        <w:t>z wykonania tej usługi protokół Zamawiającemu oraz uczestniczył w komisyjnym przeglądzie gwarancyjnym po 3 latach od wykonania robót</w:t>
      </w:r>
      <w:r>
        <w:t xml:space="preserve"> </w:t>
      </w:r>
      <w:r w:rsidRPr="008719E4">
        <w:t xml:space="preserve">i przed końcem okresu </w:t>
      </w:r>
      <w:r w:rsidRPr="006E7ACB">
        <w:t>gwarancji.</w:t>
      </w:r>
    </w:p>
    <w:p w:rsidR="00F56F37" w:rsidRPr="008719E4" w:rsidRDefault="00F56F37" w:rsidP="00D77910">
      <w:pPr>
        <w:tabs>
          <w:tab w:val="left" w:pos="1134"/>
        </w:tabs>
        <w:ind w:left="709" w:right="-426" w:hanging="709"/>
        <w:jc w:val="both"/>
        <w:rPr>
          <w:b/>
        </w:rPr>
      </w:pPr>
    </w:p>
    <w:p w:rsidR="00F56F37" w:rsidRPr="008719E4" w:rsidRDefault="00F56F37" w:rsidP="00D77910">
      <w:pPr>
        <w:autoSpaceDE w:val="0"/>
        <w:autoSpaceDN w:val="0"/>
        <w:adjustRightInd w:val="0"/>
        <w:spacing w:line="360" w:lineRule="auto"/>
        <w:ind w:left="4248" w:right="-426" w:firstLine="708"/>
        <w:jc w:val="both"/>
        <w:rPr>
          <w:b/>
          <w:bCs/>
          <w:color w:val="000000"/>
        </w:rPr>
      </w:pPr>
      <w:r w:rsidRPr="008719E4">
        <w:rPr>
          <w:b/>
          <w:bCs/>
          <w:color w:val="000000"/>
        </w:rPr>
        <w:t>§ 5.</w:t>
      </w:r>
    </w:p>
    <w:p w:rsidR="00F56F37" w:rsidRPr="007D21BA" w:rsidRDefault="00F56F37" w:rsidP="00D77910">
      <w:pPr>
        <w:tabs>
          <w:tab w:val="left" w:pos="709"/>
          <w:tab w:val="left" w:pos="10792"/>
        </w:tabs>
        <w:suppressAutoHyphens/>
        <w:ind w:left="709" w:right="-426" w:hanging="425"/>
        <w:jc w:val="both"/>
        <w:rPr>
          <w:b/>
          <w:bCs/>
          <w:lang w:eastAsia="ar-SA"/>
        </w:rPr>
      </w:pPr>
      <w:r w:rsidRPr="008719E4">
        <w:rPr>
          <w:lang w:eastAsia="ar-SA"/>
        </w:rPr>
        <w:t xml:space="preserve">1.   </w:t>
      </w:r>
      <w:r w:rsidRPr="007D21BA">
        <w:rPr>
          <w:b/>
          <w:bCs/>
          <w:lang w:eastAsia="ar-SA"/>
        </w:rPr>
        <w:t>Wartość wynagrodzenia ryczałtowego ustala się następująco:</w:t>
      </w:r>
    </w:p>
    <w:p w:rsidR="00F56F37" w:rsidRPr="007D21BA" w:rsidRDefault="00F56F37" w:rsidP="00D77910">
      <w:pPr>
        <w:tabs>
          <w:tab w:val="left" w:pos="709"/>
          <w:tab w:val="left" w:pos="6521"/>
          <w:tab w:val="left" w:pos="10792"/>
          <w:tab w:val="left" w:pos="17454"/>
        </w:tabs>
        <w:suppressAutoHyphens/>
        <w:ind w:left="709" w:right="-426"/>
        <w:jc w:val="both"/>
        <w:rPr>
          <w:lang w:eastAsia="ar-SA"/>
        </w:rPr>
      </w:pPr>
      <w:r w:rsidRPr="007D21BA">
        <w:rPr>
          <w:b/>
          <w:lang w:eastAsia="ar-SA"/>
        </w:rPr>
        <w:t>Za zadanie 1: cena brutto</w:t>
      </w:r>
      <w:r w:rsidRPr="007D21BA">
        <w:rPr>
          <w:lang w:eastAsia="ar-SA"/>
        </w:rPr>
        <w:t xml:space="preserve"> w wysokości: ……………….. zł</w:t>
      </w:r>
    </w:p>
    <w:p w:rsidR="00F56F37" w:rsidRPr="007D21BA" w:rsidRDefault="00F56F37" w:rsidP="0024749B">
      <w:pPr>
        <w:tabs>
          <w:tab w:val="left" w:pos="709"/>
          <w:tab w:val="left" w:pos="6521"/>
          <w:tab w:val="left" w:pos="10792"/>
          <w:tab w:val="left" w:pos="17454"/>
        </w:tabs>
        <w:suppressAutoHyphens/>
        <w:ind w:left="709" w:right="-426"/>
        <w:jc w:val="both"/>
        <w:rPr>
          <w:lang w:eastAsia="ar-SA"/>
        </w:rPr>
      </w:pPr>
      <w:r w:rsidRPr="007D21BA">
        <w:rPr>
          <w:lang w:eastAsia="ar-SA"/>
        </w:rPr>
        <w:t xml:space="preserve">słownie złotych: ………………………………………………………………… , </w:t>
      </w:r>
    </w:p>
    <w:p w:rsidR="00F56F37" w:rsidRPr="007D21BA" w:rsidRDefault="00F56F37" w:rsidP="0024749B">
      <w:pPr>
        <w:tabs>
          <w:tab w:val="left" w:pos="709"/>
          <w:tab w:val="left" w:pos="6521"/>
          <w:tab w:val="left" w:pos="10792"/>
          <w:tab w:val="left" w:pos="17454"/>
        </w:tabs>
        <w:suppressAutoHyphens/>
        <w:ind w:left="709" w:right="-426"/>
        <w:jc w:val="both"/>
        <w:rPr>
          <w:lang w:eastAsia="ar-SA"/>
        </w:rPr>
      </w:pPr>
      <w:r w:rsidRPr="007D21BA">
        <w:rPr>
          <w:lang w:eastAsia="ar-SA"/>
        </w:rPr>
        <w:t>po zakończeniu i rozliczeniu robót budowlanych i podpisaniu protokołu końcowego</w:t>
      </w:r>
    </w:p>
    <w:p w:rsidR="00F56F37" w:rsidRPr="007D21BA" w:rsidRDefault="00F56F37" w:rsidP="0024749B">
      <w:pPr>
        <w:tabs>
          <w:tab w:val="left" w:pos="709"/>
          <w:tab w:val="left" w:pos="6521"/>
          <w:tab w:val="left" w:pos="10792"/>
          <w:tab w:val="left" w:pos="17454"/>
        </w:tabs>
        <w:suppressAutoHyphens/>
        <w:ind w:left="709" w:right="-426"/>
        <w:jc w:val="both"/>
        <w:rPr>
          <w:lang w:eastAsia="ar-SA"/>
        </w:rPr>
      </w:pPr>
      <w:r w:rsidRPr="007D21BA">
        <w:rPr>
          <w:b/>
          <w:lang w:eastAsia="ar-SA"/>
        </w:rPr>
        <w:t>Za zadanie 2 cena brutto</w:t>
      </w:r>
      <w:r w:rsidRPr="007D21BA">
        <w:rPr>
          <w:lang w:eastAsia="ar-SA"/>
        </w:rPr>
        <w:t xml:space="preserve"> w wysokości: ……………….. zł</w:t>
      </w:r>
    </w:p>
    <w:p w:rsidR="00F56F37" w:rsidRPr="007D21BA" w:rsidRDefault="00F56F37" w:rsidP="0024749B">
      <w:pPr>
        <w:tabs>
          <w:tab w:val="left" w:pos="709"/>
          <w:tab w:val="left" w:pos="6521"/>
          <w:tab w:val="left" w:pos="10792"/>
          <w:tab w:val="left" w:pos="17454"/>
        </w:tabs>
        <w:suppressAutoHyphens/>
        <w:ind w:left="709" w:right="-426"/>
        <w:jc w:val="both"/>
        <w:rPr>
          <w:lang w:eastAsia="ar-SA"/>
        </w:rPr>
      </w:pPr>
      <w:r w:rsidRPr="007D21BA">
        <w:rPr>
          <w:lang w:eastAsia="ar-SA"/>
        </w:rPr>
        <w:t xml:space="preserve">słownie złotych: ………………………………………………………………… , </w:t>
      </w:r>
    </w:p>
    <w:p w:rsidR="00F56F37" w:rsidRPr="007D21BA" w:rsidRDefault="00F56F37" w:rsidP="006B4453">
      <w:pPr>
        <w:tabs>
          <w:tab w:val="left" w:pos="709"/>
          <w:tab w:val="left" w:pos="6521"/>
          <w:tab w:val="left" w:pos="10792"/>
          <w:tab w:val="left" w:pos="17454"/>
        </w:tabs>
        <w:suppressAutoHyphens/>
        <w:ind w:left="709" w:right="-426"/>
        <w:jc w:val="both"/>
        <w:rPr>
          <w:lang w:eastAsia="ar-SA"/>
        </w:rPr>
      </w:pPr>
      <w:r w:rsidRPr="007D21BA">
        <w:rPr>
          <w:lang w:eastAsia="ar-SA"/>
        </w:rPr>
        <w:t xml:space="preserve">płatne w ratach: pierwsza rata po zakończeniu etapów prac zaplanowanych </w:t>
      </w:r>
      <w:r w:rsidRPr="007D21BA">
        <w:rPr>
          <w:lang w:eastAsia="ar-SA"/>
        </w:rPr>
        <w:br/>
        <w:t>w harmonogramie rzeczowo finansowym na rok 2018</w:t>
      </w:r>
      <w:r>
        <w:rPr>
          <w:lang w:eastAsia="ar-SA"/>
        </w:rPr>
        <w:t>,</w:t>
      </w:r>
      <w:r w:rsidRPr="007D21BA">
        <w:rPr>
          <w:lang w:eastAsia="ar-SA"/>
        </w:rPr>
        <w:t xml:space="preserve"> druga rata: stanowiąca pozostałą kwotę wynagrodzenia po zakończeniu i rozliczeniu całej inwestycji robót budowlanych w 2019 r. – głównych usług.</w:t>
      </w:r>
    </w:p>
    <w:p w:rsidR="00F56F37" w:rsidRPr="008719E4" w:rsidRDefault="00F56F37" w:rsidP="00D77910">
      <w:pPr>
        <w:tabs>
          <w:tab w:val="left" w:pos="9656"/>
          <w:tab w:val="left" w:pos="12896"/>
          <w:tab w:val="left" w:pos="12972"/>
        </w:tabs>
        <w:suppressAutoHyphens/>
        <w:spacing w:before="120"/>
        <w:ind w:left="709" w:right="-426" w:hanging="425"/>
        <w:jc w:val="both"/>
        <w:rPr>
          <w:lang w:eastAsia="ar-SA"/>
        </w:rPr>
      </w:pPr>
      <w:r w:rsidRPr="008719E4">
        <w:rPr>
          <w:lang w:eastAsia="en-US"/>
        </w:rPr>
        <w:t>2.</w:t>
      </w:r>
      <w:r w:rsidRPr="008719E4">
        <w:rPr>
          <w:lang w:eastAsia="en-US"/>
        </w:rPr>
        <w:tab/>
        <w:t xml:space="preserve">Kwota określona </w:t>
      </w:r>
      <w:r>
        <w:rPr>
          <w:lang w:eastAsia="en-US"/>
        </w:rPr>
        <w:t xml:space="preserve">dla każdego zadania odrębnie </w:t>
      </w:r>
      <w:r w:rsidRPr="008719E4">
        <w:rPr>
          <w:lang w:eastAsia="en-US"/>
        </w:rPr>
        <w:t xml:space="preserve">w ust. 1 zawiera wszystkie koszty związane z realizacją </w:t>
      </w:r>
      <w:r w:rsidRPr="008719E4">
        <w:rPr>
          <w:color w:val="000000"/>
          <w:lang w:eastAsia="en-US"/>
        </w:rPr>
        <w:t>przedmiotu umowy określonego w § 1 ust. 1 niniejszej umowy i</w:t>
      </w:r>
      <w:r w:rsidRPr="008719E4">
        <w:rPr>
          <w:lang w:eastAsia="en-US"/>
        </w:rPr>
        <w:t xml:space="preserve"> nie może ulec zmianie, </w:t>
      </w:r>
    </w:p>
    <w:p w:rsidR="00F56F37" w:rsidRDefault="00F56F37" w:rsidP="0024749B">
      <w:pPr>
        <w:tabs>
          <w:tab w:val="left" w:pos="709"/>
          <w:tab w:val="left" w:pos="13916"/>
          <w:tab w:val="left" w:pos="17156"/>
          <w:tab w:val="left" w:pos="17232"/>
        </w:tabs>
        <w:suppressAutoHyphens/>
        <w:spacing w:before="120"/>
        <w:ind w:left="709" w:right="-426" w:hanging="425"/>
        <w:jc w:val="both"/>
      </w:pPr>
      <w:r w:rsidRPr="008719E4">
        <w:rPr>
          <w:lang w:eastAsia="ar-SA"/>
        </w:rPr>
        <w:t>3.</w:t>
      </w:r>
      <w:r w:rsidRPr="008719E4">
        <w:rPr>
          <w:lang w:eastAsia="ar-SA"/>
        </w:rPr>
        <w:tab/>
      </w:r>
      <w:r w:rsidRPr="008719E4">
        <w:rPr>
          <w:color w:val="000000"/>
        </w:rPr>
        <w:t xml:space="preserve">Rozliczenie za wykonanie przedmiotu zamówienia nastąpi po wystawieniu faktury przez </w:t>
      </w:r>
      <w:r>
        <w:rPr>
          <w:b/>
          <w:color w:val="000000"/>
          <w:lang/>
        </w:rPr>
        <w:t xml:space="preserve">Inspektora nadzoru, </w:t>
      </w:r>
      <w:r w:rsidRPr="006B4453">
        <w:rPr>
          <w:color w:val="000000"/>
          <w:lang/>
        </w:rPr>
        <w:t>który</w:t>
      </w:r>
      <w:r w:rsidRPr="008719E4">
        <w:t xml:space="preserve"> przedłoży fakturę za zrealizowanie przedmiotu umowy </w:t>
      </w:r>
      <w:r w:rsidRPr="008719E4">
        <w:br/>
        <w:t>po podpisaniu protokołu: odbioru częściowego dla I etapu (I rata) oraz odbioru końcowego robót i ich prawidłowym rozliczeniu – pozostała kwota.</w:t>
      </w:r>
    </w:p>
    <w:p w:rsidR="00F56F37" w:rsidRPr="008A3541" w:rsidRDefault="00F56F37" w:rsidP="00D77910">
      <w:pPr>
        <w:widowControl w:val="0"/>
        <w:suppressAutoHyphens/>
        <w:ind w:left="284" w:right="-426"/>
        <w:jc w:val="both"/>
      </w:pPr>
      <w:r>
        <w:t xml:space="preserve">4.    </w:t>
      </w:r>
      <w:r w:rsidRPr="008A3541">
        <w:t>Wykonawca będzie wystawiał faktury w następujący sposób:</w:t>
      </w:r>
    </w:p>
    <w:p w:rsidR="00F56F37" w:rsidRPr="008A3541" w:rsidRDefault="00F56F37" w:rsidP="00D77910">
      <w:pPr>
        <w:widowControl w:val="0"/>
        <w:suppressAutoHyphens/>
        <w:ind w:left="720" w:right="-426"/>
        <w:jc w:val="both"/>
      </w:pPr>
      <w:r w:rsidRPr="008A3541">
        <w:rPr>
          <w:b/>
        </w:rPr>
        <w:t>Nabywca</w:t>
      </w:r>
      <w:r w:rsidRPr="008A3541">
        <w:t>: Powiat Łęczyński ul. Al. Jana Pawła II 95A, 21-010 Łęczna,</w:t>
      </w:r>
    </w:p>
    <w:p w:rsidR="00F56F37" w:rsidRPr="008A3541" w:rsidRDefault="00F56F37" w:rsidP="00D77910">
      <w:pPr>
        <w:widowControl w:val="0"/>
        <w:suppressAutoHyphens/>
        <w:ind w:left="720" w:right="-426"/>
        <w:jc w:val="both"/>
      </w:pPr>
      <w:r w:rsidRPr="008A3541">
        <w:t>NIP:505-001-77-32, REGON:431019425</w:t>
      </w:r>
    </w:p>
    <w:p w:rsidR="00F56F37" w:rsidRPr="008A3541" w:rsidRDefault="00F56F37" w:rsidP="00D77910">
      <w:pPr>
        <w:widowControl w:val="0"/>
        <w:suppressAutoHyphens/>
        <w:ind w:left="720" w:right="-426"/>
        <w:jc w:val="both"/>
      </w:pPr>
      <w:r w:rsidRPr="008A3541">
        <w:rPr>
          <w:b/>
        </w:rPr>
        <w:t>Odbiorca</w:t>
      </w:r>
      <w:r w:rsidRPr="008A3541">
        <w:t>: Powiat Łęczyński</w:t>
      </w:r>
    </w:p>
    <w:p w:rsidR="00F56F37" w:rsidRPr="008A3541" w:rsidRDefault="00F56F37" w:rsidP="00D77910">
      <w:pPr>
        <w:widowControl w:val="0"/>
        <w:suppressAutoHyphens/>
        <w:ind w:left="720" w:right="-426"/>
        <w:jc w:val="both"/>
      </w:pPr>
      <w:r w:rsidRPr="008A3541">
        <w:t>ul. Al. Jana Pawła II 95A, 21-010 Łęczna.</w:t>
      </w:r>
    </w:p>
    <w:p w:rsidR="00F56F37" w:rsidRPr="00CA2660" w:rsidRDefault="00F56F37" w:rsidP="00D77910">
      <w:pPr>
        <w:pStyle w:val="ListParagraph"/>
        <w:ind w:left="709" w:right="-426" w:hanging="425"/>
        <w:contextualSpacing/>
        <w:jc w:val="both"/>
        <w:rPr>
          <w:bCs/>
          <w:lang w:val="cs-CZ" w:eastAsia="ar-SA"/>
        </w:rPr>
      </w:pPr>
      <w:r w:rsidRPr="00CA2660">
        <w:rPr>
          <w:lang w:eastAsia="ar-SA"/>
        </w:rPr>
        <w:t xml:space="preserve">5. </w:t>
      </w:r>
      <w:r>
        <w:rPr>
          <w:lang w:eastAsia="ar-SA"/>
        </w:rPr>
        <w:t xml:space="preserve">  </w:t>
      </w:r>
      <w:r w:rsidRPr="00CA2660">
        <w:rPr>
          <w:lang w:eastAsia="ar-SA"/>
        </w:rPr>
        <w:t xml:space="preserve">Zapłata wynagrodzenia dokonana zostanie przelewem na konto </w:t>
      </w:r>
      <w:r w:rsidRPr="00CA2660">
        <w:rPr>
          <w:lang/>
        </w:rPr>
        <w:t>Wykonawcy</w:t>
      </w:r>
      <w:r w:rsidRPr="00CA2660">
        <w:rPr>
          <w:lang w:eastAsia="ar-SA"/>
        </w:rPr>
        <w:t xml:space="preserve"> w ciągu 30 dni od daty jej otrzymania przez Zamawiającego, z tym, że nie wcześniej niż po otrzymaniu środków finansowych </w:t>
      </w:r>
      <w:r w:rsidRPr="00CA2660">
        <w:rPr>
          <w:bCs/>
          <w:lang w:val="cs-CZ" w:eastAsia="ar-SA"/>
        </w:rPr>
        <w:t>w ramach realizacji projektu Modernizacja Infrastruktury Szkół Zawodowych w Powiecie Łęczyńskim w ramach RPO WL na lata 2014-2020 w/w terminie.</w:t>
      </w:r>
    </w:p>
    <w:p w:rsidR="00F56F37" w:rsidRPr="008719E4" w:rsidRDefault="00F56F37" w:rsidP="00D77910">
      <w:pPr>
        <w:tabs>
          <w:tab w:val="left" w:pos="426"/>
        </w:tabs>
        <w:spacing w:before="120" w:line="200" w:lineRule="atLeast"/>
        <w:ind w:left="425" w:right="-426" w:hanging="42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8719E4">
        <w:rPr>
          <w:b/>
          <w:bCs/>
          <w:color w:val="000000"/>
        </w:rPr>
        <w:t>§ 6.</w:t>
      </w:r>
    </w:p>
    <w:p w:rsidR="00F56F37" w:rsidRPr="008719E4" w:rsidRDefault="00F56F37" w:rsidP="00CA2660">
      <w:pPr>
        <w:numPr>
          <w:ilvl w:val="0"/>
          <w:numId w:val="35"/>
        </w:numPr>
        <w:suppressAutoHyphens/>
        <w:spacing w:before="120"/>
        <w:ind w:left="709" w:right="-426" w:hanging="283"/>
        <w:jc w:val="both"/>
      </w:pPr>
      <w:r w:rsidRPr="008719E4">
        <w:t>Wszelkie zmiany niniejszej umowy wymagają formy pisemnej pod rygorem ich nieważności.</w:t>
      </w:r>
    </w:p>
    <w:p w:rsidR="00F56F37" w:rsidRPr="00303FD3" w:rsidRDefault="00F56F37" w:rsidP="00CA2660">
      <w:pPr>
        <w:numPr>
          <w:ilvl w:val="0"/>
          <w:numId w:val="35"/>
        </w:numPr>
        <w:suppressAutoHyphens/>
        <w:spacing w:before="60"/>
        <w:ind w:left="709" w:right="-426" w:hanging="283"/>
        <w:jc w:val="both"/>
      </w:pPr>
      <w:r w:rsidRPr="008719E4">
        <w:rPr>
          <w:color w:val="000000"/>
        </w:rPr>
        <w:t xml:space="preserve">Zamawiający, przewiduje możliwość dokonania zmian postanowień zawartej umowy </w:t>
      </w:r>
      <w:r>
        <w:rPr>
          <w:color w:val="000000"/>
        </w:rPr>
        <w:br/>
      </w:r>
      <w:r w:rsidRPr="008719E4">
        <w:rPr>
          <w:color w:val="000000"/>
        </w:rPr>
        <w:t xml:space="preserve">w stosunku do treści oferty, na podstawie której dokonany zostanie wybór </w:t>
      </w:r>
      <w:r w:rsidRPr="00303FD3">
        <w:rPr>
          <w:color w:val="000000"/>
          <w:lang/>
        </w:rPr>
        <w:t xml:space="preserve">Inspektora Nadzoru </w:t>
      </w:r>
      <w:r w:rsidRPr="00303FD3">
        <w:rPr>
          <w:color w:val="000000"/>
        </w:rPr>
        <w:t>w następujących przypadkach:</w:t>
      </w:r>
    </w:p>
    <w:p w:rsidR="00F56F37" w:rsidRPr="008719E4" w:rsidRDefault="00F56F37" w:rsidP="00D77910">
      <w:pPr>
        <w:numPr>
          <w:ilvl w:val="0"/>
          <w:numId w:val="36"/>
        </w:numPr>
        <w:suppressAutoHyphens/>
        <w:spacing w:before="60"/>
        <w:ind w:left="709" w:right="-426" w:hanging="425"/>
        <w:jc w:val="both"/>
      </w:pPr>
      <w:r w:rsidRPr="008719E4">
        <w:rPr>
          <w:color w:val="000000"/>
        </w:rPr>
        <w:t>zmiany osób, przy pomocy, których wykonawca realizuje przedmiot umowy na inne legitymujące się co najmniej takimi samymi uprawnieniami</w:t>
      </w:r>
      <w:r>
        <w:rPr>
          <w:color w:val="000000"/>
        </w:rPr>
        <w:t xml:space="preserve">. </w:t>
      </w:r>
      <w:r>
        <w:t>O zmianie Inspektor Nadzoru winien poinformować Zamawiającego co najmniej na 14 dni przed tym faktem</w:t>
      </w:r>
      <w:r>
        <w:br/>
        <w:t xml:space="preserve"> i uzyskać akceptację Zamawiającego.</w:t>
      </w:r>
    </w:p>
    <w:p w:rsidR="00F56F37" w:rsidRPr="00FA3430" w:rsidRDefault="00F56F37" w:rsidP="00D77910">
      <w:pPr>
        <w:numPr>
          <w:ilvl w:val="0"/>
          <w:numId w:val="36"/>
        </w:numPr>
        <w:suppressAutoHyphens/>
        <w:spacing w:before="60"/>
        <w:ind w:left="709" w:right="-426" w:hanging="425"/>
        <w:jc w:val="both"/>
      </w:pPr>
      <w:r w:rsidRPr="008719E4">
        <w:rPr>
          <w:color w:val="000000"/>
        </w:rPr>
        <w:t>zmiany terminu realizacji zamówienia w przypadku zmiany terminu realizacji robót budowlanych, nad którymi sprawowany jest nadzór.</w:t>
      </w:r>
    </w:p>
    <w:p w:rsidR="00F56F37" w:rsidRPr="008719E4" w:rsidRDefault="00F56F37" w:rsidP="00CA2660">
      <w:pPr>
        <w:numPr>
          <w:ilvl w:val="0"/>
          <w:numId w:val="35"/>
        </w:numPr>
        <w:suppressAutoHyphens/>
        <w:spacing w:before="60"/>
        <w:ind w:left="709" w:right="-426" w:hanging="283"/>
        <w:jc w:val="both"/>
      </w:pPr>
      <w:r>
        <w:t xml:space="preserve">Zamawiający przewiduje możliwość wprowadzenia zmian w treści umowy </w:t>
      </w:r>
      <w:r>
        <w:br/>
        <w:t>w przypadku zaistnienia okoliczności niemożliwych do przewidzenia w dniu zawarcia umowy, a w szczególności w przypadku wystąpienia konieczności zmiany zakresu umowy spowodowanej zmianą zakresu umowy z Wykonawcą robót skutkującej zmianą wysokości wynagrodzenia dla Inspektora Nadzoru.</w:t>
      </w:r>
    </w:p>
    <w:p w:rsidR="00F56F37" w:rsidRDefault="00F56F37" w:rsidP="00CA2660">
      <w:pPr>
        <w:widowControl w:val="0"/>
        <w:numPr>
          <w:ilvl w:val="0"/>
          <w:numId w:val="35"/>
        </w:numPr>
        <w:suppressAutoHyphens/>
        <w:spacing w:before="60"/>
        <w:ind w:left="709" w:right="-426" w:hanging="283"/>
        <w:jc w:val="both"/>
      </w:pPr>
      <w:r w:rsidRPr="008719E4">
        <w:t>Zamawiający może nie wyrazić zgody na dokonanie zmian postanowień umowy, jeżeli proponowana zmiana może wpłynąć na opóźnienie, obniżenie jakości  lub zwiększenie kosztów w wykonywaniu zobowiązań umowy.</w:t>
      </w:r>
    </w:p>
    <w:p w:rsidR="00F56F37" w:rsidRPr="00CA2660" w:rsidRDefault="00F56F37" w:rsidP="00CA2660">
      <w:pPr>
        <w:widowControl w:val="0"/>
        <w:numPr>
          <w:ilvl w:val="0"/>
          <w:numId w:val="35"/>
        </w:numPr>
        <w:suppressAutoHyphens/>
        <w:spacing w:before="60"/>
        <w:ind w:left="709" w:right="-426" w:hanging="283"/>
        <w:jc w:val="both"/>
      </w:pPr>
      <w:r w:rsidRPr="00CA2660">
        <w:t>W przypadku rozwiązania lub odstąpienia od umowy z wykonawcą robót budowlanych, objętych nadzorem inwestorskim w ramach niniejszej Umowy, wykonywanie postanowień niniejszej Umowy ulega zawieszeniu do czasu wyłonienia nowego wykonawcy robót budowlanych.</w:t>
      </w:r>
    </w:p>
    <w:p w:rsidR="00F56F37" w:rsidRDefault="00F56F37" w:rsidP="00D77910">
      <w:pPr>
        <w:autoSpaceDE w:val="0"/>
        <w:autoSpaceDN w:val="0"/>
        <w:adjustRightInd w:val="0"/>
        <w:ind w:left="4260" w:right="-426" w:firstLine="696"/>
        <w:jc w:val="both"/>
        <w:rPr>
          <w:b/>
          <w:bCs/>
          <w:color w:val="000000"/>
        </w:rPr>
      </w:pPr>
    </w:p>
    <w:p w:rsidR="00F56F37" w:rsidRPr="008719E4" w:rsidRDefault="00F56F37" w:rsidP="00D77910">
      <w:pPr>
        <w:autoSpaceDE w:val="0"/>
        <w:autoSpaceDN w:val="0"/>
        <w:adjustRightInd w:val="0"/>
        <w:ind w:left="4260" w:right="-426" w:firstLine="696"/>
        <w:jc w:val="both"/>
        <w:rPr>
          <w:b/>
          <w:bCs/>
          <w:color w:val="000000"/>
        </w:rPr>
      </w:pPr>
      <w:r w:rsidRPr="008719E4">
        <w:rPr>
          <w:b/>
          <w:bCs/>
          <w:color w:val="000000"/>
        </w:rPr>
        <w:t>§ 7.</w:t>
      </w:r>
    </w:p>
    <w:p w:rsidR="00F56F37" w:rsidRPr="008719E4" w:rsidRDefault="00F56F37" w:rsidP="00D77910">
      <w:pPr>
        <w:autoSpaceDE w:val="0"/>
        <w:autoSpaceDN w:val="0"/>
        <w:adjustRightInd w:val="0"/>
        <w:ind w:left="720" w:right="-426"/>
        <w:jc w:val="both"/>
        <w:rPr>
          <w:b/>
          <w:bCs/>
          <w:color w:val="000000"/>
        </w:rPr>
      </w:pPr>
    </w:p>
    <w:p w:rsidR="00F56F37" w:rsidRPr="008719E4" w:rsidRDefault="00F56F37" w:rsidP="00D77910">
      <w:pPr>
        <w:widowControl w:val="0"/>
        <w:tabs>
          <w:tab w:val="left" w:pos="709"/>
        </w:tabs>
        <w:suppressAutoHyphens/>
        <w:autoSpaceDE w:val="0"/>
        <w:ind w:left="709" w:right="-426" w:hanging="425"/>
        <w:jc w:val="both"/>
        <w:rPr>
          <w:color w:val="000000"/>
          <w:kern w:val="1"/>
          <w:lang w:eastAsia="en-US"/>
        </w:rPr>
      </w:pPr>
      <w:r w:rsidRPr="008719E4">
        <w:rPr>
          <w:color w:val="000000"/>
          <w:kern w:val="1"/>
          <w:lang w:eastAsia="en-US"/>
        </w:rPr>
        <w:t xml:space="preserve">1.   </w:t>
      </w:r>
      <w:r w:rsidRPr="00303FD3">
        <w:rPr>
          <w:color w:val="000000"/>
          <w:lang/>
        </w:rPr>
        <w:t>Inspektor Nadzoru</w:t>
      </w:r>
      <w:r w:rsidRPr="008719E4">
        <w:rPr>
          <w:color w:val="000000"/>
          <w:kern w:val="1"/>
          <w:lang w:eastAsia="en-US"/>
        </w:rPr>
        <w:t xml:space="preserve"> ponosi pełną odpowiedzialność za swoje działania lub zaniechania, </w:t>
      </w:r>
      <w:r>
        <w:rPr>
          <w:color w:val="000000"/>
          <w:kern w:val="1"/>
          <w:lang w:eastAsia="en-US"/>
        </w:rPr>
        <w:br/>
      </w:r>
      <w:r w:rsidRPr="008719E4">
        <w:rPr>
          <w:color w:val="000000"/>
          <w:kern w:val="1"/>
          <w:lang w:eastAsia="en-US"/>
        </w:rPr>
        <w:t>w tym za:</w:t>
      </w:r>
    </w:p>
    <w:p w:rsidR="00F56F37" w:rsidRPr="008719E4" w:rsidRDefault="00F56F37" w:rsidP="00D77910">
      <w:pPr>
        <w:widowControl w:val="0"/>
        <w:numPr>
          <w:ilvl w:val="0"/>
          <w:numId w:val="33"/>
        </w:numPr>
        <w:suppressAutoHyphens/>
        <w:autoSpaceDE w:val="0"/>
        <w:spacing w:before="60"/>
        <w:ind w:left="721" w:right="-426" w:hanging="437"/>
        <w:jc w:val="both"/>
        <w:rPr>
          <w:color w:val="000000"/>
          <w:kern w:val="1"/>
          <w:lang w:eastAsia="en-US"/>
        </w:rPr>
      </w:pPr>
      <w:r w:rsidRPr="008719E4">
        <w:rPr>
          <w:color w:val="000000"/>
          <w:kern w:val="1"/>
          <w:lang w:eastAsia="en-US"/>
        </w:rPr>
        <w:t xml:space="preserve">za straty i szkody powstałe w związku z wykonywanymi przez siebie czynnościami lub przy okazji ich wykonywania, a będące następstwem działania </w:t>
      </w:r>
      <w:r w:rsidRPr="00303FD3">
        <w:rPr>
          <w:color w:val="000000"/>
          <w:lang/>
        </w:rPr>
        <w:t>Inspektora Nadzoru</w:t>
      </w:r>
      <w:r w:rsidRPr="008719E4">
        <w:rPr>
          <w:color w:val="000000"/>
          <w:kern w:val="1"/>
          <w:lang w:eastAsia="en-US"/>
        </w:rPr>
        <w:t>, rażącego niedbalstwa lub braku należytej staranności przy realizacji umowy;</w:t>
      </w:r>
    </w:p>
    <w:p w:rsidR="00F56F37" w:rsidRPr="008719E4" w:rsidRDefault="00F56F37" w:rsidP="00D77910">
      <w:pPr>
        <w:widowControl w:val="0"/>
        <w:numPr>
          <w:ilvl w:val="0"/>
          <w:numId w:val="33"/>
        </w:numPr>
        <w:suppressAutoHyphens/>
        <w:autoSpaceDE w:val="0"/>
        <w:spacing w:before="60"/>
        <w:ind w:left="714" w:right="-426" w:hanging="357"/>
        <w:jc w:val="both"/>
        <w:rPr>
          <w:color w:val="000000"/>
          <w:kern w:val="1"/>
          <w:lang w:eastAsia="en-US"/>
        </w:rPr>
      </w:pPr>
      <w:r w:rsidRPr="008719E4">
        <w:rPr>
          <w:color w:val="000000"/>
          <w:kern w:val="1"/>
          <w:lang w:eastAsia="en-US"/>
        </w:rPr>
        <w:t xml:space="preserve">za niewykonanie lub nienależyte wykonanie usługi nadzoru inwestorskiego, </w:t>
      </w:r>
      <w:r w:rsidRPr="008719E4">
        <w:rPr>
          <w:color w:val="000000"/>
          <w:kern w:val="1"/>
          <w:lang w:eastAsia="en-US"/>
        </w:rPr>
        <w:br/>
        <w:t>w szczególności za błędy i naruszenia zasad praktyki zawodowej;</w:t>
      </w:r>
    </w:p>
    <w:p w:rsidR="00F56F37" w:rsidRPr="008719E4" w:rsidRDefault="00F56F37" w:rsidP="00D77910">
      <w:pPr>
        <w:widowControl w:val="0"/>
        <w:numPr>
          <w:ilvl w:val="0"/>
          <w:numId w:val="33"/>
        </w:numPr>
        <w:suppressAutoHyphens/>
        <w:autoSpaceDE w:val="0"/>
        <w:spacing w:before="60"/>
        <w:ind w:left="714" w:right="-426" w:hanging="357"/>
        <w:jc w:val="both"/>
        <w:rPr>
          <w:color w:val="000000"/>
          <w:kern w:val="1"/>
          <w:lang w:eastAsia="en-US"/>
        </w:rPr>
      </w:pPr>
      <w:r w:rsidRPr="008719E4">
        <w:rPr>
          <w:color w:val="000000"/>
          <w:kern w:val="1"/>
          <w:lang w:eastAsia="en-US"/>
        </w:rPr>
        <w:t>za skutki prawne i finansowe spowodowane istotnymi zmianami prowadzonymi przez siebie w trakcie realizacji inwestycji, które nie zostały wcześniej zaakceptowane przez Zamawiającego.</w:t>
      </w:r>
    </w:p>
    <w:p w:rsidR="00F56F37" w:rsidRPr="006A5F9B" w:rsidRDefault="00F56F37" w:rsidP="00D77910">
      <w:pPr>
        <w:numPr>
          <w:ilvl w:val="0"/>
          <w:numId w:val="49"/>
        </w:numPr>
        <w:autoSpaceDE w:val="0"/>
        <w:autoSpaceDN w:val="0"/>
        <w:adjustRightInd w:val="0"/>
        <w:spacing w:before="60"/>
        <w:ind w:left="709" w:right="-426" w:hanging="284"/>
        <w:jc w:val="both"/>
        <w:rPr>
          <w:b/>
          <w:bCs/>
          <w:color w:val="000000"/>
        </w:rPr>
      </w:pPr>
      <w:r w:rsidRPr="00303FD3">
        <w:rPr>
          <w:color w:val="000000"/>
          <w:lang/>
        </w:rPr>
        <w:t>Inspektor Nadzoru</w:t>
      </w:r>
      <w:r w:rsidRPr="008719E4">
        <w:rPr>
          <w:color w:val="000000"/>
        </w:rPr>
        <w:t xml:space="preserve"> zobowiązuje się pokryć szkodę w pełnej wysokości, jeżeli była ona wynikiem  niewykonania lub nienależytego wykonania, przez niego, usługi.</w:t>
      </w:r>
    </w:p>
    <w:p w:rsidR="00F56F37" w:rsidRPr="006A5F9B" w:rsidRDefault="00F56F37" w:rsidP="00D77910">
      <w:pPr>
        <w:numPr>
          <w:ilvl w:val="0"/>
          <w:numId w:val="49"/>
        </w:numPr>
        <w:autoSpaceDE w:val="0"/>
        <w:autoSpaceDN w:val="0"/>
        <w:adjustRightInd w:val="0"/>
        <w:spacing w:before="60"/>
        <w:ind w:left="709" w:right="-426" w:hanging="284"/>
        <w:jc w:val="both"/>
        <w:rPr>
          <w:b/>
          <w:bCs/>
          <w:color w:val="000000"/>
        </w:rPr>
      </w:pPr>
      <w:r w:rsidRPr="00303FD3">
        <w:rPr>
          <w:color w:val="000000"/>
          <w:lang/>
        </w:rPr>
        <w:t>Inspektor Nadzoru</w:t>
      </w:r>
      <w:r>
        <w:rPr>
          <w:b/>
          <w:color w:val="000000"/>
          <w:lang/>
        </w:rPr>
        <w:t xml:space="preserve"> </w:t>
      </w:r>
      <w:r>
        <w:rPr>
          <w:color w:val="000000"/>
          <w:lang/>
        </w:rPr>
        <w:t>odpowiada za działania osób, którymi się posługuje, w tym również za działania skierowanych na budowę inspektorów nadzoru jak za działania własne.</w:t>
      </w:r>
    </w:p>
    <w:p w:rsidR="00F56F37" w:rsidRPr="006A5F9B" w:rsidRDefault="00F56F37" w:rsidP="00D77910">
      <w:pPr>
        <w:numPr>
          <w:ilvl w:val="0"/>
          <w:numId w:val="49"/>
        </w:numPr>
        <w:autoSpaceDE w:val="0"/>
        <w:autoSpaceDN w:val="0"/>
        <w:adjustRightInd w:val="0"/>
        <w:spacing w:before="60"/>
        <w:ind w:left="709" w:right="-426" w:hanging="284"/>
        <w:jc w:val="both"/>
        <w:rPr>
          <w:b/>
          <w:bCs/>
          <w:color w:val="000000"/>
        </w:rPr>
      </w:pPr>
      <w:r w:rsidRPr="00303FD3">
        <w:rPr>
          <w:color w:val="000000"/>
          <w:lang/>
        </w:rPr>
        <w:t>Inspektor Nadzoru</w:t>
      </w:r>
      <w:r>
        <w:rPr>
          <w:b/>
          <w:color w:val="000000"/>
          <w:lang/>
        </w:rPr>
        <w:t xml:space="preserve"> </w:t>
      </w:r>
      <w:r>
        <w:rPr>
          <w:color w:val="000000"/>
          <w:lang/>
        </w:rPr>
        <w:t>odpowiada za szkody wyrządzone osobie trzeciej w trakcie realizacji inwestycji na skutek zaniedbania własnych obowiązków.</w:t>
      </w:r>
    </w:p>
    <w:p w:rsidR="00F56F37" w:rsidRPr="006A5F9B" w:rsidRDefault="00F56F37" w:rsidP="00D77910">
      <w:pPr>
        <w:numPr>
          <w:ilvl w:val="0"/>
          <w:numId w:val="49"/>
        </w:numPr>
        <w:autoSpaceDE w:val="0"/>
        <w:autoSpaceDN w:val="0"/>
        <w:adjustRightInd w:val="0"/>
        <w:spacing w:before="60"/>
        <w:ind w:left="709" w:right="-426" w:hanging="284"/>
        <w:jc w:val="both"/>
        <w:rPr>
          <w:bCs/>
          <w:color w:val="000000"/>
        </w:rPr>
      </w:pPr>
      <w:r w:rsidRPr="006A5F9B">
        <w:rPr>
          <w:color w:val="000000"/>
          <w:lang/>
        </w:rPr>
        <w:t>W razie</w:t>
      </w:r>
      <w:r>
        <w:rPr>
          <w:color w:val="000000"/>
          <w:lang/>
        </w:rPr>
        <w:t xml:space="preserve"> zawieszenia wykonania umowy na zasadach określonych w umowie </w:t>
      </w:r>
      <w:r>
        <w:rPr>
          <w:color w:val="000000"/>
          <w:lang/>
        </w:rPr>
        <w:br/>
        <w:t xml:space="preserve">z Wykonawcą </w:t>
      </w:r>
      <w:r w:rsidRPr="00303FD3">
        <w:rPr>
          <w:color w:val="000000"/>
          <w:lang/>
        </w:rPr>
        <w:t>Inspektor Nadzoru</w:t>
      </w:r>
      <w:r>
        <w:rPr>
          <w:color w:val="000000"/>
          <w:lang/>
        </w:rPr>
        <w:t xml:space="preserve"> ma obowiązek:</w:t>
      </w:r>
    </w:p>
    <w:p w:rsidR="00F56F37" w:rsidRPr="006A5F9B" w:rsidRDefault="00F56F37" w:rsidP="006A5F9B">
      <w:pPr>
        <w:numPr>
          <w:ilvl w:val="0"/>
          <w:numId w:val="59"/>
        </w:numPr>
        <w:autoSpaceDE w:val="0"/>
        <w:autoSpaceDN w:val="0"/>
        <w:adjustRightInd w:val="0"/>
        <w:spacing w:before="60"/>
        <w:ind w:right="-426"/>
        <w:jc w:val="both"/>
        <w:rPr>
          <w:bCs/>
          <w:color w:val="000000"/>
        </w:rPr>
      </w:pPr>
      <w:r>
        <w:rPr>
          <w:color w:val="000000"/>
          <w:lang/>
        </w:rPr>
        <w:t>dopilnować dokonania wzajemnych rozliczeń</w:t>
      </w:r>
    </w:p>
    <w:p w:rsidR="00F56F37" w:rsidRPr="006A5F9B" w:rsidRDefault="00F56F37" w:rsidP="006A5F9B">
      <w:pPr>
        <w:numPr>
          <w:ilvl w:val="0"/>
          <w:numId w:val="59"/>
        </w:numPr>
        <w:autoSpaceDE w:val="0"/>
        <w:autoSpaceDN w:val="0"/>
        <w:adjustRightInd w:val="0"/>
        <w:spacing w:before="60"/>
        <w:ind w:right="-426"/>
        <w:jc w:val="both"/>
        <w:rPr>
          <w:bCs/>
          <w:color w:val="000000"/>
        </w:rPr>
      </w:pPr>
      <w:r>
        <w:rPr>
          <w:color w:val="000000"/>
          <w:lang/>
        </w:rPr>
        <w:t>dopilnowania prawidłowego zabezpieczenia budowy przez Wykonawcę.</w:t>
      </w:r>
    </w:p>
    <w:p w:rsidR="00F56F37" w:rsidRPr="006A5F9B" w:rsidRDefault="00F56F37" w:rsidP="006A5F9B">
      <w:pPr>
        <w:numPr>
          <w:ilvl w:val="0"/>
          <w:numId w:val="49"/>
        </w:numPr>
        <w:autoSpaceDE w:val="0"/>
        <w:autoSpaceDN w:val="0"/>
        <w:adjustRightInd w:val="0"/>
        <w:spacing w:before="60"/>
        <w:ind w:right="-426"/>
        <w:jc w:val="both"/>
        <w:rPr>
          <w:bCs/>
          <w:color w:val="000000"/>
        </w:rPr>
      </w:pPr>
      <w:r>
        <w:rPr>
          <w:color w:val="000000"/>
          <w:lang/>
        </w:rPr>
        <w:t xml:space="preserve">Najpóźniej w dniu zawarcia niniejszej umowy </w:t>
      </w:r>
      <w:r w:rsidRPr="00303FD3">
        <w:rPr>
          <w:color w:val="000000"/>
          <w:lang/>
        </w:rPr>
        <w:t>Inspektor Nadzoru</w:t>
      </w:r>
      <w:r>
        <w:rPr>
          <w:color w:val="000000"/>
          <w:lang/>
        </w:rPr>
        <w:t xml:space="preserve"> zobowiązuje się do przedstawienia umowy ubezpieczenia od odpowiedzialności cywilnej do wysokości kwoty umownej, obejmującej prace objęte umową.</w:t>
      </w:r>
    </w:p>
    <w:p w:rsidR="00F56F37" w:rsidRPr="006A5F9B" w:rsidRDefault="00F56F37" w:rsidP="006A5F9B">
      <w:pPr>
        <w:numPr>
          <w:ilvl w:val="0"/>
          <w:numId w:val="49"/>
        </w:numPr>
        <w:autoSpaceDE w:val="0"/>
        <w:autoSpaceDN w:val="0"/>
        <w:adjustRightInd w:val="0"/>
        <w:spacing w:before="60"/>
        <w:ind w:right="-426"/>
        <w:jc w:val="both"/>
        <w:rPr>
          <w:bCs/>
          <w:color w:val="000000"/>
        </w:rPr>
      </w:pPr>
      <w:r>
        <w:rPr>
          <w:color w:val="000000"/>
          <w:lang/>
        </w:rPr>
        <w:t>Ochrona ubezpieczenia obejmować winna odpowiedzialność cywilną Inspektora Nadzoru, jego pracowników i osób z nim współpracujących z tytułu niewykonania lub nienależytego wykonania zobowiązania.</w:t>
      </w:r>
    </w:p>
    <w:p w:rsidR="00F56F37" w:rsidRPr="006A5F9B" w:rsidRDefault="00F56F37" w:rsidP="006A5F9B">
      <w:pPr>
        <w:numPr>
          <w:ilvl w:val="0"/>
          <w:numId w:val="49"/>
        </w:numPr>
        <w:autoSpaceDE w:val="0"/>
        <w:autoSpaceDN w:val="0"/>
        <w:adjustRightInd w:val="0"/>
        <w:spacing w:before="60"/>
        <w:ind w:right="-426"/>
        <w:jc w:val="both"/>
        <w:rPr>
          <w:bCs/>
          <w:color w:val="000000"/>
        </w:rPr>
      </w:pPr>
      <w:r>
        <w:rPr>
          <w:color w:val="000000"/>
          <w:lang/>
        </w:rPr>
        <w:t xml:space="preserve">Koszty ubezpieczenia ponosi </w:t>
      </w:r>
      <w:r w:rsidRPr="00303FD3">
        <w:rPr>
          <w:color w:val="000000"/>
          <w:lang/>
        </w:rPr>
        <w:t>Inspektor Nadzoru</w:t>
      </w:r>
      <w:r>
        <w:rPr>
          <w:color w:val="000000"/>
          <w:lang/>
        </w:rPr>
        <w:t>.</w:t>
      </w:r>
    </w:p>
    <w:p w:rsidR="00F56F37" w:rsidRPr="008719E4" w:rsidRDefault="00F56F37" w:rsidP="00D77910">
      <w:pPr>
        <w:autoSpaceDE w:val="0"/>
        <w:autoSpaceDN w:val="0"/>
        <w:adjustRightInd w:val="0"/>
        <w:spacing w:before="60" w:line="360" w:lineRule="auto"/>
        <w:ind w:left="4532" w:right="-426" w:firstLine="424"/>
        <w:jc w:val="both"/>
        <w:rPr>
          <w:b/>
          <w:bCs/>
          <w:color w:val="000000"/>
        </w:rPr>
      </w:pPr>
      <w:r w:rsidRPr="008719E4">
        <w:rPr>
          <w:b/>
          <w:bCs/>
          <w:color w:val="000000"/>
        </w:rPr>
        <w:t>§ 8.</w:t>
      </w:r>
    </w:p>
    <w:p w:rsidR="00F56F37" w:rsidRPr="008719E4" w:rsidRDefault="00F56F37" w:rsidP="00D77910">
      <w:pPr>
        <w:numPr>
          <w:ilvl w:val="0"/>
          <w:numId w:val="31"/>
        </w:numPr>
        <w:autoSpaceDE w:val="0"/>
        <w:autoSpaceDN w:val="0"/>
        <w:adjustRightInd w:val="0"/>
        <w:ind w:left="709" w:right="-426" w:hanging="284"/>
        <w:jc w:val="both"/>
        <w:rPr>
          <w:bCs/>
          <w:color w:val="000000"/>
        </w:rPr>
      </w:pPr>
      <w:r w:rsidRPr="008719E4">
        <w:rPr>
          <w:bCs/>
          <w:color w:val="000000"/>
        </w:rPr>
        <w:t>Kary umowne będą naliczane w następujących przypadkach i wysokościach:</w:t>
      </w:r>
    </w:p>
    <w:p w:rsidR="00F56F37" w:rsidRPr="008719E4" w:rsidRDefault="00F56F37" w:rsidP="00D77910">
      <w:pPr>
        <w:numPr>
          <w:ilvl w:val="0"/>
          <w:numId w:val="32"/>
        </w:numPr>
        <w:autoSpaceDE w:val="0"/>
        <w:autoSpaceDN w:val="0"/>
        <w:adjustRightInd w:val="0"/>
        <w:spacing w:before="60"/>
        <w:ind w:left="709" w:right="-426" w:hanging="425"/>
        <w:jc w:val="both"/>
        <w:rPr>
          <w:bCs/>
          <w:color w:val="000000"/>
        </w:rPr>
      </w:pPr>
      <w:r w:rsidRPr="00303FD3">
        <w:rPr>
          <w:color w:val="000000"/>
          <w:lang/>
        </w:rPr>
        <w:t>Inspektor Nadzoru/Wykonawca</w:t>
      </w:r>
      <w:r w:rsidRPr="008719E4">
        <w:rPr>
          <w:bCs/>
          <w:color w:val="000000"/>
        </w:rPr>
        <w:t xml:space="preserve"> zapłaci Zamawiającemu karę umowną </w:t>
      </w:r>
      <w:r w:rsidRPr="008719E4">
        <w:rPr>
          <w:bCs/>
        </w:rPr>
        <w:t>w wysokości 20% wynagrodzenia</w:t>
      </w:r>
      <w:r w:rsidRPr="008719E4">
        <w:rPr>
          <w:bCs/>
          <w:color w:val="000000"/>
        </w:rPr>
        <w:t xml:space="preserve"> umownego brutto w razie niewykonania umowy w całości;</w:t>
      </w:r>
    </w:p>
    <w:p w:rsidR="00F56F37" w:rsidRPr="008719E4" w:rsidRDefault="00F56F37" w:rsidP="00D77910">
      <w:pPr>
        <w:numPr>
          <w:ilvl w:val="0"/>
          <w:numId w:val="32"/>
        </w:numPr>
        <w:autoSpaceDE w:val="0"/>
        <w:autoSpaceDN w:val="0"/>
        <w:adjustRightInd w:val="0"/>
        <w:spacing w:before="60"/>
        <w:ind w:left="709" w:right="-426" w:hanging="425"/>
        <w:jc w:val="both"/>
        <w:rPr>
          <w:bCs/>
          <w:color w:val="000000"/>
        </w:rPr>
      </w:pPr>
      <w:r w:rsidRPr="00303FD3">
        <w:rPr>
          <w:color w:val="000000"/>
          <w:lang/>
        </w:rPr>
        <w:t>Wykonawca</w:t>
      </w:r>
      <w:r w:rsidRPr="008719E4">
        <w:rPr>
          <w:bCs/>
          <w:color w:val="000000"/>
        </w:rPr>
        <w:t xml:space="preserve"> zapłaci Zamawiającemu karę umowną w wysokości 20% wynagrodzenia umownego brutto w razie odstąpienia od umowy lub jej rozwiązania przez Zamawiającego z przyczyn leżących po stronie </w:t>
      </w:r>
      <w:r w:rsidRPr="00303FD3">
        <w:rPr>
          <w:color w:val="000000"/>
          <w:lang/>
        </w:rPr>
        <w:t>Wykonawcy</w:t>
      </w:r>
      <w:r w:rsidRPr="008719E4">
        <w:rPr>
          <w:bCs/>
          <w:color w:val="000000"/>
        </w:rPr>
        <w:t>;</w:t>
      </w:r>
    </w:p>
    <w:p w:rsidR="00F56F37" w:rsidRPr="008719E4" w:rsidRDefault="00F56F37" w:rsidP="00D77910">
      <w:pPr>
        <w:numPr>
          <w:ilvl w:val="0"/>
          <w:numId w:val="32"/>
        </w:numPr>
        <w:autoSpaceDE w:val="0"/>
        <w:autoSpaceDN w:val="0"/>
        <w:adjustRightInd w:val="0"/>
        <w:spacing w:before="60"/>
        <w:ind w:left="709" w:right="-426" w:hanging="425"/>
        <w:jc w:val="both"/>
        <w:rPr>
          <w:bCs/>
          <w:color w:val="000000"/>
        </w:rPr>
      </w:pPr>
      <w:r w:rsidRPr="00303FD3">
        <w:rPr>
          <w:color w:val="000000"/>
          <w:lang/>
        </w:rPr>
        <w:t>Wykonawca</w:t>
      </w:r>
      <w:r w:rsidRPr="008719E4">
        <w:rPr>
          <w:bCs/>
          <w:color w:val="000000"/>
        </w:rPr>
        <w:t xml:space="preserve"> zapłaci Zamawiającemu karę umowną za każdy stwierdzony </w:t>
      </w:r>
      <w:r w:rsidRPr="008719E4">
        <w:rPr>
          <w:bCs/>
          <w:color w:val="000000"/>
        </w:rPr>
        <w:br/>
        <w:t xml:space="preserve">i udowodniony przypadek zaniechania należytej staranności przy wykonywaniu obowiązków </w:t>
      </w:r>
      <w:r w:rsidRPr="00303FD3">
        <w:rPr>
          <w:color w:val="000000"/>
          <w:lang/>
        </w:rPr>
        <w:t>Wykonawcy</w:t>
      </w:r>
      <w:r w:rsidRPr="008719E4">
        <w:rPr>
          <w:bCs/>
          <w:color w:val="000000"/>
        </w:rPr>
        <w:t xml:space="preserve"> lub nieprzestrzegania wymogów i procedur, </w:t>
      </w:r>
      <w:r>
        <w:rPr>
          <w:bCs/>
          <w:color w:val="000000"/>
        </w:rPr>
        <w:br/>
      </w:r>
      <w:r w:rsidRPr="008719E4">
        <w:rPr>
          <w:bCs/>
          <w:color w:val="000000"/>
        </w:rPr>
        <w:t>w wysokości 0,5% całkowitej kwoty wynagrodzenia umownego brutto.</w:t>
      </w:r>
    </w:p>
    <w:p w:rsidR="00F56F37" w:rsidRPr="00AB0AB2" w:rsidRDefault="00F56F37" w:rsidP="00D77910">
      <w:pPr>
        <w:numPr>
          <w:ilvl w:val="0"/>
          <w:numId w:val="32"/>
        </w:numPr>
        <w:autoSpaceDE w:val="0"/>
        <w:autoSpaceDN w:val="0"/>
        <w:adjustRightInd w:val="0"/>
        <w:spacing w:before="60"/>
        <w:ind w:left="709" w:right="-426" w:hanging="425"/>
        <w:jc w:val="both"/>
        <w:rPr>
          <w:bCs/>
        </w:rPr>
      </w:pPr>
      <w:r w:rsidRPr="00AB0AB2">
        <w:rPr>
          <w:bCs/>
          <w:color w:val="000000"/>
        </w:rPr>
        <w:t xml:space="preserve">Zamawiający zapłaci </w:t>
      </w:r>
      <w:r w:rsidRPr="00303FD3">
        <w:rPr>
          <w:color w:val="000000"/>
          <w:lang/>
        </w:rPr>
        <w:t>Wykonawcy</w:t>
      </w:r>
      <w:r w:rsidRPr="00AB0AB2">
        <w:rPr>
          <w:bCs/>
          <w:color w:val="000000"/>
        </w:rPr>
        <w:t xml:space="preserve"> karę umowną, z tytułu odstąpienia od umowy </w:t>
      </w:r>
      <w:r>
        <w:rPr>
          <w:bCs/>
          <w:color w:val="000000"/>
        </w:rPr>
        <w:br/>
      </w:r>
      <w:r w:rsidRPr="00AB0AB2">
        <w:rPr>
          <w:bCs/>
          <w:color w:val="000000"/>
        </w:rPr>
        <w:t xml:space="preserve">z przyczyn leżących po stronie Zamawiającego </w:t>
      </w:r>
      <w:r w:rsidRPr="00AB0AB2">
        <w:rPr>
          <w:bCs/>
        </w:rPr>
        <w:t xml:space="preserve">w wysokości </w:t>
      </w:r>
      <w:r>
        <w:rPr>
          <w:bCs/>
        </w:rPr>
        <w:t>2</w:t>
      </w:r>
      <w:r w:rsidRPr="00AB0AB2">
        <w:rPr>
          <w:bCs/>
        </w:rPr>
        <w:t>0% wynagrodzenia umownego brutto, z zastrzeżeniem postanowień określonych</w:t>
      </w:r>
      <w:r>
        <w:rPr>
          <w:bCs/>
        </w:rPr>
        <w:t xml:space="preserve"> </w:t>
      </w:r>
      <w:r w:rsidRPr="00AB0AB2">
        <w:rPr>
          <w:bCs/>
        </w:rPr>
        <w:t>w ust 6.</w:t>
      </w:r>
    </w:p>
    <w:p w:rsidR="00F56F37" w:rsidRPr="008719E4" w:rsidRDefault="00F56F37" w:rsidP="00D77910">
      <w:pPr>
        <w:autoSpaceDE w:val="0"/>
        <w:spacing w:before="60"/>
        <w:ind w:left="709" w:right="-426" w:hanging="425"/>
        <w:jc w:val="both"/>
        <w:rPr>
          <w:color w:val="000000"/>
        </w:rPr>
      </w:pPr>
      <w:r w:rsidRPr="008719E4">
        <w:rPr>
          <w:bCs/>
          <w:color w:val="000000"/>
        </w:rPr>
        <w:t>2</w:t>
      </w:r>
      <w:r w:rsidRPr="008719E4">
        <w:rPr>
          <w:b/>
          <w:bCs/>
          <w:color w:val="000000"/>
        </w:rPr>
        <w:t>.</w:t>
      </w:r>
      <w:r w:rsidRPr="008719E4">
        <w:rPr>
          <w:color w:val="000000"/>
        </w:rPr>
        <w:t xml:space="preserve"> Niezależnie od kary umownej, Zamawiający zastrzega sobie prawo dochodzenia odszkodowania uzupełniającego na zasadach ogólnych, jeżeli wysokość poniesionej przez Zamawiającego szkody jest wyższa niż kara umowna.</w:t>
      </w:r>
    </w:p>
    <w:p w:rsidR="00F56F37" w:rsidRPr="008719E4" w:rsidRDefault="00F56F37" w:rsidP="00D77910">
      <w:pPr>
        <w:autoSpaceDE w:val="0"/>
        <w:spacing w:before="60"/>
        <w:ind w:left="709" w:right="-426" w:hanging="425"/>
        <w:jc w:val="both"/>
        <w:rPr>
          <w:color w:val="000000"/>
        </w:rPr>
      </w:pPr>
      <w:r w:rsidRPr="008719E4">
        <w:rPr>
          <w:bCs/>
          <w:color w:val="000000"/>
        </w:rPr>
        <w:t>3.</w:t>
      </w:r>
      <w:r w:rsidRPr="008719E4">
        <w:rPr>
          <w:color w:val="000000"/>
        </w:rPr>
        <w:t xml:space="preserve"> Strony ustalają, że Zmawiający zaspokoi swoją należność z tytułu kar umownych </w:t>
      </w:r>
      <w:r w:rsidRPr="008719E4">
        <w:rPr>
          <w:color w:val="000000"/>
        </w:rPr>
        <w:br/>
        <w:t>w pierwszej kolejności przez potrącenie z należności Inspektora .</w:t>
      </w:r>
    </w:p>
    <w:p w:rsidR="00F56F37" w:rsidRPr="008719E4" w:rsidRDefault="00F56F37" w:rsidP="00D77910">
      <w:pPr>
        <w:autoSpaceDE w:val="0"/>
        <w:spacing w:before="60"/>
        <w:ind w:left="709" w:right="-426" w:hanging="425"/>
        <w:jc w:val="both"/>
        <w:rPr>
          <w:color w:val="000000"/>
        </w:rPr>
      </w:pPr>
      <w:r w:rsidRPr="008719E4">
        <w:rPr>
          <w:bCs/>
          <w:color w:val="000000"/>
        </w:rPr>
        <w:t>4</w:t>
      </w:r>
      <w:r w:rsidRPr="008719E4">
        <w:rPr>
          <w:b/>
          <w:bCs/>
          <w:color w:val="000000"/>
        </w:rPr>
        <w:t>.</w:t>
      </w:r>
      <w:r w:rsidRPr="008719E4">
        <w:rPr>
          <w:color w:val="000000"/>
        </w:rPr>
        <w:t xml:space="preserve"> Nie zachowanie należytej staranności przy wykonywaniu obowiązków </w:t>
      </w:r>
      <w:r w:rsidRPr="00303FD3">
        <w:rPr>
          <w:color w:val="000000"/>
          <w:lang/>
        </w:rPr>
        <w:t>Wykonawcy</w:t>
      </w:r>
      <w:r w:rsidRPr="008719E4">
        <w:rPr>
          <w:color w:val="000000"/>
        </w:rPr>
        <w:t xml:space="preserve"> lub nie przestrzeganie przez niego wymogów w obowiązujących procedurach określonych </w:t>
      </w:r>
      <w:r>
        <w:rPr>
          <w:color w:val="000000"/>
        </w:rPr>
        <w:br/>
      </w:r>
      <w:r w:rsidRPr="008719E4">
        <w:rPr>
          <w:color w:val="000000"/>
        </w:rPr>
        <w:t>w § 2 ust. 2, uprawnia Zamawiającego do odstąpienia od umowy.</w:t>
      </w:r>
    </w:p>
    <w:p w:rsidR="00F56F37" w:rsidRPr="008719E4" w:rsidRDefault="00F56F37" w:rsidP="00D77910">
      <w:pPr>
        <w:autoSpaceDE w:val="0"/>
        <w:spacing w:before="60"/>
        <w:ind w:left="709" w:right="-426" w:hanging="425"/>
        <w:jc w:val="both"/>
        <w:rPr>
          <w:color w:val="000000"/>
        </w:rPr>
      </w:pPr>
      <w:r w:rsidRPr="008719E4">
        <w:rPr>
          <w:bCs/>
          <w:color w:val="000000"/>
        </w:rPr>
        <w:t>5</w:t>
      </w:r>
      <w:r w:rsidRPr="008719E4">
        <w:rPr>
          <w:b/>
          <w:bCs/>
          <w:color w:val="000000"/>
        </w:rPr>
        <w:t>.</w:t>
      </w:r>
      <w:r w:rsidRPr="008719E4">
        <w:rPr>
          <w:color w:val="000000"/>
        </w:rPr>
        <w:t xml:space="preserve">  Odstąpienie od umowy winno nastąpić w terminie 15 dni od dnia powzięcia wiadomości o przyczynie odstąpienia, w formie pisemnej pod rygorem nieważności takiego oświadczenia i powinno zawierać uzasadnienie prawne</w:t>
      </w:r>
      <w:r>
        <w:rPr>
          <w:color w:val="000000"/>
        </w:rPr>
        <w:t xml:space="preserve"> </w:t>
      </w:r>
      <w:r w:rsidRPr="008719E4">
        <w:rPr>
          <w:color w:val="000000"/>
        </w:rPr>
        <w:t xml:space="preserve"> i faktyczne.</w:t>
      </w:r>
    </w:p>
    <w:p w:rsidR="00F56F37" w:rsidRPr="008719E4" w:rsidRDefault="00F56F37" w:rsidP="00D77910">
      <w:pPr>
        <w:autoSpaceDE w:val="0"/>
        <w:spacing w:before="60"/>
        <w:ind w:left="709" w:right="-426" w:hanging="425"/>
        <w:jc w:val="both"/>
        <w:rPr>
          <w:color w:val="000000"/>
        </w:rPr>
      </w:pPr>
      <w:r w:rsidRPr="008719E4">
        <w:rPr>
          <w:bCs/>
          <w:color w:val="000000"/>
        </w:rPr>
        <w:t>6</w:t>
      </w:r>
      <w:r w:rsidRPr="008719E4">
        <w:rPr>
          <w:b/>
          <w:bCs/>
          <w:color w:val="000000"/>
        </w:rPr>
        <w:t>.</w:t>
      </w:r>
      <w:r w:rsidRPr="008719E4">
        <w:rPr>
          <w:color w:val="000000"/>
        </w:rPr>
        <w:t xml:space="preserve">   W razie zaistnienia istotnej zmiany okoliczności powodującej, że wykonanie umowy nie leży w interesie publicznym, czego nie można było przewidzieć </w:t>
      </w:r>
      <w:r>
        <w:rPr>
          <w:color w:val="000000"/>
        </w:rPr>
        <w:br/>
      </w:r>
      <w:r w:rsidRPr="008719E4">
        <w:rPr>
          <w:color w:val="000000"/>
        </w:rPr>
        <w:t>w chwili zawarcia umowy, Zamawiający może odstąpić od umowy, w terminie 15 dni od powzięcia wiadomości</w:t>
      </w:r>
      <w:r>
        <w:rPr>
          <w:color w:val="000000"/>
        </w:rPr>
        <w:t xml:space="preserve"> </w:t>
      </w:r>
      <w:r w:rsidRPr="008719E4">
        <w:rPr>
          <w:color w:val="000000"/>
        </w:rPr>
        <w:t xml:space="preserve">o powyższych okolicznościach. W takim przypadku </w:t>
      </w:r>
      <w:r w:rsidRPr="00303FD3">
        <w:rPr>
          <w:color w:val="000000"/>
          <w:lang/>
        </w:rPr>
        <w:t>Wykonawca</w:t>
      </w:r>
      <w:r w:rsidRPr="008719E4">
        <w:rPr>
          <w:color w:val="000000"/>
        </w:rPr>
        <w:t xml:space="preserve"> może żądać jedynie wynagrodzenia należnego mu z tytułu wykonania części umowy.</w:t>
      </w:r>
    </w:p>
    <w:p w:rsidR="00F56F37" w:rsidRPr="008719E4" w:rsidRDefault="00F56F37" w:rsidP="00D77910">
      <w:pPr>
        <w:autoSpaceDE w:val="0"/>
        <w:autoSpaceDN w:val="0"/>
        <w:adjustRightInd w:val="0"/>
        <w:spacing w:line="360" w:lineRule="auto"/>
        <w:ind w:left="4248" w:right="-426" w:firstLine="708"/>
        <w:jc w:val="both"/>
        <w:rPr>
          <w:b/>
          <w:bCs/>
          <w:color w:val="000000"/>
        </w:rPr>
      </w:pPr>
      <w:r w:rsidRPr="008719E4">
        <w:rPr>
          <w:b/>
          <w:bCs/>
          <w:color w:val="000000"/>
        </w:rPr>
        <w:t>§ 9.</w:t>
      </w:r>
    </w:p>
    <w:p w:rsidR="00F56F37" w:rsidRPr="008719E4" w:rsidRDefault="00F56F37" w:rsidP="00D77910">
      <w:pPr>
        <w:autoSpaceDE w:val="0"/>
        <w:autoSpaceDN w:val="0"/>
        <w:adjustRightInd w:val="0"/>
        <w:ind w:left="709" w:right="-426"/>
        <w:jc w:val="both"/>
        <w:rPr>
          <w:color w:val="000000"/>
        </w:rPr>
      </w:pPr>
      <w:r w:rsidRPr="008719E4">
        <w:rPr>
          <w:color w:val="000000"/>
        </w:rPr>
        <w:t>W sprawach nieuregulowanych niniejszą umową mają zastosowanie przepisy Kodeksu cywilnego i ustawy - Prawo budowlane wraz z aktami wykonawczymi do tych ustaw.</w:t>
      </w:r>
    </w:p>
    <w:p w:rsidR="00F56F37" w:rsidRPr="008719E4" w:rsidRDefault="00F56F37" w:rsidP="00D77910">
      <w:pPr>
        <w:autoSpaceDE w:val="0"/>
        <w:autoSpaceDN w:val="0"/>
        <w:adjustRightInd w:val="0"/>
        <w:spacing w:line="360" w:lineRule="auto"/>
        <w:ind w:left="4248" w:right="-426" w:firstLine="708"/>
        <w:jc w:val="both"/>
        <w:rPr>
          <w:b/>
          <w:bCs/>
          <w:color w:val="000000"/>
        </w:rPr>
      </w:pPr>
      <w:r w:rsidRPr="008719E4">
        <w:rPr>
          <w:b/>
          <w:bCs/>
          <w:color w:val="000000"/>
        </w:rPr>
        <w:t>§ 10.</w:t>
      </w:r>
    </w:p>
    <w:p w:rsidR="00F56F37" w:rsidRPr="008719E4" w:rsidRDefault="00F56F37" w:rsidP="00D77910">
      <w:pPr>
        <w:autoSpaceDE w:val="0"/>
        <w:autoSpaceDN w:val="0"/>
        <w:adjustRightInd w:val="0"/>
        <w:ind w:left="709" w:right="-426"/>
        <w:jc w:val="both"/>
        <w:rPr>
          <w:color w:val="000000"/>
        </w:rPr>
      </w:pPr>
      <w:r w:rsidRPr="008719E4">
        <w:rPr>
          <w:color w:val="000000"/>
        </w:rPr>
        <w:t>Ewentualne spory wynikłe na tle niniejszej umowy rozstrzygać będą sądy właściwe według siedziby Zamawiającego.</w:t>
      </w:r>
    </w:p>
    <w:p w:rsidR="00F56F37" w:rsidRPr="008719E4" w:rsidRDefault="00F56F37" w:rsidP="00D77910">
      <w:pPr>
        <w:autoSpaceDE w:val="0"/>
        <w:autoSpaceDN w:val="0"/>
        <w:adjustRightInd w:val="0"/>
        <w:spacing w:line="360" w:lineRule="auto"/>
        <w:ind w:left="4248" w:right="-426" w:firstLine="708"/>
        <w:jc w:val="both"/>
        <w:rPr>
          <w:b/>
          <w:bCs/>
          <w:color w:val="000000"/>
        </w:rPr>
      </w:pPr>
      <w:r w:rsidRPr="008719E4">
        <w:rPr>
          <w:b/>
          <w:bCs/>
          <w:color w:val="000000"/>
        </w:rPr>
        <w:t>§ 11.</w:t>
      </w:r>
    </w:p>
    <w:p w:rsidR="00F56F37" w:rsidRPr="00303FD3" w:rsidRDefault="00F56F37" w:rsidP="00D77910">
      <w:pPr>
        <w:autoSpaceDE w:val="0"/>
        <w:autoSpaceDN w:val="0"/>
        <w:adjustRightInd w:val="0"/>
        <w:ind w:left="709" w:right="-426"/>
        <w:jc w:val="both"/>
        <w:rPr>
          <w:b/>
          <w:color w:val="000000"/>
        </w:rPr>
      </w:pPr>
      <w:r w:rsidRPr="008719E4">
        <w:rPr>
          <w:color w:val="000000"/>
        </w:rPr>
        <w:t xml:space="preserve">Umowa niniejsza została sporządzona w czterech jednobrzmiących egzemplarzach, </w:t>
      </w:r>
      <w:r>
        <w:rPr>
          <w:color w:val="000000"/>
        </w:rPr>
        <w:br/>
      </w:r>
      <w:r w:rsidRPr="008719E4">
        <w:rPr>
          <w:color w:val="000000"/>
        </w:rPr>
        <w:t xml:space="preserve">w tym trzy egzemplarze otrzymuje Zamawiający, a jeden egzemplarz otrzymuje </w:t>
      </w:r>
      <w:r w:rsidRPr="00303FD3">
        <w:rPr>
          <w:b/>
          <w:color w:val="000000"/>
        </w:rPr>
        <w:t>Inspektor Nadzoru/</w:t>
      </w:r>
      <w:r w:rsidRPr="008719E4">
        <w:rPr>
          <w:b/>
          <w:color w:val="000000"/>
          <w:lang/>
        </w:rPr>
        <w:t>Wykonawca</w:t>
      </w:r>
      <w:r w:rsidRPr="008719E4">
        <w:rPr>
          <w:color w:val="000000"/>
        </w:rPr>
        <w:t>.</w:t>
      </w:r>
    </w:p>
    <w:p w:rsidR="00F56F37" w:rsidRPr="008719E4" w:rsidRDefault="00F56F37" w:rsidP="00D77910">
      <w:pPr>
        <w:autoSpaceDE w:val="0"/>
        <w:autoSpaceDN w:val="0"/>
        <w:adjustRightInd w:val="0"/>
        <w:ind w:left="709" w:right="-426"/>
        <w:jc w:val="both"/>
        <w:rPr>
          <w:color w:val="000000"/>
        </w:rPr>
      </w:pPr>
    </w:p>
    <w:p w:rsidR="00F56F37" w:rsidRPr="008719E4" w:rsidRDefault="00F56F37" w:rsidP="00D77910">
      <w:pPr>
        <w:autoSpaceDE w:val="0"/>
        <w:autoSpaceDN w:val="0"/>
        <w:adjustRightInd w:val="0"/>
        <w:ind w:right="-426"/>
        <w:jc w:val="both"/>
        <w:rPr>
          <w:color w:val="000000"/>
        </w:rPr>
      </w:pPr>
    </w:p>
    <w:p w:rsidR="00F56F37" w:rsidRPr="008719E4" w:rsidRDefault="00F56F37" w:rsidP="00D77910">
      <w:pPr>
        <w:spacing w:after="200" w:line="360" w:lineRule="auto"/>
        <w:ind w:left="708" w:right="-426" w:firstLine="708"/>
        <w:jc w:val="both"/>
        <w:rPr>
          <w:b/>
          <w:bCs/>
          <w:color w:val="000000"/>
        </w:rPr>
      </w:pPr>
    </w:p>
    <w:p w:rsidR="00F56F37" w:rsidRPr="008719E4" w:rsidRDefault="00F56F37" w:rsidP="00D77910">
      <w:pPr>
        <w:spacing w:after="200" w:line="360" w:lineRule="auto"/>
        <w:ind w:left="708" w:right="-426" w:firstLine="708"/>
        <w:jc w:val="both"/>
        <w:rPr>
          <w:b/>
          <w:bCs/>
          <w:color w:val="000000"/>
        </w:rPr>
      </w:pPr>
    </w:p>
    <w:p w:rsidR="00F56F37" w:rsidRPr="008719E4" w:rsidRDefault="00F56F37" w:rsidP="00D77910">
      <w:pPr>
        <w:spacing w:after="200" w:line="360" w:lineRule="auto"/>
        <w:ind w:left="708" w:right="-426" w:firstLine="708"/>
        <w:jc w:val="both"/>
        <w:rPr>
          <w:b/>
          <w:bCs/>
          <w:color w:val="000000"/>
        </w:rPr>
      </w:pPr>
      <w:r w:rsidRPr="008719E4">
        <w:rPr>
          <w:b/>
          <w:bCs/>
          <w:color w:val="000000"/>
        </w:rPr>
        <w:t xml:space="preserve">ZAMAWIAJĄCY: </w:t>
      </w:r>
      <w:r w:rsidRPr="008719E4">
        <w:rPr>
          <w:b/>
          <w:bCs/>
          <w:color w:val="000000"/>
        </w:rPr>
        <w:tab/>
      </w:r>
      <w:r w:rsidRPr="008719E4">
        <w:rPr>
          <w:b/>
          <w:bCs/>
          <w:color w:val="000000"/>
        </w:rPr>
        <w:tab/>
        <w:t xml:space="preserve">  </w:t>
      </w:r>
      <w:r w:rsidRPr="008719E4">
        <w:rPr>
          <w:b/>
          <w:bCs/>
          <w:color w:val="000000"/>
        </w:rPr>
        <w:tab/>
        <w:t xml:space="preserve">                      WYKONAWCA:</w:t>
      </w:r>
    </w:p>
    <w:p w:rsidR="00F56F37" w:rsidRPr="008719E4" w:rsidRDefault="00F56F37" w:rsidP="00CC7E29">
      <w:pPr>
        <w:spacing w:line="360" w:lineRule="auto"/>
        <w:ind w:right="850"/>
        <w:jc w:val="both"/>
        <w:rPr>
          <w:b/>
          <w:iCs/>
        </w:rPr>
      </w:pPr>
    </w:p>
    <w:sectPr w:rsidR="00F56F37" w:rsidRPr="008719E4" w:rsidSect="006E7ACB">
      <w:headerReference w:type="even" r:id="rId7"/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720" w:right="1841" w:bottom="720" w:left="993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F37" w:rsidRDefault="00F56F37">
      <w:r>
        <w:separator/>
      </w:r>
    </w:p>
  </w:endnote>
  <w:endnote w:type="continuationSeparator" w:id="0">
    <w:p w:rsidR="00F56F37" w:rsidRDefault="00F56F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F37" w:rsidRDefault="00F56F37" w:rsidP="003E781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56F37" w:rsidRDefault="00F56F3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F37" w:rsidRDefault="00F56F37">
    <w:pPr>
      <w:pStyle w:val="Footer"/>
      <w:jc w:val="center"/>
    </w:pPr>
    <w:fldSimple w:instr="PAGE   \* MERGEFORMAT">
      <w:r w:rsidRPr="00CF3306">
        <w:rPr>
          <w:noProof/>
        </w:rPr>
        <w:t>8</w:t>
      </w:r>
    </w:fldSimple>
  </w:p>
  <w:p w:rsidR="00F56F37" w:rsidRDefault="00F56F3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F37" w:rsidRDefault="00F56F37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F56F37" w:rsidRDefault="00F56F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F37" w:rsidRDefault="00F56F37">
      <w:r>
        <w:separator/>
      </w:r>
    </w:p>
  </w:footnote>
  <w:footnote w:type="continuationSeparator" w:id="0">
    <w:p w:rsidR="00F56F37" w:rsidRDefault="00F56F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F37" w:rsidRDefault="00F56F37" w:rsidP="003E781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56F37" w:rsidRDefault="00F56F37" w:rsidP="003E781E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F37" w:rsidRDefault="00F56F37" w:rsidP="003E781E">
    <w:pPr>
      <w:pStyle w:val="Header"/>
      <w:framePr w:wrap="around" w:vAnchor="text" w:hAnchor="margin" w:xAlign="right" w:y="1"/>
      <w:rPr>
        <w:rStyle w:val="PageNumber"/>
      </w:rPr>
    </w:pPr>
  </w:p>
  <w:p w:rsidR="00F56F37" w:rsidRPr="005E4B11" w:rsidRDefault="00F56F37" w:rsidP="005E4B11">
    <w:pPr>
      <w:spacing w:after="200" w:line="276" w:lineRule="auto"/>
      <w:jc w:val="center"/>
      <w:rPr>
        <w:rFonts w:ascii="Calibri" w:hAnsi="Calibri" w:cs="Calibri"/>
        <w:b/>
        <w:bCs/>
        <w:sz w:val="32"/>
        <w:szCs w:val="32"/>
        <w:lang w:eastAsia="en-US"/>
      </w:rPr>
    </w:pPr>
    <w:r w:rsidRPr="00DE7F1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6" type="#_x0000_t75" style="width:425.25pt;height:69pt;visibility:visible">
          <v:imagedata r:id="rId1" o:title=""/>
        </v:shape>
      </w:pict>
    </w:r>
    <w:r>
      <w:rPr>
        <w:noProof/>
      </w:rPr>
      <w:pict>
        <v:rect id="Prostokąt 3" o:spid="_x0000_s2049" style="position:absolute;left:0;text-align:left;margin-left:565.5pt;margin-top:571.25pt;width:40.9pt;height:171.9pt;z-index:25166028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" o:allowincell="f" filled="f" stroked="f">
          <v:textbox style="layout-flow:vertical;mso-layout-flow-alt:bottom-to-top;mso-next-textbox:#Prostokąt 3;mso-fit-shape-to-text:t">
            <w:txbxContent>
              <w:p w:rsidR="00F56F37" w:rsidRPr="007A66F0" w:rsidRDefault="00F56F37" w:rsidP="007A66F0">
                <w:pPr>
                  <w:pStyle w:val="Footer"/>
                  <w:rPr>
                    <w:rFonts w:ascii="Cambria" w:hAnsi="Cambria"/>
                    <w:sz w:val="44"/>
                    <w:szCs w:val="44"/>
                  </w:rPr>
                </w:pPr>
              </w:p>
            </w:txbxContent>
          </v:textbox>
          <w10:wrap anchorx="page" anchory="page"/>
        </v:rect>
      </w:pict>
    </w:r>
    <w:r w:rsidRPr="007A66F0">
      <w:rPr>
        <w:rFonts w:ascii="Calibri" w:hAnsi="Calibri" w:cs="Calibri"/>
        <w:b/>
        <w:bCs/>
        <w:sz w:val="32"/>
        <w:szCs w:val="32"/>
        <w:lang w:eastAsia="en-US"/>
      </w:rPr>
      <w:t xml:space="preserve">                   </w:t>
    </w:r>
    <w:r>
      <w:rPr>
        <w:rFonts w:ascii="Calibri" w:hAnsi="Calibri" w:cs="Calibri"/>
        <w:b/>
        <w:bCs/>
        <w:sz w:val="32"/>
        <w:szCs w:val="32"/>
        <w:lang w:eastAsia="en-US"/>
      </w:rPr>
      <w:t xml:space="preserve">          </w:t>
    </w:r>
  </w:p>
  <w:p w:rsidR="00F56F37" w:rsidRPr="007A66F0" w:rsidRDefault="00F56F37" w:rsidP="007A66F0">
    <w:pPr>
      <w:spacing w:line="276" w:lineRule="auto"/>
      <w:jc w:val="center"/>
      <w:rPr>
        <w:rFonts w:ascii="Calibri" w:hAnsi="Calibri" w:cs="Calibri"/>
        <w:sz w:val="20"/>
        <w:szCs w:val="20"/>
        <w:lang w:eastAsia="en-US"/>
      </w:rPr>
    </w:pPr>
  </w:p>
  <w:p w:rsidR="00F56F37" w:rsidRDefault="00F56F37" w:rsidP="007A66F0">
    <w:pPr>
      <w:spacing w:line="276" w:lineRule="aut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4F13C79"/>
    <w:multiLevelType w:val="multilevel"/>
    <w:tmpl w:val="6A1AEA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>
    <w:nsid w:val="069C3727"/>
    <w:multiLevelType w:val="hybridMultilevel"/>
    <w:tmpl w:val="3B9E7FCE"/>
    <w:lvl w:ilvl="0" w:tplc="D3A269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78D4ABD"/>
    <w:multiLevelType w:val="hybridMultilevel"/>
    <w:tmpl w:val="E38647E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8196ABA"/>
    <w:multiLevelType w:val="hybridMultilevel"/>
    <w:tmpl w:val="588A2340"/>
    <w:lvl w:ilvl="0" w:tplc="75EAFD10">
      <w:start w:val="1"/>
      <w:numFmt w:val="lowerLetter"/>
      <w:lvlText w:val="%1)"/>
      <w:lvlJc w:val="left"/>
      <w:pPr>
        <w:ind w:left="15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2F6396"/>
    <w:multiLevelType w:val="multilevel"/>
    <w:tmpl w:val="9ABEEEC2"/>
    <w:lvl w:ilvl="0">
      <w:start w:val="5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">
    <w:nsid w:val="0EFB588E"/>
    <w:multiLevelType w:val="hybridMultilevel"/>
    <w:tmpl w:val="31668E96"/>
    <w:lvl w:ilvl="0" w:tplc="E32C8D60">
      <w:start w:val="1"/>
      <w:numFmt w:val="decimal"/>
      <w:lvlText w:val="%1)"/>
      <w:lvlJc w:val="righ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665DDC"/>
    <w:multiLevelType w:val="hybridMultilevel"/>
    <w:tmpl w:val="8308684C"/>
    <w:lvl w:ilvl="0" w:tplc="355EAAC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3D34184"/>
    <w:multiLevelType w:val="hybridMultilevel"/>
    <w:tmpl w:val="6A2A652E"/>
    <w:lvl w:ilvl="0" w:tplc="10804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6E022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83CCF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2F098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F4EF5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9FC9F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66032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D20FC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F3021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15A17F86"/>
    <w:multiLevelType w:val="hybridMultilevel"/>
    <w:tmpl w:val="E698D358"/>
    <w:lvl w:ilvl="0" w:tplc="BEC4FF9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0C4446"/>
    <w:multiLevelType w:val="hybridMultilevel"/>
    <w:tmpl w:val="DF72C6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6C0A7B"/>
    <w:multiLevelType w:val="hybridMultilevel"/>
    <w:tmpl w:val="75943536"/>
    <w:lvl w:ilvl="0" w:tplc="0090E81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92856FB"/>
    <w:multiLevelType w:val="multilevel"/>
    <w:tmpl w:val="7158A334"/>
    <w:lvl w:ilvl="0">
      <w:start w:val="5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>
    <w:nsid w:val="19976E60"/>
    <w:multiLevelType w:val="hybridMultilevel"/>
    <w:tmpl w:val="7332B8A8"/>
    <w:lvl w:ilvl="0" w:tplc="08EEF3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6D37C9"/>
    <w:multiLevelType w:val="hybridMultilevel"/>
    <w:tmpl w:val="C4EE598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18C320A"/>
    <w:multiLevelType w:val="hybridMultilevel"/>
    <w:tmpl w:val="F0523F56"/>
    <w:lvl w:ilvl="0" w:tplc="72C69502">
      <w:start w:val="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1D822F0"/>
    <w:multiLevelType w:val="hybridMultilevel"/>
    <w:tmpl w:val="3C40F58E"/>
    <w:lvl w:ilvl="0" w:tplc="D53E34DE">
      <w:start w:val="1"/>
      <w:numFmt w:val="lowerLetter"/>
      <w:lvlText w:val="%1)"/>
      <w:lvlJc w:val="left"/>
      <w:pPr>
        <w:tabs>
          <w:tab w:val="num" w:pos="37"/>
        </w:tabs>
        <w:ind w:left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  <w:rPr>
        <w:rFonts w:cs="Times New Roman"/>
      </w:rPr>
    </w:lvl>
  </w:abstractNum>
  <w:abstractNum w:abstractNumId="17">
    <w:nsid w:val="22C46B3B"/>
    <w:multiLevelType w:val="hybridMultilevel"/>
    <w:tmpl w:val="C4E0624C"/>
    <w:lvl w:ilvl="0" w:tplc="8C48494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DE7EF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9887C24"/>
    <w:multiLevelType w:val="multilevel"/>
    <w:tmpl w:val="7F3E0B0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040"/>
        </w:tabs>
        <w:ind w:left="20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720"/>
        </w:tabs>
        <w:ind w:left="37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80"/>
        </w:tabs>
        <w:ind w:left="43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060"/>
        </w:tabs>
        <w:ind w:left="60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080"/>
        </w:tabs>
        <w:ind w:left="7080" w:hanging="1800"/>
      </w:pPr>
      <w:rPr>
        <w:rFonts w:cs="Times New Roman"/>
      </w:rPr>
    </w:lvl>
  </w:abstractNum>
  <w:abstractNum w:abstractNumId="19">
    <w:nsid w:val="2A5E12CF"/>
    <w:multiLevelType w:val="hybridMultilevel"/>
    <w:tmpl w:val="BBD46B52"/>
    <w:lvl w:ilvl="0" w:tplc="80CC889C">
      <w:start w:val="2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A8F66C4"/>
    <w:multiLevelType w:val="hybridMultilevel"/>
    <w:tmpl w:val="7AD606E4"/>
    <w:lvl w:ilvl="0" w:tplc="72E0554A">
      <w:start w:val="2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>
    <w:nsid w:val="2E5F29B5"/>
    <w:multiLevelType w:val="hybridMultilevel"/>
    <w:tmpl w:val="93883D32"/>
    <w:lvl w:ilvl="0" w:tplc="FE860230">
      <w:start w:val="2"/>
      <w:numFmt w:val="decimal"/>
      <w:lvlText w:val="%1)"/>
      <w:lvlJc w:val="left"/>
      <w:pPr>
        <w:ind w:left="1068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2">
    <w:nsid w:val="2EF072E5"/>
    <w:multiLevelType w:val="hybridMultilevel"/>
    <w:tmpl w:val="84982A8C"/>
    <w:lvl w:ilvl="0" w:tplc="9BB640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12940AEA">
      <w:start w:val="1"/>
      <w:numFmt w:val="decimal"/>
      <w:lvlText w:val="%5)"/>
      <w:lvlJc w:val="left"/>
      <w:pPr>
        <w:tabs>
          <w:tab w:val="num" w:pos="-3"/>
        </w:tabs>
        <w:ind w:left="-3" w:hanging="357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B436F150">
      <w:start w:val="1"/>
      <w:numFmt w:val="lowerLetter"/>
      <w:lvlText w:val="%7)"/>
      <w:lvlJc w:val="left"/>
      <w:pPr>
        <w:tabs>
          <w:tab w:val="num" w:pos="5205"/>
        </w:tabs>
        <w:ind w:left="5205" w:hanging="885"/>
      </w:pPr>
      <w:rPr>
        <w:rFonts w:ascii="Times New Roman" w:hAnsi="Times New Roman" w:cs="Times New Roman" w:hint="default"/>
        <w:sz w:val="24"/>
        <w:szCs w:val="24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302A732C"/>
    <w:multiLevelType w:val="hybridMultilevel"/>
    <w:tmpl w:val="3356CBDC"/>
    <w:lvl w:ilvl="0" w:tplc="5650AA48">
      <w:start w:val="1"/>
      <w:numFmt w:val="lowerLetter"/>
      <w:lvlText w:val="%1)"/>
      <w:lvlJc w:val="left"/>
      <w:pPr>
        <w:tabs>
          <w:tab w:val="num" w:pos="731"/>
        </w:tabs>
        <w:ind w:left="73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  <w:rPr>
        <w:rFonts w:cs="Times New Roman"/>
      </w:rPr>
    </w:lvl>
  </w:abstractNum>
  <w:abstractNum w:abstractNumId="24">
    <w:nsid w:val="325470C8"/>
    <w:multiLevelType w:val="hybridMultilevel"/>
    <w:tmpl w:val="E2B260CA"/>
    <w:lvl w:ilvl="0" w:tplc="637A99B0">
      <w:start w:val="1"/>
      <w:numFmt w:val="bullet"/>
      <w:lvlText w:val="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5">
    <w:nsid w:val="35036E0A"/>
    <w:multiLevelType w:val="hybridMultilevel"/>
    <w:tmpl w:val="8378034A"/>
    <w:lvl w:ilvl="0" w:tplc="355EAAC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5F77707"/>
    <w:multiLevelType w:val="hybridMultilevel"/>
    <w:tmpl w:val="D89EAE56"/>
    <w:lvl w:ilvl="0" w:tplc="9F6C71D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AA34977"/>
    <w:multiLevelType w:val="hybridMultilevel"/>
    <w:tmpl w:val="AC56DDD6"/>
    <w:lvl w:ilvl="0" w:tplc="BD4A4F1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FFC706A"/>
    <w:multiLevelType w:val="hybridMultilevel"/>
    <w:tmpl w:val="58A4FE82"/>
    <w:lvl w:ilvl="0" w:tplc="4C7CBB5A">
      <w:start w:val="2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33F1BEA"/>
    <w:multiLevelType w:val="hybridMultilevel"/>
    <w:tmpl w:val="669CC448"/>
    <w:lvl w:ilvl="0" w:tplc="844CDA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trike w:val="0"/>
        <w:dstrike w:val="0"/>
        <w:u w:val="none" w:color="000000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B95699B"/>
    <w:multiLevelType w:val="hybridMultilevel"/>
    <w:tmpl w:val="675C932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D916B14"/>
    <w:multiLevelType w:val="hybridMultilevel"/>
    <w:tmpl w:val="66068240"/>
    <w:lvl w:ilvl="0" w:tplc="4D40F31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DF20C65"/>
    <w:multiLevelType w:val="hybridMultilevel"/>
    <w:tmpl w:val="E2AA18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A2623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0A17468"/>
    <w:multiLevelType w:val="hybridMultilevel"/>
    <w:tmpl w:val="C91CDF2C"/>
    <w:lvl w:ilvl="0" w:tplc="A8A8C1E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0DC4383"/>
    <w:multiLevelType w:val="hybridMultilevel"/>
    <w:tmpl w:val="58B69FE2"/>
    <w:lvl w:ilvl="0" w:tplc="2CB2334A">
      <w:start w:val="4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5">
    <w:nsid w:val="50E65F24"/>
    <w:multiLevelType w:val="hybridMultilevel"/>
    <w:tmpl w:val="84C84F16"/>
    <w:lvl w:ilvl="0" w:tplc="E938A71C">
      <w:start w:val="1"/>
      <w:numFmt w:val="decimal"/>
      <w:lvlText w:val="%1."/>
      <w:lvlJc w:val="right"/>
      <w:pPr>
        <w:ind w:left="36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2AB2DB9"/>
    <w:multiLevelType w:val="hybridMultilevel"/>
    <w:tmpl w:val="FE9E7908"/>
    <w:lvl w:ilvl="0" w:tplc="0415000F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cs="Times New Roman"/>
      </w:rPr>
    </w:lvl>
    <w:lvl w:ilvl="1" w:tplc="CD4C7A6C">
      <w:start w:val="1"/>
      <w:numFmt w:val="lowerLetter"/>
      <w:lvlText w:val="%2)"/>
      <w:lvlJc w:val="left"/>
      <w:pPr>
        <w:tabs>
          <w:tab w:val="num" w:pos="1416"/>
        </w:tabs>
        <w:ind w:left="1416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36"/>
        </w:tabs>
        <w:ind w:left="21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76"/>
        </w:tabs>
        <w:ind w:left="35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96"/>
        </w:tabs>
        <w:ind w:left="42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36"/>
        </w:tabs>
        <w:ind w:left="57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56"/>
        </w:tabs>
        <w:ind w:left="6456" w:hanging="180"/>
      </w:pPr>
      <w:rPr>
        <w:rFonts w:cs="Times New Roman"/>
      </w:rPr>
    </w:lvl>
  </w:abstractNum>
  <w:abstractNum w:abstractNumId="37">
    <w:nsid w:val="53187C63"/>
    <w:multiLevelType w:val="hybridMultilevel"/>
    <w:tmpl w:val="461068CA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12940AEA">
      <w:start w:val="1"/>
      <w:numFmt w:val="decimal"/>
      <w:lvlText w:val="%5)"/>
      <w:lvlJc w:val="left"/>
      <w:pPr>
        <w:tabs>
          <w:tab w:val="num" w:pos="-3"/>
        </w:tabs>
        <w:ind w:left="-3" w:hanging="357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B436F150">
      <w:start w:val="1"/>
      <w:numFmt w:val="lowerLetter"/>
      <w:lvlText w:val="%7)"/>
      <w:lvlJc w:val="left"/>
      <w:pPr>
        <w:tabs>
          <w:tab w:val="num" w:pos="5205"/>
        </w:tabs>
        <w:ind w:left="5205" w:hanging="885"/>
      </w:pPr>
      <w:rPr>
        <w:rFonts w:ascii="Times New Roman" w:hAnsi="Times New Roman" w:cs="Times New Roman" w:hint="default"/>
        <w:sz w:val="24"/>
        <w:szCs w:val="24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>
    <w:nsid w:val="5651387E"/>
    <w:multiLevelType w:val="multilevel"/>
    <w:tmpl w:val="D2F6A6D4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9">
    <w:nsid w:val="572A386E"/>
    <w:multiLevelType w:val="hybridMultilevel"/>
    <w:tmpl w:val="02D4EFC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9931EC4"/>
    <w:multiLevelType w:val="multilevel"/>
    <w:tmpl w:val="0B76017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91"/>
        </w:tabs>
        <w:ind w:left="179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65"/>
        </w:tabs>
        <w:ind w:left="286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39"/>
        </w:tabs>
        <w:ind w:left="393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56"/>
        </w:tabs>
        <w:ind w:left="4656" w:hanging="1800"/>
      </w:pPr>
      <w:rPr>
        <w:rFonts w:cs="Times New Roman" w:hint="default"/>
      </w:rPr>
    </w:lvl>
  </w:abstractNum>
  <w:abstractNum w:abstractNumId="41">
    <w:nsid w:val="5FDE185B"/>
    <w:multiLevelType w:val="hybridMultilevel"/>
    <w:tmpl w:val="41F006BC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2">
    <w:nsid w:val="61095F65"/>
    <w:multiLevelType w:val="hybridMultilevel"/>
    <w:tmpl w:val="9E468B18"/>
    <w:lvl w:ilvl="0" w:tplc="B300B19C">
      <w:start w:val="1"/>
      <w:numFmt w:val="decimal"/>
      <w:lvlText w:val="%1."/>
      <w:lvlJc w:val="left"/>
      <w:pPr>
        <w:tabs>
          <w:tab w:val="num" w:pos="902"/>
        </w:tabs>
        <w:ind w:left="902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2"/>
        </w:tabs>
        <w:ind w:left="16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2"/>
        </w:tabs>
        <w:ind w:left="23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2"/>
        </w:tabs>
        <w:ind w:left="30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2"/>
        </w:tabs>
        <w:ind w:left="37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2"/>
        </w:tabs>
        <w:ind w:left="45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2"/>
        </w:tabs>
        <w:ind w:left="52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2"/>
        </w:tabs>
        <w:ind w:left="59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2"/>
        </w:tabs>
        <w:ind w:left="6662" w:hanging="180"/>
      </w:pPr>
      <w:rPr>
        <w:rFonts w:cs="Times New Roman"/>
      </w:rPr>
    </w:lvl>
  </w:abstractNum>
  <w:abstractNum w:abstractNumId="43">
    <w:nsid w:val="61D202C9"/>
    <w:multiLevelType w:val="hybridMultilevel"/>
    <w:tmpl w:val="871CA7A4"/>
    <w:lvl w:ilvl="0" w:tplc="5D38C4F6">
      <w:start w:val="1"/>
      <w:numFmt w:val="lowerLetter"/>
      <w:lvlText w:val="%1)"/>
      <w:lvlJc w:val="left"/>
      <w:pPr>
        <w:ind w:left="107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44">
    <w:nsid w:val="61FC427D"/>
    <w:multiLevelType w:val="multilevel"/>
    <w:tmpl w:val="9A5E75C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5">
    <w:nsid w:val="630B76F6"/>
    <w:multiLevelType w:val="hybridMultilevel"/>
    <w:tmpl w:val="17CE9C1E"/>
    <w:lvl w:ilvl="0" w:tplc="41C6A5EC">
      <w:start w:val="2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640F5992"/>
    <w:multiLevelType w:val="hybridMultilevel"/>
    <w:tmpl w:val="699CEFBE"/>
    <w:lvl w:ilvl="0" w:tplc="0D2230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6A5D4434"/>
    <w:multiLevelType w:val="hybridMultilevel"/>
    <w:tmpl w:val="87E26F4E"/>
    <w:lvl w:ilvl="0" w:tplc="8A542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6C194014"/>
    <w:multiLevelType w:val="hybridMultilevel"/>
    <w:tmpl w:val="BB289030"/>
    <w:lvl w:ilvl="0" w:tplc="F32693EE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9">
    <w:nsid w:val="6D791A9D"/>
    <w:multiLevelType w:val="hybridMultilevel"/>
    <w:tmpl w:val="45A0749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702A4BFD"/>
    <w:multiLevelType w:val="hybridMultilevel"/>
    <w:tmpl w:val="128E4154"/>
    <w:lvl w:ilvl="0" w:tplc="9D5C3CB8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73611F22"/>
    <w:multiLevelType w:val="hybridMultilevel"/>
    <w:tmpl w:val="58A4FE82"/>
    <w:lvl w:ilvl="0" w:tplc="4C7CBB5A">
      <w:start w:val="2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76DF10AD"/>
    <w:multiLevelType w:val="hybridMultilevel"/>
    <w:tmpl w:val="29586600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8743A7F"/>
    <w:multiLevelType w:val="multilevel"/>
    <w:tmpl w:val="D2CC6B0A"/>
    <w:lvl w:ilvl="0">
      <w:start w:val="3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4">
    <w:nsid w:val="795B61CE"/>
    <w:multiLevelType w:val="hybridMultilevel"/>
    <w:tmpl w:val="A92A4E42"/>
    <w:lvl w:ilvl="0" w:tplc="0A3E704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>
    <w:nsid w:val="7A8632BE"/>
    <w:multiLevelType w:val="hybridMultilevel"/>
    <w:tmpl w:val="F14463BE"/>
    <w:lvl w:ilvl="0" w:tplc="A47CBDB2">
      <w:start w:val="1"/>
      <w:numFmt w:val="lowerLetter"/>
      <w:lvlText w:val="%1)"/>
      <w:lvlJc w:val="left"/>
      <w:pPr>
        <w:ind w:left="1069" w:hanging="360"/>
      </w:pPr>
      <w:rPr>
        <w:rFonts w:eastAsia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6">
    <w:nsid w:val="7EE55D71"/>
    <w:multiLevelType w:val="hybridMultilevel"/>
    <w:tmpl w:val="51A22A58"/>
    <w:lvl w:ilvl="0" w:tplc="30BAB88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16"/>
  </w:num>
  <w:num w:numId="8">
    <w:abstractNumId w:val="56"/>
  </w:num>
  <w:num w:numId="9">
    <w:abstractNumId w:val="47"/>
  </w:num>
  <w:num w:numId="10">
    <w:abstractNumId w:val="1"/>
  </w:num>
  <w:num w:numId="11">
    <w:abstractNumId w:val="22"/>
  </w:num>
  <w:num w:numId="12">
    <w:abstractNumId w:val="31"/>
  </w:num>
  <w:num w:numId="13">
    <w:abstractNumId w:val="42"/>
  </w:num>
  <w:num w:numId="14">
    <w:abstractNumId w:val="40"/>
  </w:num>
  <w:num w:numId="15">
    <w:abstractNumId w:val="37"/>
  </w:num>
  <w:num w:numId="16">
    <w:abstractNumId w:val="44"/>
  </w:num>
  <w:num w:numId="17">
    <w:abstractNumId w:val="34"/>
  </w:num>
  <w:num w:numId="18">
    <w:abstractNumId w:val="23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</w:num>
  <w:num w:numId="22">
    <w:abstractNumId w:val="14"/>
  </w:num>
  <w:num w:numId="23">
    <w:abstractNumId w:val="24"/>
  </w:num>
  <w:num w:numId="24">
    <w:abstractNumId w:val="11"/>
  </w:num>
  <w:num w:numId="25">
    <w:abstractNumId w:val="54"/>
  </w:num>
  <w:num w:numId="26">
    <w:abstractNumId w:val="30"/>
  </w:num>
  <w:num w:numId="27">
    <w:abstractNumId w:val="13"/>
  </w:num>
  <w:num w:numId="28">
    <w:abstractNumId w:val="27"/>
  </w:num>
  <w:num w:numId="29">
    <w:abstractNumId w:val="50"/>
  </w:num>
  <w:num w:numId="30">
    <w:abstractNumId w:val="7"/>
  </w:num>
  <w:num w:numId="31">
    <w:abstractNumId w:val="25"/>
  </w:num>
  <w:num w:numId="32">
    <w:abstractNumId w:val="41"/>
  </w:num>
  <w:num w:numId="33">
    <w:abstractNumId w:val="0"/>
  </w:num>
  <w:num w:numId="34">
    <w:abstractNumId w:val="28"/>
  </w:num>
  <w:num w:numId="35">
    <w:abstractNumId w:val="35"/>
  </w:num>
  <w:num w:numId="36">
    <w:abstractNumId w:val="4"/>
  </w:num>
  <w:num w:numId="37">
    <w:abstractNumId w:val="6"/>
  </w:num>
  <w:num w:numId="38">
    <w:abstractNumId w:val="5"/>
  </w:num>
  <w:num w:numId="39">
    <w:abstractNumId w:val="10"/>
  </w:num>
  <w:num w:numId="40">
    <w:abstractNumId w:val="53"/>
  </w:num>
  <w:num w:numId="41">
    <w:abstractNumId w:val="38"/>
  </w:num>
  <w:num w:numId="42">
    <w:abstractNumId w:val="12"/>
  </w:num>
  <w:num w:numId="43">
    <w:abstractNumId w:val="45"/>
  </w:num>
  <w:num w:numId="44">
    <w:abstractNumId w:val="52"/>
  </w:num>
  <w:num w:numId="4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3"/>
  </w:num>
  <w:num w:numId="47">
    <w:abstractNumId w:val="26"/>
  </w:num>
  <w:num w:numId="48">
    <w:abstractNumId w:val="48"/>
  </w:num>
  <w:num w:numId="49">
    <w:abstractNumId w:val="51"/>
  </w:num>
  <w:num w:numId="50">
    <w:abstractNumId w:val="2"/>
  </w:num>
  <w:num w:numId="51">
    <w:abstractNumId w:val="33"/>
  </w:num>
  <w:num w:numId="52">
    <w:abstractNumId w:val="20"/>
  </w:num>
  <w:num w:numId="53">
    <w:abstractNumId w:val="9"/>
  </w:num>
  <w:num w:numId="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5"/>
  </w:num>
  <w:num w:numId="56">
    <w:abstractNumId w:val="21"/>
  </w:num>
  <w:num w:numId="57">
    <w:abstractNumId w:val="19"/>
  </w:num>
  <w:num w:numId="58">
    <w:abstractNumId w:val="17"/>
  </w:num>
  <w:num w:numId="59">
    <w:abstractNumId w:val="55"/>
  </w:num>
  <w:num w:numId="60">
    <w:abstractNumId w:val="43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4588"/>
    <w:rsid w:val="000020B6"/>
    <w:rsid w:val="00064947"/>
    <w:rsid w:val="000838B5"/>
    <w:rsid w:val="00094B84"/>
    <w:rsid w:val="000A5741"/>
    <w:rsid w:val="000D7E7C"/>
    <w:rsid w:val="000F4993"/>
    <w:rsid w:val="0011205A"/>
    <w:rsid w:val="00113711"/>
    <w:rsid w:val="00115D56"/>
    <w:rsid w:val="00146C5C"/>
    <w:rsid w:val="00171CAF"/>
    <w:rsid w:val="00192E12"/>
    <w:rsid w:val="001933B9"/>
    <w:rsid w:val="001A1F09"/>
    <w:rsid w:val="001A269C"/>
    <w:rsid w:val="001B4664"/>
    <w:rsid w:val="001F02DE"/>
    <w:rsid w:val="001F3945"/>
    <w:rsid w:val="001F6B59"/>
    <w:rsid w:val="00200818"/>
    <w:rsid w:val="00201235"/>
    <w:rsid w:val="002232AC"/>
    <w:rsid w:val="0023487A"/>
    <w:rsid w:val="0023750E"/>
    <w:rsid w:val="00240CA8"/>
    <w:rsid w:val="0024749B"/>
    <w:rsid w:val="00260372"/>
    <w:rsid w:val="00263637"/>
    <w:rsid w:val="00281532"/>
    <w:rsid w:val="002847EA"/>
    <w:rsid w:val="002937D6"/>
    <w:rsid w:val="00303FD3"/>
    <w:rsid w:val="00332716"/>
    <w:rsid w:val="00356BD0"/>
    <w:rsid w:val="00365554"/>
    <w:rsid w:val="0038467C"/>
    <w:rsid w:val="003B27F8"/>
    <w:rsid w:val="003D10FD"/>
    <w:rsid w:val="003D5126"/>
    <w:rsid w:val="003E781E"/>
    <w:rsid w:val="003F6AAA"/>
    <w:rsid w:val="004002FB"/>
    <w:rsid w:val="0040444A"/>
    <w:rsid w:val="00413966"/>
    <w:rsid w:val="0041593F"/>
    <w:rsid w:val="0042258E"/>
    <w:rsid w:val="00423D9F"/>
    <w:rsid w:val="004358DD"/>
    <w:rsid w:val="00444DC5"/>
    <w:rsid w:val="0047053A"/>
    <w:rsid w:val="00476FB4"/>
    <w:rsid w:val="0049558A"/>
    <w:rsid w:val="004A3211"/>
    <w:rsid w:val="004A56A5"/>
    <w:rsid w:val="004A6F64"/>
    <w:rsid w:val="004B731A"/>
    <w:rsid w:val="004D7A13"/>
    <w:rsid w:val="004E3760"/>
    <w:rsid w:val="004F2E6E"/>
    <w:rsid w:val="00512E93"/>
    <w:rsid w:val="00516B70"/>
    <w:rsid w:val="00523C08"/>
    <w:rsid w:val="00546441"/>
    <w:rsid w:val="0055049F"/>
    <w:rsid w:val="0055342B"/>
    <w:rsid w:val="00553A31"/>
    <w:rsid w:val="00570E74"/>
    <w:rsid w:val="00575E3D"/>
    <w:rsid w:val="0058180F"/>
    <w:rsid w:val="00587E98"/>
    <w:rsid w:val="005A0259"/>
    <w:rsid w:val="005A2465"/>
    <w:rsid w:val="005A2E68"/>
    <w:rsid w:val="005A63CB"/>
    <w:rsid w:val="005C04EC"/>
    <w:rsid w:val="005E4B11"/>
    <w:rsid w:val="005F3251"/>
    <w:rsid w:val="00602649"/>
    <w:rsid w:val="0061510F"/>
    <w:rsid w:val="006166B6"/>
    <w:rsid w:val="006324FB"/>
    <w:rsid w:val="00640EFD"/>
    <w:rsid w:val="006535F2"/>
    <w:rsid w:val="00684747"/>
    <w:rsid w:val="006854AF"/>
    <w:rsid w:val="006A2B08"/>
    <w:rsid w:val="006A5F9B"/>
    <w:rsid w:val="006B4453"/>
    <w:rsid w:val="006D04F3"/>
    <w:rsid w:val="006E267A"/>
    <w:rsid w:val="006E7ACB"/>
    <w:rsid w:val="006F6BD0"/>
    <w:rsid w:val="007134EB"/>
    <w:rsid w:val="00742C51"/>
    <w:rsid w:val="00775686"/>
    <w:rsid w:val="007854E0"/>
    <w:rsid w:val="0079222A"/>
    <w:rsid w:val="00796551"/>
    <w:rsid w:val="007A66F0"/>
    <w:rsid w:val="007D21BA"/>
    <w:rsid w:val="007E220D"/>
    <w:rsid w:val="007F203E"/>
    <w:rsid w:val="007F33AD"/>
    <w:rsid w:val="0080631D"/>
    <w:rsid w:val="00816AD8"/>
    <w:rsid w:val="00822898"/>
    <w:rsid w:val="0083656F"/>
    <w:rsid w:val="00844110"/>
    <w:rsid w:val="00857A99"/>
    <w:rsid w:val="008634BC"/>
    <w:rsid w:val="00865AB2"/>
    <w:rsid w:val="008719E4"/>
    <w:rsid w:val="0088525B"/>
    <w:rsid w:val="00897BF7"/>
    <w:rsid w:val="008A3541"/>
    <w:rsid w:val="008A7B6A"/>
    <w:rsid w:val="008B4BF5"/>
    <w:rsid w:val="008C2895"/>
    <w:rsid w:val="008C3BE5"/>
    <w:rsid w:val="008D1E1B"/>
    <w:rsid w:val="008D28C9"/>
    <w:rsid w:val="008E171E"/>
    <w:rsid w:val="008F27DF"/>
    <w:rsid w:val="008F31B9"/>
    <w:rsid w:val="00900861"/>
    <w:rsid w:val="0091167E"/>
    <w:rsid w:val="00952092"/>
    <w:rsid w:val="00980775"/>
    <w:rsid w:val="009A1452"/>
    <w:rsid w:val="009A1DA5"/>
    <w:rsid w:val="009B7A9B"/>
    <w:rsid w:val="009D0792"/>
    <w:rsid w:val="009E3C6D"/>
    <w:rsid w:val="00A25EA8"/>
    <w:rsid w:val="00A50773"/>
    <w:rsid w:val="00A66521"/>
    <w:rsid w:val="00A67F41"/>
    <w:rsid w:val="00A72B53"/>
    <w:rsid w:val="00A85946"/>
    <w:rsid w:val="00AA3E0B"/>
    <w:rsid w:val="00AB0AB2"/>
    <w:rsid w:val="00AB4BED"/>
    <w:rsid w:val="00AB7326"/>
    <w:rsid w:val="00AC3318"/>
    <w:rsid w:val="00AD779F"/>
    <w:rsid w:val="00AE2212"/>
    <w:rsid w:val="00AE4BB4"/>
    <w:rsid w:val="00AE5D62"/>
    <w:rsid w:val="00AF548B"/>
    <w:rsid w:val="00B12AC7"/>
    <w:rsid w:val="00B15F8B"/>
    <w:rsid w:val="00B61073"/>
    <w:rsid w:val="00B843B8"/>
    <w:rsid w:val="00BA561D"/>
    <w:rsid w:val="00BB1D63"/>
    <w:rsid w:val="00BD0A91"/>
    <w:rsid w:val="00BF42F7"/>
    <w:rsid w:val="00C013DC"/>
    <w:rsid w:val="00C26A27"/>
    <w:rsid w:val="00C318A9"/>
    <w:rsid w:val="00C4568A"/>
    <w:rsid w:val="00C51DFA"/>
    <w:rsid w:val="00C5766C"/>
    <w:rsid w:val="00C57C77"/>
    <w:rsid w:val="00C81F81"/>
    <w:rsid w:val="00CA2660"/>
    <w:rsid w:val="00CB33A0"/>
    <w:rsid w:val="00CC352E"/>
    <w:rsid w:val="00CC5EF3"/>
    <w:rsid w:val="00CC7E29"/>
    <w:rsid w:val="00CD04E7"/>
    <w:rsid w:val="00CD0690"/>
    <w:rsid w:val="00CD27C9"/>
    <w:rsid w:val="00CF3306"/>
    <w:rsid w:val="00D035E0"/>
    <w:rsid w:val="00D04B98"/>
    <w:rsid w:val="00D060A7"/>
    <w:rsid w:val="00D13C3F"/>
    <w:rsid w:val="00D351F4"/>
    <w:rsid w:val="00D42FAC"/>
    <w:rsid w:val="00D450C7"/>
    <w:rsid w:val="00D6557D"/>
    <w:rsid w:val="00D65EEC"/>
    <w:rsid w:val="00D77910"/>
    <w:rsid w:val="00DA33FE"/>
    <w:rsid w:val="00DB443B"/>
    <w:rsid w:val="00DE7F1A"/>
    <w:rsid w:val="00E02695"/>
    <w:rsid w:val="00E2035A"/>
    <w:rsid w:val="00E322BF"/>
    <w:rsid w:val="00E44166"/>
    <w:rsid w:val="00E55E9B"/>
    <w:rsid w:val="00E73280"/>
    <w:rsid w:val="00E7455B"/>
    <w:rsid w:val="00E761E8"/>
    <w:rsid w:val="00EB2B69"/>
    <w:rsid w:val="00EB7EC6"/>
    <w:rsid w:val="00EF3AB8"/>
    <w:rsid w:val="00EF521F"/>
    <w:rsid w:val="00EF6422"/>
    <w:rsid w:val="00F03275"/>
    <w:rsid w:val="00F26D26"/>
    <w:rsid w:val="00F34588"/>
    <w:rsid w:val="00F40E6B"/>
    <w:rsid w:val="00F46981"/>
    <w:rsid w:val="00F50E63"/>
    <w:rsid w:val="00F528A6"/>
    <w:rsid w:val="00F56F37"/>
    <w:rsid w:val="00F63C19"/>
    <w:rsid w:val="00F84AAD"/>
    <w:rsid w:val="00F9091C"/>
    <w:rsid w:val="00FA3430"/>
    <w:rsid w:val="00FA66C1"/>
    <w:rsid w:val="00FC00CC"/>
    <w:rsid w:val="00FC596F"/>
    <w:rsid w:val="00FD7B6B"/>
    <w:rsid w:val="00FE3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4588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F34588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F3458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13C3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locked/>
    <w:rsid w:val="00F34588"/>
    <w:rPr>
      <w:rFonts w:ascii="Arial" w:hAnsi="Arial"/>
      <w:b/>
      <w:i/>
      <w:sz w:val="28"/>
      <w:lang w:val="pl-PL" w:eastAsia="pl-PL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F34588"/>
    <w:rPr>
      <w:rFonts w:ascii="Cambria" w:hAnsi="Cambria"/>
      <w:b/>
      <w:sz w:val="26"/>
      <w:lang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0487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le">
    <w:name w:val="Title"/>
    <w:basedOn w:val="Normal"/>
    <w:link w:val="TitleChar"/>
    <w:uiPriority w:val="10"/>
    <w:qFormat/>
    <w:rsid w:val="00F34588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F34588"/>
    <w:rPr>
      <w:rFonts w:ascii="Cambria" w:hAnsi="Cambria"/>
      <w:b/>
      <w:kern w:val="28"/>
      <w:sz w:val="32"/>
      <w:lang/>
    </w:rPr>
  </w:style>
  <w:style w:type="paragraph" w:styleId="BodyText">
    <w:name w:val="Body Text"/>
    <w:basedOn w:val="Normal"/>
    <w:link w:val="BodyTextChar"/>
    <w:uiPriority w:val="99"/>
    <w:rsid w:val="00F34588"/>
    <w:pPr>
      <w:widowControl w:val="0"/>
      <w:autoSpaceDE w:val="0"/>
      <w:autoSpaceDN w:val="0"/>
      <w:adjustRightInd w:val="0"/>
      <w:jc w:val="both"/>
    </w:pPr>
    <w:rPr>
      <w:b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34588"/>
    <w:rPr>
      <w:b/>
      <w:sz w:val="24"/>
      <w:lang w:val="pl-PL" w:eastAsia="pl-PL"/>
    </w:rPr>
  </w:style>
  <w:style w:type="paragraph" w:styleId="BodyTextIndent">
    <w:name w:val="Body Text Indent"/>
    <w:basedOn w:val="Normal"/>
    <w:link w:val="BodyTextIndentChar"/>
    <w:uiPriority w:val="99"/>
    <w:rsid w:val="00F34588"/>
    <w:pPr>
      <w:ind w:left="720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34588"/>
    <w:rPr>
      <w:sz w:val="24"/>
      <w:lang/>
    </w:rPr>
  </w:style>
  <w:style w:type="paragraph" w:styleId="BodyText2">
    <w:name w:val="Body Text 2"/>
    <w:basedOn w:val="Normal"/>
    <w:link w:val="BodyText2Char"/>
    <w:uiPriority w:val="99"/>
    <w:rsid w:val="00F34588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34588"/>
    <w:rPr>
      <w:sz w:val="24"/>
      <w:lang/>
    </w:rPr>
  </w:style>
  <w:style w:type="paragraph" w:styleId="BodyText3">
    <w:name w:val="Body Text 3"/>
    <w:basedOn w:val="Normal"/>
    <w:link w:val="BodyText3Char"/>
    <w:uiPriority w:val="99"/>
    <w:rsid w:val="00F34588"/>
    <w:pPr>
      <w:jc w:val="both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F34588"/>
    <w:rPr>
      <w:sz w:val="16"/>
      <w:lang/>
    </w:rPr>
  </w:style>
  <w:style w:type="paragraph" w:styleId="BodyTextIndent2">
    <w:name w:val="Body Text Indent 2"/>
    <w:basedOn w:val="Normal"/>
    <w:link w:val="BodyTextIndent2Char"/>
    <w:uiPriority w:val="99"/>
    <w:rsid w:val="00F34588"/>
    <w:pPr>
      <w:ind w:left="720" w:hanging="360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F34588"/>
    <w:rPr>
      <w:sz w:val="24"/>
      <w:lang/>
    </w:rPr>
  </w:style>
  <w:style w:type="paragraph" w:styleId="BodyTextIndent3">
    <w:name w:val="Body Text Indent 3"/>
    <w:basedOn w:val="Normal"/>
    <w:link w:val="BodyTextIndent3Char"/>
    <w:uiPriority w:val="99"/>
    <w:rsid w:val="00F34588"/>
    <w:pPr>
      <w:ind w:left="720" w:hanging="300"/>
      <w:jc w:val="both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F34588"/>
    <w:rPr>
      <w:sz w:val="16"/>
      <w:lang/>
    </w:rPr>
  </w:style>
  <w:style w:type="paragraph" w:customStyle="1" w:styleId="Standard">
    <w:name w:val="Standard"/>
    <w:rsid w:val="00F34588"/>
    <w:pPr>
      <w:widowControl w:val="0"/>
      <w:autoSpaceDE w:val="0"/>
      <w:autoSpaceDN w:val="0"/>
      <w:adjustRightInd w:val="0"/>
    </w:pPr>
    <w:rPr>
      <w:szCs w:val="24"/>
    </w:rPr>
  </w:style>
  <w:style w:type="paragraph" w:styleId="Footer">
    <w:name w:val="footer"/>
    <w:basedOn w:val="Normal"/>
    <w:link w:val="FooterChar"/>
    <w:uiPriority w:val="99"/>
    <w:rsid w:val="00F345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34588"/>
    <w:rPr>
      <w:sz w:val="24"/>
      <w:lang/>
    </w:rPr>
  </w:style>
  <w:style w:type="character" w:styleId="PageNumber">
    <w:name w:val="page number"/>
    <w:basedOn w:val="DefaultParagraphFont"/>
    <w:uiPriority w:val="99"/>
    <w:rsid w:val="00F34588"/>
  </w:style>
  <w:style w:type="paragraph" w:styleId="CommentText">
    <w:name w:val="annotation text"/>
    <w:basedOn w:val="Normal"/>
    <w:link w:val="CommentTextChar"/>
    <w:uiPriority w:val="99"/>
    <w:semiHidden/>
    <w:rsid w:val="00F345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34588"/>
    <w:rPr>
      <w:lang/>
    </w:rPr>
  </w:style>
  <w:style w:type="paragraph" w:styleId="Header">
    <w:name w:val="header"/>
    <w:basedOn w:val="Normal"/>
    <w:link w:val="HeaderChar"/>
    <w:uiPriority w:val="99"/>
    <w:rsid w:val="00F345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34588"/>
    <w:rPr>
      <w:sz w:val="24"/>
      <w:lang/>
    </w:rPr>
  </w:style>
  <w:style w:type="paragraph" w:customStyle="1" w:styleId="SIWZTektresc">
    <w:name w:val="SIWZ Tek tresc"/>
    <w:basedOn w:val="Normal"/>
    <w:rsid w:val="00F34588"/>
    <w:pPr>
      <w:spacing w:before="60" w:after="120"/>
      <w:jc w:val="both"/>
    </w:pPr>
    <w:rPr>
      <w:rFonts w:ascii="Arial" w:hAnsi="Arial"/>
      <w:sz w:val="22"/>
      <w:szCs w:val="20"/>
    </w:rPr>
  </w:style>
  <w:style w:type="paragraph" w:customStyle="1" w:styleId="Tekstpodstawowywcity21">
    <w:name w:val="Tekst podstawowy wcięty 21"/>
    <w:basedOn w:val="Normal"/>
    <w:rsid w:val="00F34588"/>
    <w:pPr>
      <w:suppressAutoHyphens/>
      <w:ind w:left="720" w:hanging="360"/>
      <w:jc w:val="both"/>
    </w:pPr>
    <w:rPr>
      <w:lang w:eastAsia="ar-SA"/>
    </w:rPr>
  </w:style>
  <w:style w:type="paragraph" w:customStyle="1" w:styleId="Tekstpodstawowywcity31">
    <w:name w:val="Tekst podstawowy wcięty 31"/>
    <w:basedOn w:val="Normal"/>
    <w:rsid w:val="00F34588"/>
    <w:pPr>
      <w:suppressAutoHyphens/>
      <w:ind w:left="720" w:hanging="300"/>
      <w:jc w:val="both"/>
    </w:pPr>
    <w:rPr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F3458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34588"/>
    <w:rPr>
      <w:lang/>
    </w:rPr>
  </w:style>
  <w:style w:type="character" w:styleId="Hyperlink">
    <w:name w:val="Hyperlink"/>
    <w:basedOn w:val="DefaultParagraphFont"/>
    <w:uiPriority w:val="99"/>
    <w:rsid w:val="00F34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34588"/>
    <w:pPr>
      <w:suppressAutoHyphens/>
      <w:ind w:left="708"/>
    </w:pPr>
    <w:rPr>
      <w:lang w:eastAsia="zh-CN"/>
    </w:rPr>
  </w:style>
  <w:style w:type="paragraph" w:customStyle="1" w:styleId="BodyTextIndent1">
    <w:name w:val="Body Text Indent1"/>
    <w:basedOn w:val="Normal"/>
    <w:rsid w:val="00F34588"/>
    <w:pPr>
      <w:autoSpaceDE w:val="0"/>
      <w:autoSpaceDN w:val="0"/>
      <w:ind w:left="284" w:hanging="1"/>
      <w:jc w:val="both"/>
    </w:pPr>
  </w:style>
  <w:style w:type="character" w:customStyle="1" w:styleId="Znakiprzypiswdolnych">
    <w:name w:val="Znaki przypisów dolnych"/>
    <w:rsid w:val="00F34588"/>
    <w:rPr>
      <w:vertAlign w:val="superscript"/>
    </w:rPr>
  </w:style>
  <w:style w:type="character" w:styleId="CommentReference">
    <w:name w:val="annotation reference"/>
    <w:basedOn w:val="DefaultParagraphFont"/>
    <w:uiPriority w:val="99"/>
    <w:rsid w:val="008C2895"/>
    <w:rPr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C28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8C2895"/>
    <w:rPr>
      <w:b/>
    </w:rPr>
  </w:style>
  <w:style w:type="paragraph" w:styleId="BalloonText">
    <w:name w:val="Balloon Text"/>
    <w:basedOn w:val="Normal"/>
    <w:link w:val="BalloonTextChar"/>
    <w:uiPriority w:val="99"/>
    <w:rsid w:val="008C2895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C2895"/>
    <w:rPr>
      <w:rFonts w:ascii="Tahoma" w:hAnsi="Tahoma"/>
      <w:sz w:val="16"/>
    </w:rPr>
  </w:style>
  <w:style w:type="paragraph" w:customStyle="1" w:styleId="Default">
    <w:name w:val="Default"/>
    <w:rsid w:val="00E55E9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67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</TotalTime>
  <Pages>8</Pages>
  <Words>2858</Words>
  <Characters>17151</Characters>
  <Application>Microsoft Office Outlook</Application>
  <DocSecurity>0</DocSecurity>
  <Lines>0</Lines>
  <Paragraphs>0</Paragraphs>
  <ScaleCrop>false</ScaleCrop>
  <Company>South Hell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 (SIWZ)</dc:title>
  <dc:subject/>
  <dc:creator>UMDT-IZP</dc:creator>
  <cp:keywords/>
  <dc:description/>
  <cp:lastModifiedBy>Paweł Romańczuk</cp:lastModifiedBy>
  <cp:revision>17</cp:revision>
  <cp:lastPrinted>2018-01-16T10:46:00Z</cp:lastPrinted>
  <dcterms:created xsi:type="dcterms:W3CDTF">2018-01-04T08:15:00Z</dcterms:created>
  <dcterms:modified xsi:type="dcterms:W3CDTF">2018-01-16T10:49:00Z</dcterms:modified>
</cp:coreProperties>
</file>