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206" w:rsidRDefault="00237206" w:rsidP="004330DC">
      <w:pPr>
        <w:jc w:val="both"/>
        <w:rPr>
          <w:sz w:val="24"/>
        </w:rPr>
      </w:pPr>
    </w:p>
    <w:p w:rsidR="00237206" w:rsidRDefault="00237206" w:rsidP="004330DC">
      <w:pPr>
        <w:jc w:val="both"/>
        <w:rPr>
          <w:sz w:val="24"/>
        </w:rPr>
      </w:pPr>
    </w:p>
    <w:p w:rsidR="00237206" w:rsidRDefault="00237206" w:rsidP="004330DC">
      <w:pPr>
        <w:jc w:val="both"/>
        <w:rPr>
          <w:sz w:val="24"/>
        </w:rPr>
      </w:pPr>
      <w:r>
        <w:rPr>
          <w:sz w:val="24"/>
        </w:rPr>
        <w:t xml:space="preserve">       </w:t>
      </w:r>
      <w:r w:rsidRPr="00CE73F1">
        <w:rPr>
          <w:sz w:val="24"/>
        </w:rPr>
        <w:tab/>
      </w:r>
      <w:r>
        <w:rPr>
          <w:sz w:val="24"/>
        </w:rPr>
        <w:t>IPR.272.1.64.2018</w:t>
      </w:r>
      <w:r w:rsidRPr="00CE73F1">
        <w:rPr>
          <w:sz w:val="24"/>
        </w:rPr>
        <w:tab/>
      </w:r>
      <w:r w:rsidRPr="00CE73F1">
        <w:rPr>
          <w:sz w:val="24"/>
        </w:rPr>
        <w:tab/>
      </w:r>
      <w:r>
        <w:rPr>
          <w:sz w:val="24"/>
        </w:rPr>
        <w:t xml:space="preserve">                                                                                   </w:t>
      </w:r>
    </w:p>
    <w:p w:rsidR="00237206" w:rsidRDefault="00237206" w:rsidP="004330DC">
      <w:pPr>
        <w:jc w:val="both"/>
        <w:rPr>
          <w:sz w:val="28"/>
        </w:rPr>
      </w:pPr>
    </w:p>
    <w:p w:rsidR="00237206" w:rsidRPr="00374515" w:rsidRDefault="00237206" w:rsidP="00374515">
      <w:pPr>
        <w:jc w:val="right"/>
        <w:rPr>
          <w:b/>
          <w:sz w:val="24"/>
        </w:rPr>
      </w:pPr>
      <w:r w:rsidRPr="00374515">
        <w:rPr>
          <w:b/>
          <w:sz w:val="24"/>
        </w:rPr>
        <w:t xml:space="preserve">Załącznik Nr 1 </w:t>
      </w:r>
      <w:r>
        <w:rPr>
          <w:b/>
          <w:sz w:val="24"/>
        </w:rPr>
        <w:t>do zapytania ofertowego</w:t>
      </w:r>
    </w:p>
    <w:p w:rsidR="00237206" w:rsidRDefault="00237206" w:rsidP="00374515">
      <w:pPr>
        <w:widowControl w:val="0"/>
        <w:suppressAutoHyphens/>
        <w:jc w:val="center"/>
        <w:textAlignment w:val="baseline"/>
        <w:rPr>
          <w:b/>
          <w:bCs/>
          <w:color w:val="00000A"/>
          <w:sz w:val="24"/>
          <w:lang w:bidi="hi-IN"/>
        </w:rPr>
      </w:pPr>
    </w:p>
    <w:p w:rsidR="00237206" w:rsidRDefault="00237206" w:rsidP="00374515">
      <w:pPr>
        <w:widowControl w:val="0"/>
        <w:suppressAutoHyphens/>
        <w:jc w:val="center"/>
        <w:textAlignment w:val="baseline"/>
        <w:rPr>
          <w:b/>
          <w:bCs/>
          <w:color w:val="00000A"/>
          <w:sz w:val="24"/>
          <w:lang w:bidi="hi-IN"/>
        </w:rPr>
      </w:pPr>
    </w:p>
    <w:p w:rsidR="00237206" w:rsidRDefault="00237206" w:rsidP="00374515">
      <w:pPr>
        <w:widowControl w:val="0"/>
        <w:suppressAutoHyphens/>
        <w:jc w:val="center"/>
        <w:textAlignment w:val="baseline"/>
        <w:rPr>
          <w:b/>
          <w:bCs/>
          <w:color w:val="00000A"/>
          <w:sz w:val="24"/>
          <w:lang w:bidi="hi-IN"/>
        </w:rPr>
      </w:pPr>
    </w:p>
    <w:p w:rsidR="00237206" w:rsidRPr="00374515" w:rsidRDefault="00237206" w:rsidP="00374515">
      <w:pPr>
        <w:widowControl w:val="0"/>
        <w:suppressAutoHyphens/>
        <w:jc w:val="center"/>
        <w:textAlignment w:val="baseline"/>
        <w:rPr>
          <w:b/>
          <w:bCs/>
          <w:color w:val="00000A"/>
          <w:sz w:val="24"/>
          <w:lang w:bidi="hi-IN"/>
        </w:rPr>
      </w:pPr>
      <w:r w:rsidRPr="00374515">
        <w:rPr>
          <w:b/>
          <w:bCs/>
          <w:color w:val="00000A"/>
          <w:sz w:val="24"/>
          <w:lang w:bidi="hi-IN"/>
        </w:rPr>
        <w:t>FORMULARZ OFERTOWY</w:t>
      </w:r>
    </w:p>
    <w:p w:rsidR="00237206" w:rsidRPr="00374515" w:rsidRDefault="00237206" w:rsidP="00374515">
      <w:pPr>
        <w:widowControl w:val="0"/>
        <w:suppressAutoHyphens/>
        <w:textAlignment w:val="baseline"/>
        <w:rPr>
          <w:color w:val="00000A"/>
          <w:sz w:val="24"/>
          <w:lang w:bidi="hi-IN"/>
        </w:rPr>
      </w:pPr>
    </w:p>
    <w:p w:rsidR="00237206" w:rsidRPr="00374515" w:rsidRDefault="00237206" w:rsidP="00EE275A">
      <w:pPr>
        <w:widowControl w:val="0"/>
        <w:numPr>
          <w:ilvl w:val="0"/>
          <w:numId w:val="16"/>
        </w:numPr>
        <w:suppressAutoHyphens/>
        <w:jc w:val="both"/>
        <w:textAlignment w:val="baseline"/>
        <w:rPr>
          <w:b/>
          <w:bCs/>
          <w:color w:val="00000A"/>
          <w:sz w:val="24"/>
          <w:lang w:bidi="hi-IN"/>
        </w:rPr>
      </w:pPr>
      <w:r w:rsidRPr="00374515">
        <w:rPr>
          <w:b/>
          <w:bCs/>
          <w:color w:val="00000A"/>
          <w:sz w:val="24"/>
          <w:lang w:bidi="hi-IN"/>
        </w:rPr>
        <w:t>WYKONAWCA:</w:t>
      </w:r>
    </w:p>
    <w:p w:rsidR="00237206" w:rsidRPr="00374515" w:rsidRDefault="00237206" w:rsidP="00374515">
      <w:pPr>
        <w:widowControl w:val="0"/>
        <w:suppressAutoHyphens/>
        <w:textAlignment w:val="baseline"/>
        <w:rPr>
          <w:i/>
          <w:color w:val="00000A"/>
          <w:sz w:val="20"/>
          <w:szCs w:val="20"/>
          <w:lang w:bidi="hi-IN"/>
        </w:rPr>
      </w:pPr>
      <w:r w:rsidRPr="00374515">
        <w:rPr>
          <w:i/>
          <w:color w:val="00000A"/>
          <w:sz w:val="20"/>
          <w:szCs w:val="20"/>
          <w:lang w:bidi="hi-IN"/>
        </w:rPr>
        <w:t>(w przypadku składania oferty przez Wykonawców wspólnie ubiegających się o udzielenie zamówienia należy podać</w:t>
      </w:r>
      <w:r w:rsidRPr="00374515">
        <w:rPr>
          <w:color w:val="00000A"/>
          <w:sz w:val="20"/>
          <w:szCs w:val="20"/>
          <w:lang w:bidi="hi-IN"/>
        </w:rPr>
        <w:t xml:space="preserve"> </w:t>
      </w:r>
      <w:r w:rsidRPr="00374515">
        <w:rPr>
          <w:i/>
          <w:color w:val="00000A"/>
          <w:sz w:val="20"/>
          <w:szCs w:val="20"/>
          <w:lang w:bidi="hi-IN"/>
        </w:rPr>
        <w:t>nazwy (firmy) oraz dokładne adresy wszystkich Wykonawców)</w:t>
      </w:r>
    </w:p>
    <w:p w:rsidR="00237206" w:rsidRPr="00374515" w:rsidRDefault="00237206" w:rsidP="00374515">
      <w:pPr>
        <w:widowControl w:val="0"/>
        <w:suppressAutoHyphens/>
        <w:textAlignment w:val="baseline"/>
        <w:rPr>
          <w:i/>
          <w:color w:val="00000A"/>
          <w:sz w:val="20"/>
          <w:szCs w:val="20"/>
          <w:lang w:bidi="hi-IN"/>
        </w:rPr>
      </w:pPr>
    </w:p>
    <w:p w:rsidR="00237206" w:rsidRPr="00374515" w:rsidRDefault="00237206" w:rsidP="00374515">
      <w:pPr>
        <w:widowControl w:val="0"/>
        <w:suppressAutoHyphens/>
        <w:spacing w:line="360" w:lineRule="auto"/>
        <w:textAlignment w:val="baseline"/>
        <w:rPr>
          <w:color w:val="00000A"/>
          <w:sz w:val="24"/>
          <w:lang w:bidi="hi-IN"/>
        </w:rPr>
      </w:pPr>
      <w:r w:rsidRPr="00374515">
        <w:rPr>
          <w:color w:val="00000A"/>
          <w:sz w:val="24"/>
          <w:lang w:bidi="hi-IN"/>
        </w:rPr>
        <w:t>Nazwa: ………………………………………………………………………………………</w:t>
      </w:r>
    </w:p>
    <w:p w:rsidR="00237206" w:rsidRPr="00374515" w:rsidRDefault="00237206" w:rsidP="00374515">
      <w:pPr>
        <w:widowControl w:val="0"/>
        <w:suppressAutoHyphens/>
        <w:spacing w:line="360" w:lineRule="auto"/>
        <w:textAlignment w:val="baseline"/>
        <w:rPr>
          <w:color w:val="00000A"/>
          <w:sz w:val="24"/>
          <w:lang w:bidi="hi-IN"/>
        </w:rPr>
      </w:pPr>
      <w:r w:rsidRPr="00374515">
        <w:rPr>
          <w:color w:val="00000A"/>
          <w:sz w:val="24"/>
          <w:lang w:bidi="hi-IN"/>
        </w:rPr>
        <w:t>Siedziba ……………………………………………………………………………………..</w:t>
      </w:r>
    </w:p>
    <w:p w:rsidR="00237206" w:rsidRPr="00374515" w:rsidRDefault="00237206" w:rsidP="00374515">
      <w:pPr>
        <w:widowControl w:val="0"/>
        <w:suppressAutoHyphens/>
        <w:spacing w:line="360" w:lineRule="auto"/>
        <w:textAlignment w:val="baseline"/>
        <w:rPr>
          <w:color w:val="00000A"/>
          <w:sz w:val="24"/>
          <w:lang w:bidi="hi-IN"/>
        </w:rPr>
      </w:pPr>
      <w:r w:rsidRPr="00374515">
        <w:rPr>
          <w:color w:val="00000A"/>
          <w:sz w:val="24"/>
          <w:lang w:bidi="hi-IN"/>
        </w:rPr>
        <w:t>Numer REGON ……………………………………………………………………………..</w:t>
      </w:r>
    </w:p>
    <w:p w:rsidR="00237206" w:rsidRPr="00374515" w:rsidRDefault="00237206" w:rsidP="00374515">
      <w:pPr>
        <w:widowControl w:val="0"/>
        <w:suppressAutoHyphens/>
        <w:spacing w:line="360" w:lineRule="auto"/>
        <w:textAlignment w:val="baseline"/>
        <w:rPr>
          <w:color w:val="00000A"/>
          <w:sz w:val="24"/>
          <w:lang w:bidi="hi-IN"/>
        </w:rPr>
      </w:pPr>
      <w:r w:rsidRPr="00374515">
        <w:rPr>
          <w:color w:val="00000A"/>
          <w:sz w:val="24"/>
          <w:lang w:bidi="hi-IN"/>
        </w:rPr>
        <w:t>Numer NIP: …………………………………………………………………………………</w:t>
      </w:r>
    </w:p>
    <w:p w:rsidR="00237206" w:rsidRPr="00374515" w:rsidRDefault="00237206" w:rsidP="00374515">
      <w:pPr>
        <w:widowControl w:val="0"/>
        <w:suppressAutoHyphens/>
        <w:textAlignment w:val="baseline"/>
        <w:rPr>
          <w:b/>
          <w:color w:val="00000A"/>
          <w:sz w:val="24"/>
          <w:lang w:bidi="hi-IN"/>
        </w:rPr>
      </w:pPr>
      <w:r w:rsidRPr="00374515">
        <w:rPr>
          <w:b/>
          <w:color w:val="00000A"/>
          <w:sz w:val="24"/>
          <w:lang w:bidi="hi-IN"/>
        </w:rPr>
        <w:t>Reprezentowany przez:</w:t>
      </w:r>
    </w:p>
    <w:p w:rsidR="00237206" w:rsidRPr="00374515" w:rsidRDefault="00237206" w:rsidP="00374515">
      <w:pPr>
        <w:widowControl w:val="0"/>
        <w:suppressAutoHyphens/>
        <w:textAlignment w:val="baseline"/>
        <w:rPr>
          <w:b/>
          <w:color w:val="00000A"/>
          <w:sz w:val="10"/>
          <w:szCs w:val="10"/>
          <w:lang w:bidi="hi-IN"/>
        </w:rPr>
      </w:pPr>
    </w:p>
    <w:p w:rsidR="00237206" w:rsidRPr="00374515" w:rsidRDefault="00237206" w:rsidP="00374515">
      <w:pPr>
        <w:widowControl w:val="0"/>
        <w:suppressAutoHyphens/>
        <w:textAlignment w:val="baseline"/>
        <w:rPr>
          <w:color w:val="00000A"/>
          <w:sz w:val="20"/>
          <w:szCs w:val="20"/>
          <w:lang w:bidi="hi-IN"/>
        </w:rPr>
      </w:pPr>
      <w:r w:rsidRPr="00374515">
        <w:rPr>
          <w:color w:val="00000A"/>
          <w:sz w:val="20"/>
          <w:szCs w:val="20"/>
          <w:lang w:bidi="hi-IN"/>
        </w:rPr>
        <w:t>…………………………………………………………………………………………………………………..</w:t>
      </w:r>
    </w:p>
    <w:p w:rsidR="00237206" w:rsidRPr="00374515" w:rsidRDefault="00237206" w:rsidP="00374515">
      <w:pPr>
        <w:ind w:right="4394"/>
        <w:rPr>
          <w:i/>
          <w:sz w:val="20"/>
          <w:szCs w:val="20"/>
        </w:rPr>
      </w:pPr>
      <w:r w:rsidRPr="00374515">
        <w:rPr>
          <w:i/>
          <w:sz w:val="20"/>
          <w:szCs w:val="20"/>
        </w:rPr>
        <w:t>(imię, nazwisko, stanowisko/podstawa do reprezentacji)</w:t>
      </w:r>
    </w:p>
    <w:p w:rsidR="00237206" w:rsidRPr="00374515" w:rsidRDefault="00237206" w:rsidP="00374515">
      <w:pPr>
        <w:ind w:right="4394"/>
        <w:rPr>
          <w:i/>
          <w:sz w:val="20"/>
          <w:szCs w:val="20"/>
        </w:rPr>
      </w:pPr>
    </w:p>
    <w:p w:rsidR="00237206" w:rsidRPr="00374515" w:rsidRDefault="00237206" w:rsidP="00374515">
      <w:pPr>
        <w:spacing w:after="120"/>
        <w:rPr>
          <w:sz w:val="24"/>
          <w:lang w:val="en-US"/>
        </w:rPr>
      </w:pPr>
      <w:r w:rsidRPr="00374515">
        <w:rPr>
          <w:sz w:val="24"/>
          <w:lang w:val="en-US"/>
        </w:rPr>
        <w:t>tel., fax, adres e-mail:    .................................................................................................................................................</w:t>
      </w:r>
    </w:p>
    <w:p w:rsidR="00237206" w:rsidRDefault="00237206" w:rsidP="00EE275A">
      <w:pPr>
        <w:widowControl w:val="0"/>
        <w:numPr>
          <w:ilvl w:val="0"/>
          <w:numId w:val="16"/>
        </w:numPr>
        <w:suppressAutoHyphens/>
        <w:textAlignment w:val="baseline"/>
        <w:rPr>
          <w:b/>
          <w:color w:val="00000A"/>
          <w:sz w:val="24"/>
          <w:lang w:bidi="hi-IN"/>
        </w:rPr>
      </w:pPr>
      <w:r w:rsidRPr="00374515">
        <w:rPr>
          <w:b/>
          <w:color w:val="00000A"/>
          <w:sz w:val="24"/>
          <w:lang w:bidi="hi-IN"/>
        </w:rPr>
        <w:t>ZAMAWIAJĄCY:</w:t>
      </w:r>
    </w:p>
    <w:p w:rsidR="00237206" w:rsidRPr="00374515" w:rsidRDefault="00237206" w:rsidP="00EE275A">
      <w:pPr>
        <w:widowControl w:val="0"/>
        <w:suppressAutoHyphens/>
        <w:ind w:left="1080"/>
        <w:textAlignment w:val="baseline"/>
        <w:rPr>
          <w:b/>
          <w:color w:val="00000A"/>
          <w:sz w:val="24"/>
          <w:lang w:bidi="hi-IN"/>
        </w:rPr>
      </w:pPr>
    </w:p>
    <w:p w:rsidR="00237206" w:rsidRPr="00374515" w:rsidRDefault="00237206" w:rsidP="00374515">
      <w:pPr>
        <w:tabs>
          <w:tab w:val="left" w:pos="6096"/>
        </w:tabs>
        <w:ind w:right="2976"/>
        <w:rPr>
          <w:b/>
          <w:sz w:val="24"/>
        </w:rPr>
      </w:pPr>
      <w:r w:rsidRPr="00374515">
        <w:rPr>
          <w:b/>
          <w:sz w:val="24"/>
        </w:rPr>
        <w:t xml:space="preserve">Powiat Łęczyński  </w:t>
      </w:r>
      <w:r w:rsidRPr="00374515">
        <w:rPr>
          <w:b/>
          <w:sz w:val="24"/>
        </w:rPr>
        <w:br/>
        <w:t>ul. Aleja Jana Pawła II 95A, 21-010 Łęczna</w:t>
      </w:r>
    </w:p>
    <w:p w:rsidR="00237206" w:rsidRDefault="00237206" w:rsidP="004330DC">
      <w:pPr>
        <w:jc w:val="both"/>
        <w:rPr>
          <w:sz w:val="16"/>
          <w:szCs w:val="16"/>
        </w:rPr>
      </w:pPr>
    </w:p>
    <w:p w:rsidR="00237206" w:rsidRDefault="00237206" w:rsidP="004330DC">
      <w:pPr>
        <w:jc w:val="both"/>
        <w:rPr>
          <w:sz w:val="16"/>
          <w:szCs w:val="16"/>
        </w:rPr>
      </w:pPr>
    </w:p>
    <w:p w:rsidR="00237206" w:rsidRPr="005133C4" w:rsidRDefault="00237206" w:rsidP="004330DC">
      <w:pPr>
        <w:jc w:val="both"/>
        <w:rPr>
          <w:sz w:val="16"/>
          <w:szCs w:val="16"/>
        </w:rPr>
      </w:pPr>
    </w:p>
    <w:p w:rsidR="00237206" w:rsidRPr="00374515" w:rsidRDefault="00237206" w:rsidP="00374515">
      <w:pPr>
        <w:jc w:val="both"/>
        <w:rPr>
          <w:sz w:val="24"/>
          <w:lang w:eastAsia="en-US"/>
        </w:rPr>
      </w:pPr>
      <w:r w:rsidRPr="00374515">
        <w:rPr>
          <w:sz w:val="24"/>
          <w:lang w:eastAsia="en-US"/>
        </w:rPr>
        <w:t xml:space="preserve">W odpowiedzi na postępowanie prowadzone w trybie zapytania ofertowego składamy niniejszą ofertę na: </w:t>
      </w:r>
    </w:p>
    <w:p w:rsidR="00237206" w:rsidRPr="00DC1B85" w:rsidRDefault="00237206" w:rsidP="00DC1B85">
      <w:pPr>
        <w:jc w:val="both"/>
        <w:rPr>
          <w:rFonts w:ascii="Calibri" w:hAnsi="Calibri" w:cs="Calibri"/>
          <w:b/>
          <w:sz w:val="24"/>
          <w:lang w:eastAsia="en-US"/>
        </w:rPr>
      </w:pPr>
      <w:r w:rsidRPr="00DC1B85">
        <w:rPr>
          <w:rFonts w:ascii="Calibri" w:hAnsi="Calibri" w:cs="Calibri"/>
          <w:b/>
          <w:sz w:val="24"/>
          <w:u w:val="single"/>
          <w:lang w:eastAsia="en-US"/>
        </w:rPr>
        <w:t xml:space="preserve">WYKONANIE USŁUGI </w:t>
      </w:r>
      <w:r w:rsidRPr="00DC1B85">
        <w:rPr>
          <w:rFonts w:ascii="Calibri" w:hAnsi="Calibri" w:cs="Calibri"/>
          <w:b/>
          <w:bCs/>
          <w:sz w:val="24"/>
          <w:u w:val="single"/>
          <w:shd w:val="clear" w:color="auto" w:fill="FFFFFF"/>
          <w:lang w:eastAsia="en-US"/>
        </w:rPr>
        <w:t>ZAPROJEKTOWANIA, WYKONANIA, DOSTAWY ORAZ MONTAŻU MEBLI DO  POMIESZCZEŃ BIUROWYCH W BUDYNKU STAROSTWA POWIATOWEGO W ŁĘCZNEJ ORAZ DOSTAWĘ KRZESEŁ UCZNIOWSKICH</w:t>
      </w:r>
      <w:r w:rsidRPr="00DC1B85">
        <w:rPr>
          <w:rFonts w:ascii="Calibri" w:hAnsi="Calibri" w:cs="Calibri"/>
          <w:b/>
          <w:bCs/>
          <w:sz w:val="24"/>
          <w:shd w:val="clear" w:color="auto" w:fill="FFFFFF"/>
          <w:lang w:eastAsia="en-US"/>
        </w:rPr>
        <w:t xml:space="preserve"> </w:t>
      </w:r>
      <w:r w:rsidRPr="00DC1B85">
        <w:rPr>
          <w:rFonts w:ascii="Calibri" w:hAnsi="Calibri" w:cs="Calibri"/>
          <w:sz w:val="24"/>
          <w:lang w:eastAsia="en-US"/>
        </w:rPr>
        <w:t xml:space="preserve">w ramach realizacji projektu </w:t>
      </w:r>
      <w:bookmarkStart w:id="0" w:name="_Hlk511304182"/>
      <w:r w:rsidRPr="00DC1B85">
        <w:rPr>
          <w:rFonts w:ascii="Calibri" w:hAnsi="Calibri" w:cs="Calibri"/>
          <w:sz w:val="24"/>
          <w:lang w:eastAsia="en-US"/>
        </w:rPr>
        <w:t>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bookmarkEnd w:id="0"/>
    <w:p w:rsidR="00237206" w:rsidRDefault="00237206" w:rsidP="00374515">
      <w:pPr>
        <w:spacing w:after="240" w:line="259" w:lineRule="auto"/>
        <w:jc w:val="both"/>
        <w:rPr>
          <w:b/>
          <w:sz w:val="24"/>
          <w:lang w:eastAsia="en-US"/>
        </w:rPr>
      </w:pPr>
    </w:p>
    <w:p w:rsidR="00237206" w:rsidRPr="00374515" w:rsidRDefault="00237206" w:rsidP="00374515">
      <w:pPr>
        <w:spacing w:after="240" w:line="259" w:lineRule="auto"/>
        <w:jc w:val="both"/>
        <w:rPr>
          <w:b/>
          <w:sz w:val="24"/>
          <w:lang w:eastAsia="en-US"/>
        </w:rPr>
      </w:pPr>
      <w:r w:rsidRPr="00374515">
        <w:rPr>
          <w:b/>
          <w:sz w:val="24"/>
          <w:lang w:eastAsia="en-US"/>
        </w:rPr>
        <w:t>Oferujemy wykonanie przedmiotu  zamówienia spełniającego wszystkie wymagania zawarte w zapytaniu ofertowym:</w:t>
      </w:r>
    </w:p>
    <w:p w:rsidR="00237206" w:rsidRPr="00CE73F1" w:rsidRDefault="00237206" w:rsidP="00D72F53">
      <w:pPr>
        <w:pStyle w:val="BodyText"/>
        <w:rPr>
          <w:sz w:val="24"/>
        </w:rPr>
      </w:pPr>
      <w:bookmarkStart w:id="1" w:name="_Hlk526420715"/>
      <w:r w:rsidRPr="00CE73F1">
        <w:rPr>
          <w:sz w:val="24"/>
        </w:rPr>
        <w:t>1) cena netto………………</w:t>
      </w:r>
      <w:r>
        <w:rPr>
          <w:sz w:val="24"/>
        </w:rPr>
        <w:t>……………………….………………</w:t>
      </w:r>
      <w:r w:rsidRPr="00CE73F1">
        <w:rPr>
          <w:sz w:val="24"/>
        </w:rPr>
        <w:t>………….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72F53">
      <w:pPr>
        <w:pStyle w:val="BodyText"/>
        <w:rPr>
          <w:sz w:val="24"/>
        </w:rPr>
      </w:pPr>
    </w:p>
    <w:p w:rsidR="00237206" w:rsidRPr="00CE73F1" w:rsidRDefault="00237206" w:rsidP="00D72F53">
      <w:pPr>
        <w:pStyle w:val="BodyText"/>
        <w:rPr>
          <w:sz w:val="24"/>
        </w:rPr>
      </w:pPr>
      <w:r w:rsidRPr="00CE73F1">
        <w:rPr>
          <w:sz w:val="24"/>
        </w:rPr>
        <w:t>2) podatek VAT…………</w:t>
      </w:r>
      <w:r>
        <w:rPr>
          <w:sz w:val="24"/>
        </w:rPr>
        <w:t>………………..………….…………..</w:t>
      </w:r>
      <w:r w:rsidRPr="00CE73F1">
        <w:rPr>
          <w:sz w:val="24"/>
        </w:rPr>
        <w:t>……………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72F53">
      <w:pPr>
        <w:pStyle w:val="BodyText"/>
        <w:rPr>
          <w:sz w:val="24"/>
        </w:rPr>
      </w:pPr>
    </w:p>
    <w:p w:rsidR="00237206" w:rsidRDefault="00237206" w:rsidP="00D72F53">
      <w:pPr>
        <w:pStyle w:val="BodyText"/>
        <w:rPr>
          <w:sz w:val="24"/>
        </w:rPr>
      </w:pPr>
      <w:r w:rsidRPr="00CE73F1">
        <w:rPr>
          <w:sz w:val="24"/>
        </w:rPr>
        <w:t>3) cena brutto</w:t>
      </w:r>
      <w:r>
        <w:rPr>
          <w:sz w:val="24"/>
        </w:rPr>
        <w:t xml:space="preserve"> </w:t>
      </w:r>
      <w:r w:rsidRPr="00CE73F1">
        <w:rPr>
          <w:sz w:val="24"/>
        </w:rPr>
        <w:t>………………</w:t>
      </w:r>
      <w:r>
        <w:rPr>
          <w:sz w:val="24"/>
        </w:rPr>
        <w:t>……………….………………………</w:t>
      </w:r>
      <w:r w:rsidRPr="00CE73F1">
        <w:rPr>
          <w:sz w:val="24"/>
        </w:rPr>
        <w:t>………</w:t>
      </w:r>
      <w:r>
        <w:rPr>
          <w:sz w:val="24"/>
        </w:rPr>
        <w:t>.</w:t>
      </w:r>
      <w:r w:rsidRPr="00CE73F1">
        <w:rPr>
          <w:sz w:val="24"/>
        </w:rPr>
        <w:t>….zł</w:t>
      </w:r>
    </w:p>
    <w:bookmarkEnd w:id="1"/>
    <w:p w:rsidR="00237206" w:rsidRDefault="00237206" w:rsidP="004330DC">
      <w:pPr>
        <w:pStyle w:val="BodyText"/>
        <w:rPr>
          <w:sz w:val="24"/>
        </w:rPr>
      </w:pPr>
    </w:p>
    <w:p w:rsidR="00237206" w:rsidRDefault="00237206" w:rsidP="004330DC">
      <w:pPr>
        <w:pStyle w:val="BodyText"/>
        <w:rPr>
          <w:sz w:val="24"/>
        </w:rPr>
      </w:pPr>
      <w:r>
        <w:rPr>
          <w:sz w:val="24"/>
        </w:rPr>
        <w:t>w</w:t>
      </w:r>
      <w:r w:rsidRPr="008747D7">
        <w:rPr>
          <w:sz w:val="24"/>
        </w:rPr>
        <w:t xml:space="preserve"> tym:</w:t>
      </w:r>
    </w:p>
    <w:p w:rsidR="00237206" w:rsidRDefault="00237206" w:rsidP="004330DC">
      <w:pPr>
        <w:pStyle w:val="BodyText"/>
        <w:rPr>
          <w:sz w:val="24"/>
        </w:rPr>
      </w:pPr>
    </w:p>
    <w:p w:rsidR="00237206" w:rsidRPr="00EA2410" w:rsidRDefault="00237206" w:rsidP="00EA2410"/>
    <w:p w:rsidR="00237206" w:rsidRDefault="00237206" w:rsidP="00DC1B85">
      <w:pPr>
        <w:shd w:val="clear" w:color="auto" w:fill="FFFFFF"/>
        <w:spacing w:after="150" w:line="276" w:lineRule="auto"/>
        <w:ind w:left="284"/>
        <w:rPr>
          <w:rFonts w:ascii="Calibri" w:hAnsi="Calibri" w:cs="Calibri"/>
          <w:b/>
          <w:sz w:val="24"/>
          <w:u w:val="single"/>
        </w:rPr>
      </w:pPr>
    </w:p>
    <w:p w:rsidR="00237206" w:rsidRPr="00DC1B85" w:rsidRDefault="00237206" w:rsidP="00DC1B85">
      <w:pPr>
        <w:shd w:val="clear" w:color="auto" w:fill="FFFFFF"/>
        <w:spacing w:after="150" w:line="276" w:lineRule="auto"/>
        <w:rPr>
          <w:rFonts w:ascii="Calibri" w:hAnsi="Calibri" w:cs="Calibri"/>
          <w:b/>
          <w:sz w:val="24"/>
          <w:u w:val="single"/>
        </w:rPr>
      </w:pPr>
      <w:r w:rsidRPr="00DC1B85">
        <w:rPr>
          <w:rFonts w:ascii="Calibri" w:hAnsi="Calibri" w:cs="Calibri"/>
          <w:b/>
          <w:sz w:val="24"/>
          <w:u w:val="single"/>
        </w:rPr>
        <w:t>Zadanie 1 - kompleksowa usługa zaprojektowania, rozplanowania, wykonania, dostawy i montażu zabudowy meblowej do pomieszczeń Starostwa Powiatowego w Łęcznej</w:t>
      </w:r>
    </w:p>
    <w:p w:rsidR="00237206" w:rsidRPr="00CE73F1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1) cena netto………………</w:t>
      </w:r>
      <w:r>
        <w:rPr>
          <w:sz w:val="24"/>
        </w:rPr>
        <w:t>……………………….………………</w:t>
      </w:r>
      <w:r w:rsidRPr="00CE73F1">
        <w:rPr>
          <w:sz w:val="24"/>
        </w:rPr>
        <w:t>………….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C1B85">
      <w:pPr>
        <w:pStyle w:val="BodyText"/>
        <w:rPr>
          <w:sz w:val="24"/>
        </w:rPr>
      </w:pPr>
    </w:p>
    <w:p w:rsidR="00237206" w:rsidRPr="00CE73F1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2) podatek VAT…………</w:t>
      </w:r>
      <w:r>
        <w:rPr>
          <w:sz w:val="24"/>
        </w:rPr>
        <w:t>………………..………….…………..</w:t>
      </w:r>
      <w:r w:rsidRPr="00CE73F1">
        <w:rPr>
          <w:sz w:val="24"/>
        </w:rPr>
        <w:t>……………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C1B85">
      <w:pPr>
        <w:pStyle w:val="BodyText"/>
        <w:rPr>
          <w:sz w:val="24"/>
        </w:rPr>
      </w:pPr>
    </w:p>
    <w:p w:rsidR="00237206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3) cena brutto</w:t>
      </w:r>
      <w:r>
        <w:rPr>
          <w:sz w:val="24"/>
        </w:rPr>
        <w:t xml:space="preserve"> </w:t>
      </w:r>
      <w:r w:rsidRPr="00CE73F1">
        <w:rPr>
          <w:sz w:val="24"/>
        </w:rPr>
        <w:t>………………</w:t>
      </w:r>
      <w:r>
        <w:rPr>
          <w:sz w:val="24"/>
        </w:rPr>
        <w:t>……………….………………………</w:t>
      </w:r>
      <w:r w:rsidRPr="00CE73F1">
        <w:rPr>
          <w:sz w:val="24"/>
        </w:rPr>
        <w:t>………</w:t>
      </w:r>
      <w:r>
        <w:rPr>
          <w:sz w:val="24"/>
        </w:rPr>
        <w:t>.</w:t>
      </w:r>
      <w:r w:rsidRPr="00CE73F1">
        <w:rPr>
          <w:sz w:val="24"/>
        </w:rPr>
        <w:t>….zł</w:t>
      </w:r>
    </w:p>
    <w:p w:rsidR="00237206" w:rsidRDefault="00237206" w:rsidP="004330DC">
      <w:pPr>
        <w:pStyle w:val="BodyText"/>
        <w:rPr>
          <w:sz w:val="24"/>
        </w:rPr>
      </w:pPr>
    </w:p>
    <w:p w:rsidR="00237206" w:rsidRDefault="00237206" w:rsidP="00DC1B85">
      <w:pPr>
        <w:jc w:val="both"/>
        <w:rPr>
          <w:rFonts w:ascii="Calibri" w:hAnsi="Calibri" w:cs="Calibri"/>
          <w:b/>
          <w:sz w:val="24"/>
          <w:u w:val="single"/>
        </w:rPr>
      </w:pPr>
      <w:r w:rsidRPr="00DC1B85">
        <w:rPr>
          <w:rFonts w:ascii="Calibri" w:hAnsi="Calibri" w:cs="Calibri"/>
          <w:b/>
          <w:sz w:val="24"/>
          <w:u w:val="single"/>
          <w:lang w:eastAsia="en-US"/>
        </w:rPr>
        <w:t xml:space="preserve">Zadanie 2  - </w:t>
      </w:r>
      <w:r w:rsidRPr="00DC1B85">
        <w:rPr>
          <w:rFonts w:ascii="Calibri" w:hAnsi="Calibri" w:cs="Calibri"/>
          <w:b/>
          <w:sz w:val="24"/>
          <w:u w:val="single"/>
        </w:rPr>
        <w:t xml:space="preserve">zakup 15 szt. krzeseł uczniowskich z dostawą do Zespołu Szkół im. K. K. Jagiellończyka w Łęcznej, 21-010 Łęczna, ul. Bogdanowicza 9: </w:t>
      </w:r>
    </w:p>
    <w:p w:rsidR="00237206" w:rsidRPr="00DC1B85" w:rsidRDefault="00237206" w:rsidP="00DC1B85">
      <w:pPr>
        <w:jc w:val="both"/>
        <w:rPr>
          <w:rFonts w:ascii="Calibri" w:hAnsi="Calibri" w:cs="Calibri"/>
          <w:b/>
          <w:sz w:val="24"/>
          <w:u w:val="single"/>
        </w:rPr>
      </w:pPr>
    </w:p>
    <w:p w:rsidR="00237206" w:rsidRPr="00CE73F1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1) cena netto………………</w:t>
      </w:r>
      <w:r>
        <w:rPr>
          <w:sz w:val="24"/>
        </w:rPr>
        <w:t>……………………….………………</w:t>
      </w:r>
      <w:r w:rsidRPr="00CE73F1">
        <w:rPr>
          <w:sz w:val="24"/>
        </w:rPr>
        <w:t>………….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C1B85">
      <w:pPr>
        <w:pStyle w:val="BodyText"/>
        <w:rPr>
          <w:sz w:val="24"/>
        </w:rPr>
      </w:pPr>
    </w:p>
    <w:p w:rsidR="00237206" w:rsidRPr="00CE73F1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2) podatek VAT…………</w:t>
      </w:r>
      <w:r>
        <w:rPr>
          <w:sz w:val="24"/>
        </w:rPr>
        <w:t>………………..………….…………..</w:t>
      </w:r>
      <w:r w:rsidRPr="00CE73F1">
        <w:rPr>
          <w:sz w:val="24"/>
        </w:rPr>
        <w:t>……………</w:t>
      </w:r>
      <w:r>
        <w:rPr>
          <w:sz w:val="24"/>
        </w:rPr>
        <w:t>.</w:t>
      </w:r>
      <w:r w:rsidRPr="00CE73F1">
        <w:rPr>
          <w:sz w:val="24"/>
        </w:rPr>
        <w:t>.zł</w:t>
      </w:r>
    </w:p>
    <w:p w:rsidR="00237206" w:rsidRPr="00CE73F1" w:rsidRDefault="00237206" w:rsidP="00DC1B85">
      <w:pPr>
        <w:pStyle w:val="BodyText"/>
        <w:rPr>
          <w:sz w:val="24"/>
        </w:rPr>
      </w:pPr>
    </w:p>
    <w:p w:rsidR="00237206" w:rsidRDefault="00237206" w:rsidP="00DC1B85">
      <w:pPr>
        <w:pStyle w:val="BodyText"/>
        <w:rPr>
          <w:sz w:val="24"/>
        </w:rPr>
      </w:pPr>
      <w:r w:rsidRPr="00CE73F1">
        <w:rPr>
          <w:sz w:val="24"/>
        </w:rPr>
        <w:t>3) cena brutto</w:t>
      </w:r>
      <w:r>
        <w:rPr>
          <w:sz w:val="24"/>
        </w:rPr>
        <w:t xml:space="preserve"> </w:t>
      </w:r>
      <w:r w:rsidRPr="00CE73F1">
        <w:rPr>
          <w:sz w:val="24"/>
        </w:rPr>
        <w:t>………………</w:t>
      </w:r>
      <w:r>
        <w:rPr>
          <w:sz w:val="24"/>
        </w:rPr>
        <w:t>……………….………………………</w:t>
      </w:r>
      <w:r w:rsidRPr="00CE73F1">
        <w:rPr>
          <w:sz w:val="24"/>
        </w:rPr>
        <w:t>………</w:t>
      </w:r>
      <w:r>
        <w:rPr>
          <w:sz w:val="24"/>
        </w:rPr>
        <w:t>.</w:t>
      </w:r>
      <w:r w:rsidRPr="00CE73F1">
        <w:rPr>
          <w:sz w:val="24"/>
        </w:rPr>
        <w:t>….zł</w:t>
      </w:r>
    </w:p>
    <w:p w:rsidR="00237206" w:rsidRPr="008747D7" w:rsidRDefault="00237206" w:rsidP="004330DC">
      <w:pPr>
        <w:pStyle w:val="BodyText"/>
        <w:rPr>
          <w:sz w:val="24"/>
        </w:rPr>
      </w:pPr>
    </w:p>
    <w:p w:rsidR="00237206" w:rsidRDefault="00237206" w:rsidP="004330DC">
      <w:pPr>
        <w:pStyle w:val="BodyText"/>
        <w:rPr>
          <w:sz w:val="24"/>
        </w:rPr>
      </w:pPr>
    </w:p>
    <w:p w:rsidR="00237206" w:rsidRDefault="00237206" w:rsidP="004330DC">
      <w:pPr>
        <w:pStyle w:val="BodyText"/>
        <w:rPr>
          <w:sz w:val="24"/>
        </w:rPr>
      </w:pPr>
      <w:r>
        <w:rPr>
          <w:sz w:val="24"/>
        </w:rPr>
        <w:t>Szczegółowy formularz oferty:</w:t>
      </w:r>
    </w:p>
    <w:tbl>
      <w:tblPr>
        <w:tblW w:w="10141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0"/>
        <w:gridCol w:w="2192"/>
        <w:gridCol w:w="850"/>
        <w:gridCol w:w="993"/>
        <w:gridCol w:w="1275"/>
        <w:gridCol w:w="1276"/>
        <w:gridCol w:w="1276"/>
        <w:gridCol w:w="1559"/>
      </w:tblGrid>
      <w:tr w:rsidR="00237206" w:rsidRPr="00DC1B85" w:rsidTr="00E76DBF"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Przedmiot zamówienia</w:t>
            </w:r>
            <w:r w:rsidRPr="00DC1B85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C</w:t>
            </w: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ena jedno-stkowa netto (zł)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</w:t>
            </w: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artość netto (zł)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Stawka podatku VAT (%)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Wartość podatku VAT (zł)</w:t>
            </w: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</w:t>
            </w: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artość brutto (zł)</w:t>
            </w:r>
          </w:p>
        </w:tc>
      </w:tr>
      <w:tr w:rsidR="00237206" w:rsidRPr="00DC1B85" w:rsidTr="00E76DBF"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-1-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-2-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-3-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-4-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-5-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-6-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-7-</w:t>
            </w: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-8-</w:t>
            </w:r>
          </w:p>
        </w:tc>
      </w:tr>
      <w:tr w:rsidR="00237206" w:rsidRPr="00DC1B85" w:rsidTr="00E76DBF">
        <w:tc>
          <w:tcPr>
            <w:tcW w:w="10141" w:type="dxa"/>
            <w:gridSpan w:val="8"/>
            <w:vAlign w:val="center"/>
          </w:tcPr>
          <w:p w:rsidR="00237206" w:rsidRPr="00DC1B85" w:rsidRDefault="00237206" w:rsidP="00DC1B85">
            <w:pPr>
              <w:shd w:val="clear" w:color="auto" w:fill="FFFFFF"/>
              <w:spacing w:after="150" w:line="276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libri" w:hAnsi="Calibri" w:cs="Calibri"/>
                <w:b/>
                <w:sz w:val="24"/>
                <w:u w:val="single"/>
              </w:rPr>
              <w:t>Zadanie 1 - kompleksowa usługa zaprojektowania, rozplanowania, wykonania, dostawy i montażu zabudowy meblowej do pomieszczeń Starostwa Powiatowego w Łęcznej</w:t>
            </w:r>
          </w:p>
        </w:tc>
      </w:tr>
      <w:tr w:rsidR="00237206" w:rsidRPr="00DC1B85" w:rsidTr="00E76DBF">
        <w:trPr>
          <w:trHeight w:val="354"/>
        </w:trPr>
        <w:tc>
          <w:tcPr>
            <w:tcW w:w="10141" w:type="dxa"/>
            <w:gridSpan w:val="8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sz w:val="22"/>
                <w:szCs w:val="22"/>
              </w:rPr>
              <w:t>Pokój nr 13</w:t>
            </w:r>
          </w:p>
        </w:tc>
      </w:tr>
      <w:tr w:rsidR="00237206" w:rsidRPr="00DC1B85" w:rsidTr="00E76DBF">
        <w:trPr>
          <w:trHeight w:val="53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biurko narożne w kształcie litery L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1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dostawka półokrągła na metalowej nodze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1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nadstawka z 3 otwartymi półkami na biurko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86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szafka jednodrzwiowa z 1 półką pod biurko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1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 xml:space="preserve">5       </w:t>
            </w:r>
          </w:p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kontener  na kółkach z 3 szufladami i 1 otwarta półką i centralnym zamkiem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1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Obudowa istniejącej szafy metalowej dwudrzwiowej</w:t>
            </w:r>
          </w:p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z uwzględnieniem nadstawki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szafa aktowa dwudrzwiowa posiadająca półki tworzące 5 przestrzeni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narożna </w:t>
            </w:r>
            <w:r w:rsidRPr="00DC1B85">
              <w:rPr>
                <w:rFonts w:ascii="Cambria" w:hAnsi="Cambria"/>
                <w:sz w:val="22"/>
                <w:szCs w:val="22"/>
              </w:rPr>
              <w:t>szafa aktowo-odzieżowa dwudrzwiowa podzielona na 2 przedziały: aktowy- 3 półki przestawne z możliwością ustawienia w 3 pozycjach od środkowego położenia, ubraniowy drążek na wieszaki a w górnej części szafy wydzielona dodatkowa przestrzeń na segregatory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2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  <w:shd w:val="clear" w:color="auto" w:fill="FFFAFF"/>
              </w:rPr>
              <w:t>słupek stojący półokrągły otwarty z 4 lub 5 półkami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2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  <w:shd w:val="clear" w:color="auto" w:fill="FFFAFF"/>
              </w:rPr>
            </w:pPr>
            <w:r>
              <w:rPr>
                <w:rFonts w:ascii="Cambria" w:hAnsi="Cambria"/>
                <w:sz w:val="22"/>
                <w:szCs w:val="22"/>
                <w:shd w:val="clear" w:color="auto" w:fill="FFFAFF"/>
              </w:rPr>
              <w:t>listwa ochronna na ścianę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6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fotel biurowy z zagłówkiem wg opisu w zapytaniu ofertowym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716"/>
        </w:trPr>
        <w:tc>
          <w:tcPr>
            <w:tcW w:w="4755" w:type="dxa"/>
            <w:gridSpan w:val="4"/>
            <w:vAlign w:val="center"/>
          </w:tcPr>
          <w:p w:rsidR="00237206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DC1B85">
              <w:rPr>
                <w:rFonts w:ascii="Cambria" w:hAnsi="Cambria"/>
                <w:sz w:val="22"/>
                <w:szCs w:val="22"/>
              </w:rPr>
              <w:t>wartość zamówienia – pokój nr 13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716"/>
        </w:trPr>
        <w:tc>
          <w:tcPr>
            <w:tcW w:w="10141" w:type="dxa"/>
            <w:gridSpan w:val="8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sz w:val="22"/>
                <w:szCs w:val="22"/>
              </w:rPr>
              <w:t>Pokój nr 102</w:t>
            </w:r>
          </w:p>
        </w:tc>
      </w:tr>
      <w:tr w:rsidR="00237206" w:rsidRPr="00DC1B85" w:rsidTr="00E76DBF">
        <w:trPr>
          <w:trHeight w:val="513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biurko narożne w kształcie litery L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5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dostawka półokrągła na metalowej nodze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0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szafka jednodrzwiowa z 1 półką pod biurko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8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kontener  na kółkach z 3 szufladami i 1 otwarta półką i centralnym zamkiem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697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Szafa aktowa dwudrzwiowa z nadstawką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6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Szafa aktowo-odzieżowa dwudrzwiowa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34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Szafka (komoda) dwudrzwiowa zamykana na zamek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8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Słupek stojący półokrągły otwarty z 1 lub 2 półkami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8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2192" w:type="dxa"/>
            <w:vAlign w:val="center"/>
          </w:tcPr>
          <w:p w:rsidR="00237206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Stolik dla petenta</w:t>
            </w:r>
          </w:p>
        </w:tc>
        <w:tc>
          <w:tcPr>
            <w:tcW w:w="850" w:type="dxa"/>
            <w:vAlign w:val="center"/>
          </w:tcPr>
          <w:p w:rsidR="00237206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8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10</w:t>
            </w:r>
          </w:p>
        </w:tc>
        <w:tc>
          <w:tcPr>
            <w:tcW w:w="2192" w:type="dxa"/>
            <w:vAlign w:val="center"/>
          </w:tcPr>
          <w:p w:rsidR="00237206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listwy ochronne na ścianę</w:t>
            </w:r>
          </w:p>
        </w:tc>
        <w:tc>
          <w:tcPr>
            <w:tcW w:w="850" w:type="dxa"/>
            <w:vAlign w:val="center"/>
          </w:tcPr>
          <w:p w:rsidR="00237206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E76DBF">
        <w:trPr>
          <w:trHeight w:val="522"/>
        </w:trPr>
        <w:tc>
          <w:tcPr>
            <w:tcW w:w="72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  <w:r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DC1B85">
            <w:pPr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fotel biurowy z zagłówkiem wg opisu w zapytaniu ofertowym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F32B49">
        <w:trPr>
          <w:trHeight w:val="510"/>
        </w:trPr>
        <w:tc>
          <w:tcPr>
            <w:tcW w:w="4755" w:type="dxa"/>
            <w:gridSpan w:val="4"/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 xml:space="preserve"> wartość zamówienia – pokój nr 102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F32B49" w:rsidTr="00F32B49">
        <w:trPr>
          <w:trHeight w:val="510"/>
        </w:trPr>
        <w:tc>
          <w:tcPr>
            <w:tcW w:w="4755" w:type="dxa"/>
            <w:gridSpan w:val="4"/>
            <w:vAlign w:val="center"/>
          </w:tcPr>
          <w:p w:rsidR="00237206" w:rsidRPr="00F32B49" w:rsidRDefault="00237206" w:rsidP="00DC1B85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32B49">
              <w:rPr>
                <w:rFonts w:ascii="Cambria" w:hAnsi="Cambria"/>
                <w:b/>
                <w:sz w:val="22"/>
                <w:szCs w:val="22"/>
              </w:rPr>
              <w:t>Łączna wartość zamówienia – zadanie 1</w:t>
            </w:r>
          </w:p>
        </w:tc>
        <w:tc>
          <w:tcPr>
            <w:tcW w:w="1275" w:type="dxa"/>
            <w:vAlign w:val="center"/>
          </w:tcPr>
          <w:p w:rsidR="00237206" w:rsidRPr="00F32B49" w:rsidRDefault="00237206" w:rsidP="00DC1B85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F32B49" w:rsidRDefault="00237206" w:rsidP="00DC1B85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F32B49" w:rsidRDefault="00237206" w:rsidP="00DC1B85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F32B49" w:rsidRDefault="00237206" w:rsidP="00DC1B85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237206" w:rsidRPr="00DC1B85" w:rsidTr="00F32B49">
        <w:trPr>
          <w:trHeight w:val="510"/>
        </w:trPr>
        <w:tc>
          <w:tcPr>
            <w:tcW w:w="475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37206" w:rsidRPr="00DC1B85" w:rsidRDefault="00237206" w:rsidP="00DC1B8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:rsidR="00237206" w:rsidRPr="00DC1B85" w:rsidRDefault="00237206" w:rsidP="00DC1B85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DC1B85" w:rsidTr="00F32B49">
        <w:tc>
          <w:tcPr>
            <w:tcW w:w="72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Przedmiot zamówienia</w:t>
            </w:r>
            <w:r w:rsidRPr="00DC1B85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Ilość</w:t>
            </w:r>
            <w:r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32B49">
              <w:rPr>
                <w:rFonts w:ascii="Cambria" w:hAnsi="Cambria"/>
                <w:b/>
                <w:bCs/>
                <w:sz w:val="22"/>
                <w:szCs w:val="22"/>
              </w:rPr>
              <w:t>Cena jedno-stkowa netto (zł)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</w:t>
            </w: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artość netto (zł)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Stawka podatku VAT (%)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Wartość podatku VAT (zł)</w:t>
            </w:r>
          </w:p>
        </w:tc>
        <w:tc>
          <w:tcPr>
            <w:tcW w:w="1559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</w:t>
            </w: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artość brutto (zł)</w:t>
            </w:r>
          </w:p>
        </w:tc>
      </w:tr>
      <w:tr w:rsidR="00237206" w:rsidRPr="00DC1B85" w:rsidTr="00E76DBF">
        <w:tc>
          <w:tcPr>
            <w:tcW w:w="72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-1-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-2-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-3-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-4-</w:t>
            </w:r>
          </w:p>
        </w:tc>
        <w:tc>
          <w:tcPr>
            <w:tcW w:w="1275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-5-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-6-</w:t>
            </w: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-7-</w:t>
            </w:r>
          </w:p>
        </w:tc>
        <w:tc>
          <w:tcPr>
            <w:tcW w:w="1559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mbria" w:hAnsi="Cambria"/>
                <w:b/>
                <w:bCs/>
                <w:sz w:val="22"/>
                <w:szCs w:val="22"/>
              </w:rPr>
              <w:t>-8-</w:t>
            </w:r>
          </w:p>
        </w:tc>
      </w:tr>
      <w:tr w:rsidR="00237206" w:rsidRPr="00DC1B85" w:rsidTr="0091031A">
        <w:trPr>
          <w:trHeight w:val="1208"/>
        </w:trPr>
        <w:tc>
          <w:tcPr>
            <w:tcW w:w="10141" w:type="dxa"/>
            <w:gridSpan w:val="8"/>
            <w:vAlign w:val="center"/>
          </w:tcPr>
          <w:p w:rsidR="00237206" w:rsidRPr="00DC1B85" w:rsidRDefault="00237206" w:rsidP="00A34B98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C1B85">
              <w:rPr>
                <w:rFonts w:ascii="Calibri" w:hAnsi="Calibri" w:cs="Calibri"/>
                <w:b/>
                <w:sz w:val="24"/>
                <w:u w:val="single"/>
                <w:lang w:eastAsia="en-US"/>
              </w:rPr>
              <w:t xml:space="preserve">Zadanie 2  - </w:t>
            </w:r>
            <w:r w:rsidRPr="00DC1B85">
              <w:rPr>
                <w:rFonts w:ascii="Calibri" w:hAnsi="Calibri" w:cs="Calibri"/>
                <w:b/>
                <w:sz w:val="24"/>
                <w:u w:val="single"/>
              </w:rPr>
              <w:t>zakup 15 szt. krzeseł uczniowskich z dostawą do Zespołu Szkół im. K. K. Jagiellończyka w Łęcznej, 21-010 Łęczna, ul. Bogdanowicza 9:</w:t>
            </w:r>
          </w:p>
        </w:tc>
      </w:tr>
      <w:tr w:rsidR="00237206" w:rsidRPr="00DC1B85" w:rsidTr="00E76DBF">
        <w:trPr>
          <w:trHeight w:val="530"/>
        </w:trPr>
        <w:tc>
          <w:tcPr>
            <w:tcW w:w="72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C1B8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192" w:type="dxa"/>
            <w:vAlign w:val="center"/>
          </w:tcPr>
          <w:p w:rsidR="00237206" w:rsidRPr="00DC1B85" w:rsidRDefault="00237206" w:rsidP="00E76DBF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Krzesło uczniowskie</w:t>
            </w:r>
          </w:p>
        </w:tc>
        <w:tc>
          <w:tcPr>
            <w:tcW w:w="850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15 szt.</w:t>
            </w:r>
          </w:p>
        </w:tc>
        <w:tc>
          <w:tcPr>
            <w:tcW w:w="993" w:type="dxa"/>
            <w:vAlign w:val="center"/>
          </w:tcPr>
          <w:p w:rsidR="00237206" w:rsidRPr="00DC1B85" w:rsidRDefault="00237206" w:rsidP="00E76DBF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37206" w:rsidRPr="00DC1B85" w:rsidRDefault="00237206" w:rsidP="00E76DBF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DC1B85" w:rsidRDefault="00237206" w:rsidP="00E76DBF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DC1B85" w:rsidRDefault="00237206" w:rsidP="00E76DBF">
            <w:pPr>
              <w:jc w:val="right"/>
              <w:rPr>
                <w:rFonts w:ascii="Cambria" w:hAnsi="Cambria"/>
                <w:sz w:val="22"/>
                <w:szCs w:val="22"/>
              </w:rPr>
            </w:pPr>
          </w:p>
        </w:tc>
      </w:tr>
      <w:tr w:rsidR="00237206" w:rsidRPr="00F32B49" w:rsidTr="00E76DBF">
        <w:trPr>
          <w:trHeight w:val="530"/>
        </w:trPr>
        <w:tc>
          <w:tcPr>
            <w:tcW w:w="4755" w:type="dxa"/>
            <w:gridSpan w:val="4"/>
            <w:vAlign w:val="center"/>
          </w:tcPr>
          <w:p w:rsidR="00237206" w:rsidRPr="00F32B49" w:rsidRDefault="00237206" w:rsidP="00E76DB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F32B49">
              <w:rPr>
                <w:rFonts w:ascii="Cambria" w:hAnsi="Cambria"/>
                <w:b/>
                <w:sz w:val="22"/>
                <w:szCs w:val="22"/>
              </w:rPr>
              <w:t>Łączna wartość zamówienia – zadanie 2</w:t>
            </w:r>
          </w:p>
        </w:tc>
        <w:tc>
          <w:tcPr>
            <w:tcW w:w="1275" w:type="dxa"/>
            <w:vAlign w:val="center"/>
          </w:tcPr>
          <w:p w:rsidR="00237206" w:rsidRPr="00F32B49" w:rsidRDefault="00237206" w:rsidP="00E76DBF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F32B49" w:rsidRDefault="00237206" w:rsidP="00E76DBF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237206" w:rsidRPr="00F32B49" w:rsidRDefault="00237206" w:rsidP="00E76DBF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37206" w:rsidRPr="00F32B49" w:rsidRDefault="00237206" w:rsidP="00E76DBF">
            <w:pPr>
              <w:jc w:val="right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237206" w:rsidRPr="00CE73F1" w:rsidRDefault="00237206" w:rsidP="004330DC">
      <w:pPr>
        <w:pStyle w:val="BodyText"/>
        <w:rPr>
          <w:sz w:val="24"/>
        </w:rPr>
      </w:pPr>
    </w:p>
    <w:p w:rsidR="00237206" w:rsidRDefault="00237206" w:rsidP="008747D7">
      <w:pPr>
        <w:pStyle w:val="ListParagraph"/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37206" w:rsidRPr="0060009A" w:rsidRDefault="00237206" w:rsidP="008747D7">
      <w:pPr>
        <w:pStyle w:val="ListParagraph"/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60009A">
        <w:rPr>
          <w:rFonts w:ascii="Times New Roman" w:hAnsi="Times New Roman"/>
          <w:sz w:val="24"/>
          <w:szCs w:val="24"/>
        </w:rPr>
        <w:t xml:space="preserve">Udzielamy gwarancji na wykonany przedmiot zamówienia na okres </w:t>
      </w:r>
      <w:r w:rsidRPr="008747D7">
        <w:rPr>
          <w:rFonts w:ascii="Times New Roman" w:hAnsi="Times New Roman"/>
          <w:bCs/>
          <w:sz w:val="24"/>
          <w:szCs w:val="24"/>
        </w:rPr>
        <w:t>24 miesięcy</w:t>
      </w:r>
      <w:r w:rsidRPr="0060009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0009A">
        <w:rPr>
          <w:rFonts w:ascii="Times New Roman" w:hAnsi="Times New Roman"/>
          <w:sz w:val="24"/>
          <w:szCs w:val="24"/>
        </w:rPr>
        <w:t>licząc od dnia podpisania protokołu odbioru.</w:t>
      </w:r>
    </w:p>
    <w:p w:rsidR="00237206" w:rsidRDefault="00237206" w:rsidP="002D55FC">
      <w:pPr>
        <w:rPr>
          <w:b/>
          <w:bCs/>
          <w:sz w:val="24"/>
        </w:rPr>
      </w:pPr>
    </w:p>
    <w:p w:rsidR="00237206" w:rsidRDefault="00237206" w:rsidP="008747D7">
      <w:pPr>
        <w:jc w:val="both"/>
        <w:rPr>
          <w:b/>
          <w:bCs/>
          <w:sz w:val="24"/>
          <w:u w:val="single"/>
          <w:lang w:eastAsia="en-US"/>
        </w:rPr>
      </w:pPr>
    </w:p>
    <w:p w:rsidR="00237206" w:rsidRDefault="00237206" w:rsidP="008747D7">
      <w:pPr>
        <w:jc w:val="both"/>
        <w:rPr>
          <w:b/>
          <w:bCs/>
          <w:sz w:val="24"/>
          <w:u w:val="single"/>
          <w:lang w:eastAsia="en-US"/>
        </w:rPr>
      </w:pPr>
      <w:r w:rsidRPr="008747D7">
        <w:rPr>
          <w:b/>
          <w:bCs/>
          <w:sz w:val="24"/>
          <w:u w:val="single"/>
          <w:lang w:eastAsia="en-US"/>
        </w:rPr>
        <w:t>Oświadczam, że:</w:t>
      </w:r>
    </w:p>
    <w:p w:rsidR="00237206" w:rsidRPr="008747D7" w:rsidRDefault="00237206" w:rsidP="008747D7">
      <w:pPr>
        <w:jc w:val="both"/>
        <w:rPr>
          <w:b/>
          <w:bCs/>
          <w:sz w:val="24"/>
          <w:u w:val="single"/>
          <w:lang w:eastAsia="en-US"/>
        </w:rPr>
      </w:pPr>
    </w:p>
    <w:p w:rsidR="00237206" w:rsidRPr="008747D7" w:rsidRDefault="00237206" w:rsidP="008747D7">
      <w:pPr>
        <w:jc w:val="both"/>
        <w:rPr>
          <w:b/>
          <w:bCs/>
          <w:sz w:val="10"/>
          <w:szCs w:val="10"/>
          <w:u w:val="single"/>
          <w:lang w:eastAsia="en-US"/>
        </w:rPr>
      </w:pP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ind w:left="426" w:hanging="426"/>
        <w:jc w:val="both"/>
        <w:rPr>
          <w:sz w:val="24"/>
        </w:rPr>
      </w:pPr>
      <w:r w:rsidRPr="008747D7">
        <w:rPr>
          <w:sz w:val="24"/>
        </w:rPr>
        <w:t>Zapoznałem się z zapisami Zapytania ofertowego  i nie wnoszę do nich zastrzeżeń,</w:t>
      </w: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ind w:left="426" w:hanging="426"/>
        <w:jc w:val="both"/>
        <w:rPr>
          <w:sz w:val="24"/>
        </w:rPr>
      </w:pPr>
      <w:r w:rsidRPr="008747D7">
        <w:rPr>
          <w:sz w:val="24"/>
        </w:rPr>
        <w:t xml:space="preserve">Zdobyłem konieczne informacje dotyczące realizacji zamówienia oraz przygotowania </w:t>
      </w:r>
      <w:r w:rsidRPr="008747D7">
        <w:rPr>
          <w:sz w:val="24"/>
        </w:rPr>
        <w:br/>
        <w:t>i złożenia oferty,</w:t>
      </w: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ind w:left="426" w:hanging="426"/>
        <w:jc w:val="both"/>
        <w:rPr>
          <w:sz w:val="24"/>
        </w:rPr>
      </w:pPr>
      <w:r w:rsidRPr="008747D7">
        <w:rPr>
          <w:sz w:val="24"/>
          <w:lang w:eastAsia="en-US"/>
        </w:rPr>
        <w:t>Oświadczam, że spełniam wszystkie warunki udziału w postępowaniu, określone w zapytaniu ofertowym.</w:t>
      </w:r>
      <w:r w:rsidRPr="008747D7">
        <w:rPr>
          <w:bCs/>
          <w:sz w:val="24"/>
          <w:lang w:eastAsia="en-US"/>
        </w:rPr>
        <w:t xml:space="preserve"> dotyczące: </w:t>
      </w:r>
    </w:p>
    <w:p w:rsidR="00237206" w:rsidRPr="003737C1" w:rsidRDefault="00237206" w:rsidP="008747D7">
      <w:pPr>
        <w:numPr>
          <w:ilvl w:val="0"/>
          <w:numId w:val="11"/>
        </w:numPr>
        <w:contextualSpacing/>
        <w:jc w:val="both"/>
        <w:rPr>
          <w:sz w:val="24"/>
          <w:lang w:eastAsia="en-US"/>
        </w:rPr>
      </w:pPr>
      <w:r w:rsidRPr="003737C1">
        <w:rPr>
          <w:sz w:val="24"/>
          <w:lang w:eastAsia="en-US"/>
        </w:rPr>
        <w:t xml:space="preserve">kompetencji lub uprawnień do prowadzenia określonej działalności zawodowej, o ile wynika to  </w:t>
      </w:r>
      <w:r>
        <w:rPr>
          <w:sz w:val="24"/>
          <w:lang w:eastAsia="en-US"/>
        </w:rPr>
        <w:br/>
      </w:r>
      <w:r w:rsidRPr="003737C1">
        <w:rPr>
          <w:sz w:val="24"/>
          <w:lang w:eastAsia="en-US"/>
        </w:rPr>
        <w:t xml:space="preserve">z odrębnych przepisów: </w:t>
      </w:r>
    </w:p>
    <w:p w:rsidR="00237206" w:rsidRPr="003737C1" w:rsidRDefault="00237206" w:rsidP="008747D7">
      <w:pPr>
        <w:numPr>
          <w:ilvl w:val="0"/>
          <w:numId w:val="11"/>
        </w:numPr>
        <w:contextualSpacing/>
        <w:jc w:val="both"/>
        <w:rPr>
          <w:sz w:val="24"/>
          <w:lang w:eastAsia="en-US"/>
        </w:rPr>
      </w:pPr>
      <w:r w:rsidRPr="003737C1">
        <w:rPr>
          <w:sz w:val="24"/>
          <w:lang w:eastAsia="en-US"/>
        </w:rPr>
        <w:t xml:space="preserve">sytuacji ekonomicznej lub finansowej: </w:t>
      </w:r>
    </w:p>
    <w:p w:rsidR="00237206" w:rsidRPr="003737C1" w:rsidRDefault="00237206" w:rsidP="008747D7">
      <w:pPr>
        <w:numPr>
          <w:ilvl w:val="0"/>
          <w:numId w:val="11"/>
        </w:numPr>
        <w:contextualSpacing/>
        <w:jc w:val="both"/>
        <w:rPr>
          <w:bCs/>
          <w:sz w:val="24"/>
          <w:lang w:eastAsia="en-US"/>
        </w:rPr>
      </w:pPr>
      <w:r w:rsidRPr="003737C1">
        <w:rPr>
          <w:sz w:val="24"/>
          <w:lang w:eastAsia="en-US"/>
        </w:rPr>
        <w:t xml:space="preserve">zdolności technicznej lub zawodowej: </w:t>
      </w:r>
    </w:p>
    <w:p w:rsidR="00237206" w:rsidRPr="008747D7" w:rsidRDefault="00237206" w:rsidP="008747D7">
      <w:pPr>
        <w:ind w:left="709" w:right="-57"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>Ponadto oświadczam, iż spełniając ww. warunki zapewniam prawidłową realizację przedmiotu zamówienia,</w:t>
      </w:r>
    </w:p>
    <w:p w:rsidR="00237206" w:rsidRDefault="00237206" w:rsidP="008747D7">
      <w:pPr>
        <w:numPr>
          <w:ilvl w:val="0"/>
          <w:numId w:val="10"/>
        </w:numPr>
        <w:tabs>
          <w:tab w:val="clear" w:pos="786"/>
          <w:tab w:val="num" w:pos="426"/>
        </w:tabs>
        <w:ind w:left="426" w:right="-57" w:hanging="426"/>
        <w:contextualSpacing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>Oświadczam, iż oferowany przedmiot zamówienia jest fabrycznie nowy oraz spełnia wszystkie wymagania Zamawiającego.</w:t>
      </w:r>
    </w:p>
    <w:p w:rsidR="00237206" w:rsidRPr="003737C1" w:rsidRDefault="00237206" w:rsidP="008747D7">
      <w:pPr>
        <w:numPr>
          <w:ilvl w:val="0"/>
          <w:numId w:val="10"/>
        </w:numPr>
        <w:tabs>
          <w:tab w:val="clear" w:pos="786"/>
          <w:tab w:val="num" w:pos="426"/>
        </w:tabs>
        <w:ind w:left="426" w:right="-57" w:hanging="426"/>
        <w:contextualSpacing/>
        <w:jc w:val="both"/>
        <w:rPr>
          <w:sz w:val="24"/>
          <w:lang w:eastAsia="en-US"/>
        </w:rPr>
      </w:pPr>
      <w:r w:rsidRPr="003737C1">
        <w:rPr>
          <w:b/>
          <w:sz w:val="24"/>
        </w:rPr>
        <w:t xml:space="preserve">Oświadczam, że </w:t>
      </w:r>
      <w:r>
        <w:rPr>
          <w:b/>
          <w:sz w:val="24"/>
        </w:rPr>
        <w:t>krzesła</w:t>
      </w:r>
      <w:r w:rsidRPr="003737C1">
        <w:rPr>
          <w:b/>
          <w:sz w:val="24"/>
        </w:rPr>
        <w:t xml:space="preserve"> stanowiące przedmiot zamówienia </w:t>
      </w:r>
      <w:r>
        <w:rPr>
          <w:b/>
          <w:sz w:val="24"/>
        </w:rPr>
        <w:t xml:space="preserve">w zakresie zadania 2 </w:t>
      </w:r>
      <w:r w:rsidRPr="003737C1">
        <w:rPr>
          <w:b/>
          <w:sz w:val="24"/>
        </w:rPr>
        <w:t xml:space="preserve">posiadają </w:t>
      </w:r>
      <w:r w:rsidRPr="003737C1">
        <w:rPr>
          <w:b/>
          <w:sz w:val="24"/>
          <w:shd w:val="clear" w:color="auto" w:fill="FFFFFF"/>
        </w:rPr>
        <w:t>certyfikat dopuszczający do użytkowania w jednostkach oświatowych.</w:t>
      </w:r>
      <w:r w:rsidRPr="003737C1">
        <w:rPr>
          <w:sz w:val="24"/>
          <w:shd w:val="clear" w:color="auto" w:fill="FFFFFF"/>
        </w:rPr>
        <w:t xml:space="preserve"> </w:t>
      </w:r>
    </w:p>
    <w:p w:rsidR="00237206" w:rsidRPr="008747D7" w:rsidRDefault="00237206" w:rsidP="008747D7">
      <w:pPr>
        <w:numPr>
          <w:ilvl w:val="0"/>
          <w:numId w:val="10"/>
        </w:numPr>
        <w:tabs>
          <w:tab w:val="left" w:pos="-5580"/>
          <w:tab w:val="num" w:pos="426"/>
        </w:tabs>
        <w:ind w:left="426" w:hanging="426"/>
        <w:contextualSpacing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 xml:space="preserve">Oferowana cena zawiera wszystkie koszty obejmujące wykonanie przedmiotu zamówienia określonego w zapytaniu ofertowym, w tym m.in. koszty transportu, montażu, </w:t>
      </w:r>
    </w:p>
    <w:p w:rsidR="00237206" w:rsidRDefault="00237206" w:rsidP="008747D7">
      <w:pPr>
        <w:numPr>
          <w:ilvl w:val="0"/>
          <w:numId w:val="10"/>
        </w:numPr>
        <w:tabs>
          <w:tab w:val="left" w:pos="-5580"/>
          <w:tab w:val="num" w:pos="426"/>
        </w:tabs>
        <w:ind w:left="426" w:hanging="426"/>
        <w:contextualSpacing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>Przedmiot zamówienia zobowiązuję się należycie wykonać w terminie określonym w zapytaniu ofertowym.</w:t>
      </w:r>
    </w:p>
    <w:p w:rsidR="00237206" w:rsidRPr="001D7BC3" w:rsidRDefault="00237206" w:rsidP="001D7BC3">
      <w:pPr>
        <w:numPr>
          <w:ilvl w:val="0"/>
          <w:numId w:val="10"/>
        </w:numPr>
        <w:tabs>
          <w:tab w:val="clear" w:pos="786"/>
          <w:tab w:val="left" w:pos="-5580"/>
          <w:tab w:val="num" w:pos="426"/>
        </w:tabs>
        <w:ind w:left="426" w:hanging="426"/>
        <w:contextualSpacing/>
        <w:jc w:val="both"/>
        <w:rPr>
          <w:sz w:val="24"/>
          <w:lang w:eastAsia="en-US"/>
        </w:rPr>
      </w:pPr>
      <w:r w:rsidRPr="001D7BC3">
        <w:rPr>
          <w:sz w:val="24"/>
          <w:lang w:eastAsia="en-US"/>
        </w:rPr>
        <w:t xml:space="preserve">całość zamówienia wykonam sam bez powierzenia podwykonawcom jakiejkolwiek części zamówienia/ część zamówienia zamierzam powierzyć podwykonawcom* </w:t>
      </w:r>
      <w:r>
        <w:rPr>
          <w:sz w:val="24"/>
          <w:lang w:eastAsia="en-US"/>
        </w:rPr>
        <w:t>w</w:t>
      </w:r>
      <w:r w:rsidRPr="001D7BC3">
        <w:rPr>
          <w:sz w:val="24"/>
          <w:lang w:eastAsia="en-US"/>
        </w:rPr>
        <w:t xml:space="preserve"> następującym zakresie     ……………………...……………………………………………………………………</w:t>
      </w:r>
      <w:r>
        <w:rPr>
          <w:sz w:val="24"/>
          <w:lang w:eastAsia="en-US"/>
        </w:rPr>
        <w:t>………………..</w:t>
      </w:r>
    </w:p>
    <w:p w:rsidR="00237206" w:rsidRPr="001D7BC3" w:rsidRDefault="00237206" w:rsidP="001D7BC3">
      <w:pPr>
        <w:tabs>
          <w:tab w:val="left" w:pos="-5580"/>
        </w:tabs>
        <w:ind w:left="284"/>
        <w:contextualSpacing/>
        <w:rPr>
          <w:sz w:val="24"/>
          <w:lang w:eastAsia="en-US"/>
        </w:rPr>
      </w:pPr>
      <w:r>
        <w:rPr>
          <w:sz w:val="24"/>
          <w:lang w:eastAsia="en-US"/>
        </w:rPr>
        <w:t xml:space="preserve">   </w:t>
      </w:r>
      <w:r w:rsidRPr="001D7BC3">
        <w:rPr>
          <w:sz w:val="24"/>
          <w:lang w:eastAsia="en-US"/>
        </w:rPr>
        <w:t xml:space="preserve">Nazwa i adres podwykonawcy </w:t>
      </w:r>
      <w:r>
        <w:rPr>
          <w:sz w:val="24"/>
          <w:lang w:eastAsia="en-US"/>
        </w:rPr>
        <w:t>….</w:t>
      </w:r>
      <w:r w:rsidRPr="001D7BC3">
        <w:rPr>
          <w:sz w:val="24"/>
          <w:lang w:eastAsia="en-US"/>
        </w:rPr>
        <w:t>………………………………………………………………………..</w:t>
      </w:r>
    </w:p>
    <w:p w:rsidR="00237206" w:rsidRDefault="00237206" w:rsidP="001D7BC3">
      <w:pPr>
        <w:tabs>
          <w:tab w:val="left" w:pos="-5580"/>
        </w:tabs>
        <w:contextualSpacing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       </w:t>
      </w:r>
      <w:r w:rsidRPr="001D7BC3">
        <w:rPr>
          <w:sz w:val="24"/>
          <w:lang w:eastAsia="en-US"/>
        </w:rPr>
        <w:t>Wartość lub procentowa część zamówienia, jaka zostanie powierzona Podwykonawcy lub</w:t>
      </w:r>
      <w:r>
        <w:rPr>
          <w:sz w:val="24"/>
          <w:lang w:eastAsia="en-US"/>
        </w:rPr>
        <w:br/>
        <w:t xml:space="preserve">    </w:t>
      </w:r>
      <w:r w:rsidRPr="001D7BC3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  </w:t>
      </w:r>
      <w:r w:rsidRPr="001D7BC3">
        <w:rPr>
          <w:sz w:val="24"/>
          <w:lang w:eastAsia="en-US"/>
        </w:rPr>
        <w:t xml:space="preserve">Podwykonawcom: </w:t>
      </w:r>
      <w:r>
        <w:rPr>
          <w:sz w:val="24"/>
          <w:lang w:eastAsia="en-US"/>
        </w:rPr>
        <w:t>…</w:t>
      </w:r>
      <w:r w:rsidRPr="001D7BC3">
        <w:rPr>
          <w:sz w:val="24"/>
          <w:lang w:eastAsia="en-US"/>
        </w:rPr>
        <w:t>……………………………………………………………………………………**</w:t>
      </w:r>
    </w:p>
    <w:p w:rsidR="00237206" w:rsidRPr="001D7BC3" w:rsidRDefault="00237206" w:rsidP="001D7BC3">
      <w:pPr>
        <w:tabs>
          <w:tab w:val="left" w:pos="-5580"/>
        </w:tabs>
        <w:contextualSpacing/>
        <w:jc w:val="both"/>
        <w:rPr>
          <w:sz w:val="24"/>
          <w:lang w:eastAsia="en-US"/>
        </w:rPr>
      </w:pPr>
    </w:p>
    <w:p w:rsidR="00237206" w:rsidRPr="001D7BC3" w:rsidRDefault="00237206" w:rsidP="001D7BC3">
      <w:pPr>
        <w:tabs>
          <w:tab w:val="left" w:pos="-5580"/>
        </w:tabs>
        <w:ind w:left="786"/>
        <w:contextualSpacing/>
        <w:jc w:val="both"/>
        <w:rPr>
          <w:i/>
          <w:sz w:val="22"/>
          <w:szCs w:val="22"/>
          <w:lang w:eastAsia="en-US"/>
        </w:rPr>
      </w:pPr>
      <w:r w:rsidRPr="001D7BC3">
        <w:rPr>
          <w:i/>
          <w:sz w:val="22"/>
          <w:szCs w:val="22"/>
          <w:lang w:eastAsia="en-US"/>
        </w:rPr>
        <w:t>* niepotrzebne skreślić</w:t>
      </w:r>
    </w:p>
    <w:p w:rsidR="00237206" w:rsidRPr="001D7BC3" w:rsidRDefault="00237206" w:rsidP="001D7BC3">
      <w:pPr>
        <w:tabs>
          <w:tab w:val="left" w:pos="-5580"/>
        </w:tabs>
        <w:ind w:left="786"/>
        <w:contextualSpacing/>
        <w:jc w:val="both"/>
        <w:rPr>
          <w:i/>
          <w:sz w:val="22"/>
          <w:szCs w:val="22"/>
          <w:lang w:eastAsia="en-US"/>
        </w:rPr>
      </w:pPr>
      <w:r w:rsidRPr="001D7BC3">
        <w:rPr>
          <w:i/>
          <w:sz w:val="22"/>
          <w:szCs w:val="22"/>
          <w:lang w:eastAsia="en-US"/>
        </w:rPr>
        <w:t>** wypełnia Wykonawca, który zamierza powierzyć część zamówienia Podwykonawcy lub Podwykonawcom</w:t>
      </w:r>
    </w:p>
    <w:p w:rsidR="00237206" w:rsidRPr="008747D7" w:rsidRDefault="00237206" w:rsidP="001D7BC3">
      <w:pPr>
        <w:tabs>
          <w:tab w:val="left" w:pos="-5580"/>
        </w:tabs>
        <w:ind w:left="426"/>
        <w:contextualSpacing/>
        <w:jc w:val="both"/>
        <w:rPr>
          <w:sz w:val="24"/>
          <w:lang w:eastAsia="en-US"/>
        </w:rPr>
      </w:pP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ind w:left="426" w:hanging="426"/>
        <w:contextualSpacing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>W pełni i bez żadnych zastrzeżeń akceptuję warunki umowy na wykonanie zamówienia</w:t>
      </w:r>
      <w:r w:rsidRPr="008747D7">
        <w:rPr>
          <w:sz w:val="24"/>
          <w:lang w:eastAsia="en-US"/>
        </w:rPr>
        <w:br/>
        <w:t>i w przypadku wyboru mojej oferty zobowiązuję się do zawarcia umowy na proponowanych w nim warunkach, w miejscu i terminie wskazanym przez Zamawiającego.</w:t>
      </w: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ind w:left="426" w:hanging="426"/>
        <w:contextualSpacing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 xml:space="preserve">Wszystkie wymagane w niniejszym postępowaniu oświadczenia  i dokumenty są aktualne </w:t>
      </w:r>
      <w:r w:rsidRPr="008747D7">
        <w:rPr>
          <w:sz w:val="24"/>
          <w:lang w:eastAsia="en-US"/>
        </w:rPr>
        <w:br/>
        <w:t>i zgodne z prawdą oraz składam je ze świadomością odpowiedzialności karnej za składanie fałszywych oświadczeń w celu uzyskania korzyści majątkowych.</w:t>
      </w:r>
    </w:p>
    <w:p w:rsidR="00237206" w:rsidRDefault="00237206" w:rsidP="008747D7">
      <w:pPr>
        <w:numPr>
          <w:ilvl w:val="0"/>
          <w:numId w:val="10"/>
        </w:numPr>
        <w:tabs>
          <w:tab w:val="clear" w:pos="786"/>
        </w:tabs>
        <w:ind w:left="426" w:hanging="426"/>
        <w:jc w:val="both"/>
        <w:rPr>
          <w:sz w:val="24"/>
          <w:lang w:eastAsia="en-US"/>
        </w:rPr>
      </w:pPr>
      <w:r w:rsidRPr="008747D7">
        <w:rPr>
          <w:sz w:val="24"/>
          <w:lang w:eastAsia="en-US"/>
        </w:rPr>
        <w:t>Oświadczam, iż jestem związany niniejszą ofertą przez okres wskazany w zapytaniu ofertowym</w:t>
      </w:r>
      <w:r>
        <w:rPr>
          <w:sz w:val="24"/>
          <w:lang w:eastAsia="en-US"/>
        </w:rPr>
        <w:t>.</w:t>
      </w:r>
    </w:p>
    <w:p w:rsidR="00237206" w:rsidRDefault="00237206" w:rsidP="00D62FB2">
      <w:pPr>
        <w:numPr>
          <w:ilvl w:val="0"/>
          <w:numId w:val="10"/>
        </w:numPr>
        <w:tabs>
          <w:tab w:val="clear" w:pos="786"/>
          <w:tab w:val="num" w:pos="426"/>
        </w:tabs>
        <w:ind w:left="426" w:hanging="426"/>
        <w:jc w:val="both"/>
        <w:rPr>
          <w:sz w:val="24"/>
          <w:lang w:eastAsia="en-US"/>
        </w:rPr>
      </w:pPr>
      <w:r w:rsidRPr="00D62FB2">
        <w:rPr>
          <w:sz w:val="24"/>
          <w:lang w:eastAsia="en-US"/>
        </w:rPr>
        <w:t>Wskazuj</w:t>
      </w:r>
      <w:r>
        <w:rPr>
          <w:sz w:val="24"/>
          <w:lang w:eastAsia="en-US"/>
        </w:rPr>
        <w:t>ę</w:t>
      </w:r>
      <w:r w:rsidRPr="00D62FB2">
        <w:rPr>
          <w:sz w:val="24"/>
          <w:lang w:eastAsia="en-US"/>
        </w:rPr>
        <w:t xml:space="preserve"> dostępność oświadczeń i dokumentów ( w tym odpisu z właściwego rejestru lub z centralnej ewidencji i informacji o działalności gospodarczej) w formie elektronicznej pod następującymi adresami  internetowymi ……………………………</w:t>
      </w:r>
      <w:r>
        <w:rPr>
          <w:sz w:val="24"/>
          <w:lang w:eastAsia="en-US"/>
        </w:rPr>
        <w:t>……………………</w:t>
      </w:r>
      <w:r w:rsidRPr="00D62FB2">
        <w:rPr>
          <w:sz w:val="24"/>
          <w:lang w:eastAsia="en-US"/>
        </w:rPr>
        <w:t>…...........................................</w:t>
      </w:r>
    </w:p>
    <w:p w:rsidR="00237206" w:rsidRPr="008747D7" w:rsidRDefault="00237206" w:rsidP="00DE7D76">
      <w:pPr>
        <w:ind w:left="426"/>
        <w:jc w:val="both"/>
        <w:rPr>
          <w:sz w:val="24"/>
          <w:lang w:eastAsia="en-US"/>
        </w:rPr>
      </w:pPr>
    </w:p>
    <w:p w:rsidR="00237206" w:rsidRPr="008747D7" w:rsidRDefault="00237206" w:rsidP="008747D7">
      <w:pPr>
        <w:numPr>
          <w:ilvl w:val="0"/>
          <w:numId w:val="10"/>
        </w:numPr>
        <w:tabs>
          <w:tab w:val="num" w:pos="426"/>
        </w:tabs>
        <w:spacing w:after="160" w:line="259" w:lineRule="auto"/>
        <w:ind w:left="426" w:hanging="426"/>
        <w:jc w:val="both"/>
        <w:rPr>
          <w:sz w:val="24"/>
          <w:lang w:eastAsia="en-US"/>
        </w:rPr>
      </w:pPr>
      <w:r w:rsidRPr="008747D7">
        <w:rPr>
          <w:sz w:val="24"/>
        </w:rPr>
        <w:t xml:space="preserve">Korespondencję w sprawie przedmiotowego zamówienia proszę kierować na: </w:t>
      </w:r>
    </w:p>
    <w:p w:rsidR="00237206" w:rsidRPr="008747D7" w:rsidRDefault="00237206" w:rsidP="008747D7">
      <w:pPr>
        <w:tabs>
          <w:tab w:val="num" w:pos="284"/>
        </w:tabs>
        <w:ind w:left="709" w:hanging="709"/>
        <w:contextualSpacing/>
        <w:jc w:val="both"/>
        <w:rPr>
          <w:sz w:val="24"/>
        </w:rPr>
      </w:pPr>
    </w:p>
    <w:p w:rsidR="00237206" w:rsidRPr="008747D7" w:rsidRDefault="00237206" w:rsidP="008747D7">
      <w:pPr>
        <w:tabs>
          <w:tab w:val="num" w:pos="284"/>
        </w:tabs>
        <w:ind w:left="709" w:hanging="709"/>
        <w:contextualSpacing/>
        <w:jc w:val="both"/>
        <w:rPr>
          <w:sz w:val="24"/>
        </w:rPr>
      </w:pPr>
      <w:r w:rsidRPr="008747D7">
        <w:rPr>
          <w:sz w:val="24"/>
        </w:rPr>
        <w:t>osoba do kontaktu : ....................................………………………………</w:t>
      </w:r>
    </w:p>
    <w:p w:rsidR="00237206" w:rsidRPr="008747D7" w:rsidRDefault="00237206" w:rsidP="008747D7">
      <w:pPr>
        <w:tabs>
          <w:tab w:val="num" w:pos="284"/>
        </w:tabs>
        <w:ind w:left="709" w:hanging="709"/>
        <w:contextualSpacing/>
        <w:jc w:val="both"/>
        <w:rPr>
          <w:sz w:val="24"/>
        </w:rPr>
      </w:pPr>
      <w:r w:rsidRPr="008747D7">
        <w:rPr>
          <w:sz w:val="24"/>
        </w:rPr>
        <w:t>tel.: ……………………….......……………..</w:t>
      </w:r>
    </w:p>
    <w:p w:rsidR="00237206" w:rsidRPr="008747D7" w:rsidRDefault="00237206" w:rsidP="008747D7">
      <w:pPr>
        <w:tabs>
          <w:tab w:val="num" w:pos="284"/>
        </w:tabs>
        <w:ind w:left="709" w:hanging="709"/>
        <w:contextualSpacing/>
        <w:jc w:val="both"/>
        <w:rPr>
          <w:sz w:val="24"/>
          <w:lang w:val="de-DE"/>
        </w:rPr>
      </w:pPr>
      <w:r w:rsidRPr="008747D7">
        <w:rPr>
          <w:sz w:val="24"/>
          <w:lang w:val="de-DE"/>
        </w:rPr>
        <w:t>faks: …………………………………………</w:t>
      </w:r>
    </w:p>
    <w:p w:rsidR="00237206" w:rsidRPr="008747D7" w:rsidRDefault="00237206" w:rsidP="008747D7">
      <w:pPr>
        <w:tabs>
          <w:tab w:val="num" w:pos="284"/>
        </w:tabs>
        <w:ind w:left="709" w:hanging="709"/>
        <w:contextualSpacing/>
        <w:jc w:val="both"/>
        <w:rPr>
          <w:sz w:val="24"/>
          <w:lang w:val="de-DE"/>
        </w:rPr>
      </w:pPr>
      <w:r w:rsidRPr="008747D7">
        <w:rPr>
          <w:sz w:val="24"/>
          <w:lang w:val="de-DE"/>
        </w:rPr>
        <w:t>e-mail: ……………………………………….</w:t>
      </w:r>
    </w:p>
    <w:p w:rsidR="00237206" w:rsidRPr="008747D7" w:rsidRDefault="00237206" w:rsidP="008747D7">
      <w:pPr>
        <w:spacing w:line="360" w:lineRule="auto"/>
        <w:jc w:val="both"/>
        <w:rPr>
          <w:sz w:val="10"/>
          <w:szCs w:val="10"/>
        </w:rPr>
      </w:pPr>
    </w:p>
    <w:p w:rsidR="00237206" w:rsidRDefault="00237206" w:rsidP="008747D7">
      <w:pPr>
        <w:spacing w:line="360" w:lineRule="auto"/>
        <w:jc w:val="both"/>
        <w:rPr>
          <w:sz w:val="24"/>
        </w:rPr>
      </w:pPr>
    </w:p>
    <w:p w:rsidR="00237206" w:rsidRPr="008747D7" w:rsidRDefault="00237206" w:rsidP="008747D7">
      <w:pPr>
        <w:spacing w:line="360" w:lineRule="auto"/>
        <w:jc w:val="both"/>
        <w:rPr>
          <w:sz w:val="24"/>
        </w:rPr>
      </w:pPr>
      <w:r w:rsidRPr="008747D7">
        <w:rPr>
          <w:sz w:val="24"/>
        </w:rPr>
        <w:t>Do formularza oferty załączamy następujące oświadczenia, dokumenty i informacje.</w:t>
      </w:r>
    </w:p>
    <w:p w:rsidR="00237206" w:rsidRPr="008747D7" w:rsidRDefault="00237206" w:rsidP="008747D7">
      <w:pPr>
        <w:spacing w:line="360" w:lineRule="auto"/>
        <w:jc w:val="both"/>
        <w:rPr>
          <w:b/>
          <w:sz w:val="24"/>
        </w:rPr>
      </w:pPr>
      <w:r w:rsidRPr="008747D7">
        <w:rPr>
          <w:b/>
          <w:i/>
          <w:sz w:val="24"/>
        </w:rPr>
        <w:t>Załączniki:</w:t>
      </w:r>
    </w:p>
    <w:p w:rsidR="00237206" w:rsidRPr="008747D7" w:rsidRDefault="00237206" w:rsidP="008747D7">
      <w:pPr>
        <w:numPr>
          <w:ilvl w:val="0"/>
          <w:numId w:val="12"/>
        </w:numPr>
        <w:spacing w:after="160" w:line="259" w:lineRule="auto"/>
        <w:ind w:left="357" w:hanging="357"/>
        <w:jc w:val="both"/>
        <w:rPr>
          <w:sz w:val="24"/>
        </w:rPr>
      </w:pPr>
      <w:r w:rsidRPr="008747D7">
        <w:rPr>
          <w:sz w:val="24"/>
        </w:rPr>
        <w:t>………………………………………………………………………………..</w:t>
      </w:r>
    </w:p>
    <w:p w:rsidR="00237206" w:rsidRPr="008747D7" w:rsidRDefault="00237206" w:rsidP="008747D7">
      <w:pPr>
        <w:numPr>
          <w:ilvl w:val="0"/>
          <w:numId w:val="12"/>
        </w:numPr>
        <w:spacing w:after="160" w:line="259" w:lineRule="auto"/>
        <w:ind w:left="357" w:hanging="357"/>
        <w:jc w:val="both"/>
        <w:rPr>
          <w:sz w:val="24"/>
        </w:rPr>
      </w:pPr>
      <w:r w:rsidRPr="008747D7">
        <w:rPr>
          <w:sz w:val="24"/>
        </w:rPr>
        <w:t>……………………………………………………………………………….</w:t>
      </w:r>
    </w:p>
    <w:p w:rsidR="00237206" w:rsidRPr="008747D7" w:rsidRDefault="00237206" w:rsidP="008747D7">
      <w:pPr>
        <w:numPr>
          <w:ilvl w:val="0"/>
          <w:numId w:val="12"/>
        </w:numPr>
        <w:spacing w:after="160" w:line="259" w:lineRule="auto"/>
        <w:ind w:left="357" w:hanging="357"/>
        <w:jc w:val="both"/>
        <w:rPr>
          <w:sz w:val="24"/>
        </w:rPr>
      </w:pPr>
      <w:r w:rsidRPr="008747D7">
        <w:rPr>
          <w:sz w:val="24"/>
        </w:rPr>
        <w:t>………………………………………………………………………………..</w:t>
      </w:r>
    </w:p>
    <w:p w:rsidR="00237206" w:rsidRPr="008747D7" w:rsidRDefault="00237206" w:rsidP="008747D7">
      <w:pPr>
        <w:spacing w:line="360" w:lineRule="auto"/>
        <w:ind w:left="709" w:hanging="709"/>
        <w:jc w:val="both"/>
        <w:rPr>
          <w:sz w:val="24"/>
        </w:rPr>
      </w:pPr>
      <w:r w:rsidRPr="008747D7">
        <w:rPr>
          <w:sz w:val="24"/>
        </w:rPr>
        <w:t>…. ………………………………………………………………………………..</w:t>
      </w:r>
    </w:p>
    <w:p w:rsidR="00237206" w:rsidRPr="008747D7" w:rsidRDefault="00237206" w:rsidP="008747D7">
      <w:pPr>
        <w:suppressAutoHyphens/>
        <w:jc w:val="both"/>
        <w:rPr>
          <w:rFonts w:eastAsia="Arial Unicode MS"/>
          <w:sz w:val="24"/>
          <w:u w:color="000000"/>
        </w:rPr>
      </w:pPr>
    </w:p>
    <w:p w:rsidR="00237206" w:rsidRPr="008747D7" w:rsidRDefault="00237206" w:rsidP="008747D7">
      <w:pPr>
        <w:suppressAutoHyphens/>
        <w:jc w:val="both"/>
        <w:rPr>
          <w:rFonts w:eastAsia="Arial Unicode MS"/>
          <w:sz w:val="24"/>
          <w:u w:color="000000"/>
        </w:rPr>
      </w:pPr>
    </w:p>
    <w:p w:rsidR="00237206" w:rsidRPr="008747D7" w:rsidRDefault="00237206" w:rsidP="008747D7">
      <w:pPr>
        <w:widowControl w:val="0"/>
        <w:suppressAutoHyphens/>
        <w:rPr>
          <w:i/>
          <w:sz w:val="20"/>
          <w:szCs w:val="20"/>
          <w:lang w:eastAsia="ar-SA"/>
        </w:rPr>
      </w:pPr>
      <w:r w:rsidRPr="008747D7">
        <w:rPr>
          <w:i/>
          <w:sz w:val="20"/>
          <w:szCs w:val="20"/>
          <w:lang w:eastAsia="ar-SA"/>
        </w:rPr>
        <w:t>………………………….  ………………………………………</w:t>
      </w:r>
      <w:r w:rsidRPr="008747D7">
        <w:rPr>
          <w:i/>
          <w:sz w:val="20"/>
          <w:szCs w:val="20"/>
          <w:lang w:eastAsia="ar-SA"/>
        </w:rPr>
        <w:tab/>
      </w:r>
      <w:r>
        <w:rPr>
          <w:i/>
          <w:sz w:val="20"/>
          <w:szCs w:val="20"/>
          <w:lang w:eastAsia="ar-SA"/>
        </w:rPr>
        <w:t xml:space="preserve">                    </w:t>
      </w:r>
      <w:r w:rsidRPr="008747D7">
        <w:rPr>
          <w:i/>
          <w:sz w:val="20"/>
          <w:szCs w:val="20"/>
          <w:lang w:eastAsia="ar-SA"/>
        </w:rPr>
        <w:t>…………………………………….</w:t>
      </w:r>
    </w:p>
    <w:p w:rsidR="00237206" w:rsidRPr="00A86952" w:rsidRDefault="00237206" w:rsidP="002D55FC">
      <w:pPr>
        <w:rPr>
          <w:b/>
          <w:bCs/>
          <w:sz w:val="24"/>
        </w:rPr>
      </w:pPr>
      <w:r w:rsidRPr="008747D7">
        <w:rPr>
          <w:i/>
          <w:sz w:val="20"/>
          <w:szCs w:val="20"/>
        </w:rPr>
        <w:t xml:space="preserve"> (miejscowość, data)        (pieczęć firmowa Wykonawcy)</w:t>
      </w:r>
      <w:r w:rsidRPr="008747D7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     </w:t>
      </w:r>
      <w:r w:rsidRPr="008747D7">
        <w:rPr>
          <w:i/>
          <w:sz w:val="20"/>
          <w:szCs w:val="20"/>
        </w:rPr>
        <w:t xml:space="preserve">(podpis, pieczątka imienna osoby upoważnionej </w:t>
      </w:r>
      <w:r w:rsidRPr="008747D7">
        <w:rPr>
          <w:i/>
          <w:sz w:val="20"/>
          <w:szCs w:val="20"/>
        </w:rPr>
        <w:br/>
        <w:t xml:space="preserve">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</w:t>
      </w:r>
      <w:r w:rsidRPr="008747D7">
        <w:rPr>
          <w:i/>
          <w:sz w:val="20"/>
          <w:szCs w:val="20"/>
        </w:rPr>
        <w:t xml:space="preserve">  do składania oświadczeń woli w imieniu Wykonawcy)</w:t>
      </w:r>
    </w:p>
    <w:sectPr w:rsidR="00237206" w:rsidRPr="00A86952" w:rsidSect="00EA2410">
      <w:headerReference w:type="default" r:id="rId7"/>
      <w:footerReference w:type="even" r:id="rId8"/>
      <w:footerReference w:type="default" r:id="rId9"/>
      <w:pgSz w:w="11906" w:h="16838"/>
      <w:pgMar w:top="720" w:right="720" w:bottom="720" w:left="720" w:header="142" w:footer="1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206" w:rsidRDefault="00237206">
      <w:r>
        <w:separator/>
      </w:r>
    </w:p>
  </w:endnote>
  <w:endnote w:type="continuationSeparator" w:id="0">
    <w:p w:rsidR="00237206" w:rsidRDefault="0023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06" w:rsidRDefault="00237206" w:rsidP="002D55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7206" w:rsidRDefault="00237206" w:rsidP="002D55F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06" w:rsidRDefault="00237206" w:rsidP="002D55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37206" w:rsidRPr="00EA2410" w:rsidRDefault="00237206" w:rsidP="00EA2410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hAnsi="Calibri" w:cs="Arial"/>
        <w:sz w:val="18"/>
        <w:szCs w:val="18"/>
        <w:lang w:eastAsia="en-US"/>
      </w:rPr>
    </w:pPr>
    <w:bookmarkStart w:id="3" w:name="_Hlk510093970"/>
    <w:bookmarkStart w:id="4" w:name="_Hlk510095887"/>
    <w:bookmarkStart w:id="5" w:name="_Hlk510095479"/>
    <w:r w:rsidRPr="00EA2410">
      <w:rPr>
        <w:b/>
        <w:sz w:val="18"/>
        <w:szCs w:val="18"/>
        <w:lang w:eastAsia="en-US"/>
      </w:rPr>
      <w:t>Kształcimy prawdziwych zawodowców w Jagiellończyku</w:t>
    </w:r>
    <w:r w:rsidRPr="00EA2410">
      <w:rPr>
        <w:sz w:val="18"/>
        <w:szCs w:val="18"/>
        <w:lang w:eastAsia="en-US"/>
      </w:rPr>
      <w:t xml:space="preserve">  - projekt współfinansowany z Europejskiego Funduszu Społecznego w ramach Regionalnego Programu Operacyjnego Województwa Lubelskiego na lata 2014-2020</w:t>
    </w:r>
    <w:bookmarkEnd w:id="3"/>
    <w:r w:rsidRPr="00EA2410">
      <w:rPr>
        <w:rFonts w:ascii="Calibri" w:hAnsi="Calibri"/>
        <w:b/>
        <w:sz w:val="18"/>
        <w:szCs w:val="18"/>
        <w:lang w:eastAsia="en-US"/>
      </w:rPr>
      <w:t xml:space="preserve"> </w:t>
    </w:r>
    <w:bookmarkEnd w:id="4"/>
    <w:bookmarkEnd w:id="5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206" w:rsidRDefault="00237206">
      <w:r>
        <w:separator/>
      </w:r>
    </w:p>
  </w:footnote>
  <w:footnote w:type="continuationSeparator" w:id="0">
    <w:p w:rsidR="00237206" w:rsidRDefault="0023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06" w:rsidRDefault="00237206" w:rsidP="00EA2410">
    <w:pPr>
      <w:pStyle w:val="Header"/>
      <w:jc w:val="center"/>
    </w:pPr>
    <w:bookmarkStart w:id="2" w:name="_Hlk511900561"/>
    <w:r w:rsidRPr="007F741C">
      <w:rPr>
        <w:rFonts w:ascii="Calibri" w:hAnsi="Calibr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1" o:spid="_x0000_i1026" type="#_x0000_t75" style="width:451.5pt;height:47.25pt;visibility:visible">
          <v:imagedata r:id="rId1" o:title=""/>
        </v:shape>
      </w:pict>
    </w:r>
    <w:bookmarkEnd w:id="2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D2E1D"/>
    <w:multiLevelType w:val="hybridMultilevel"/>
    <w:tmpl w:val="D688BB46"/>
    <w:lvl w:ilvl="0" w:tplc="29AE52E2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F06896"/>
    <w:multiLevelType w:val="hybridMultilevel"/>
    <w:tmpl w:val="2158B78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  <w:color w:val="auto"/>
        <w:u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4D13F94"/>
    <w:multiLevelType w:val="hybridMultilevel"/>
    <w:tmpl w:val="9258C29E"/>
    <w:lvl w:ilvl="0" w:tplc="18ACF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783EE8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25A13C1B"/>
    <w:multiLevelType w:val="hybridMultilevel"/>
    <w:tmpl w:val="52EECC4A"/>
    <w:lvl w:ilvl="0" w:tplc="10306F60">
      <w:start w:val="2"/>
      <w:numFmt w:val="decimal"/>
      <w:lvlText w:val="%1)"/>
      <w:lvlJc w:val="left"/>
      <w:pPr>
        <w:ind w:left="11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3501F2"/>
    <w:multiLevelType w:val="hybridMultilevel"/>
    <w:tmpl w:val="830A867C"/>
    <w:lvl w:ilvl="0" w:tplc="16DAF910">
      <w:start w:val="1"/>
      <w:numFmt w:val="bullet"/>
      <w:lvlText w:val=""/>
      <w:lvlJc w:val="left"/>
      <w:pPr>
        <w:tabs>
          <w:tab w:val="num" w:pos="851"/>
        </w:tabs>
        <w:ind w:left="851" w:hanging="491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F41430"/>
    <w:multiLevelType w:val="hybridMultilevel"/>
    <w:tmpl w:val="2020C8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1724183"/>
    <w:multiLevelType w:val="hybridMultilevel"/>
    <w:tmpl w:val="D8E445F0"/>
    <w:lvl w:ilvl="0" w:tplc="F4E0F4F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23551D2"/>
    <w:multiLevelType w:val="multilevel"/>
    <w:tmpl w:val="101A210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5155DA"/>
    <w:multiLevelType w:val="hybridMultilevel"/>
    <w:tmpl w:val="B4D4BA2E"/>
    <w:lvl w:ilvl="0" w:tplc="041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17F7486"/>
    <w:multiLevelType w:val="hybridMultilevel"/>
    <w:tmpl w:val="39AE1C02"/>
    <w:lvl w:ilvl="0" w:tplc="BF441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79E81C61"/>
    <w:multiLevelType w:val="hybridMultilevel"/>
    <w:tmpl w:val="BCA829C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3"/>
  </w:num>
  <w:num w:numId="11">
    <w:abstractNumId w:val="8"/>
  </w:num>
  <w:num w:numId="12">
    <w:abstractNumId w:val="11"/>
  </w:num>
  <w:num w:numId="13">
    <w:abstractNumId w:val="10"/>
  </w:num>
  <w:num w:numId="14">
    <w:abstractNumId w:val="12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NotTrackMoves/>
  <w:defaultTabStop w:val="708"/>
  <w:hyphenationZone w:val="425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0DC"/>
    <w:rsid w:val="00010E87"/>
    <w:rsid w:val="0001467E"/>
    <w:rsid w:val="000204AD"/>
    <w:rsid w:val="00025DCA"/>
    <w:rsid w:val="00037035"/>
    <w:rsid w:val="00043720"/>
    <w:rsid w:val="00056CB8"/>
    <w:rsid w:val="000577DB"/>
    <w:rsid w:val="00080D1F"/>
    <w:rsid w:val="0008583A"/>
    <w:rsid w:val="0009059C"/>
    <w:rsid w:val="000A1D19"/>
    <w:rsid w:val="000A62F9"/>
    <w:rsid w:val="000A6CC7"/>
    <w:rsid w:val="000A7B1E"/>
    <w:rsid w:val="000B53E3"/>
    <w:rsid w:val="000C37C5"/>
    <w:rsid w:val="000D01A5"/>
    <w:rsid w:val="000D17E6"/>
    <w:rsid w:val="000D1D33"/>
    <w:rsid w:val="000D3E56"/>
    <w:rsid w:val="000D67AB"/>
    <w:rsid w:val="00101B07"/>
    <w:rsid w:val="00106FB7"/>
    <w:rsid w:val="00110F55"/>
    <w:rsid w:val="00121587"/>
    <w:rsid w:val="00135B7E"/>
    <w:rsid w:val="001411D6"/>
    <w:rsid w:val="00150707"/>
    <w:rsid w:val="00163219"/>
    <w:rsid w:val="001643CD"/>
    <w:rsid w:val="00167BBB"/>
    <w:rsid w:val="00171C58"/>
    <w:rsid w:val="00171CC4"/>
    <w:rsid w:val="00174C09"/>
    <w:rsid w:val="001769E9"/>
    <w:rsid w:val="001813B8"/>
    <w:rsid w:val="00192A70"/>
    <w:rsid w:val="00195A41"/>
    <w:rsid w:val="0019779E"/>
    <w:rsid w:val="001A2FD7"/>
    <w:rsid w:val="001B7556"/>
    <w:rsid w:val="001C2D1B"/>
    <w:rsid w:val="001D7BC3"/>
    <w:rsid w:val="002003DC"/>
    <w:rsid w:val="0020415B"/>
    <w:rsid w:val="00217DA5"/>
    <w:rsid w:val="002259AB"/>
    <w:rsid w:val="00236C48"/>
    <w:rsid w:val="00237206"/>
    <w:rsid w:val="002520BC"/>
    <w:rsid w:val="002560C8"/>
    <w:rsid w:val="00272F4D"/>
    <w:rsid w:val="002752C9"/>
    <w:rsid w:val="00281668"/>
    <w:rsid w:val="00292CB7"/>
    <w:rsid w:val="002A26B1"/>
    <w:rsid w:val="002A3D82"/>
    <w:rsid w:val="002C3C78"/>
    <w:rsid w:val="002D55FC"/>
    <w:rsid w:val="002D6BCF"/>
    <w:rsid w:val="002D6C4C"/>
    <w:rsid w:val="002E7B63"/>
    <w:rsid w:val="002F6B91"/>
    <w:rsid w:val="00301FD3"/>
    <w:rsid w:val="003177AB"/>
    <w:rsid w:val="003267F6"/>
    <w:rsid w:val="00337BEF"/>
    <w:rsid w:val="003737C1"/>
    <w:rsid w:val="00374515"/>
    <w:rsid w:val="00382C62"/>
    <w:rsid w:val="00390824"/>
    <w:rsid w:val="003925B0"/>
    <w:rsid w:val="00395AE7"/>
    <w:rsid w:val="00397C19"/>
    <w:rsid w:val="003A5BC0"/>
    <w:rsid w:val="003C5D21"/>
    <w:rsid w:val="00414599"/>
    <w:rsid w:val="004330DC"/>
    <w:rsid w:val="00447A30"/>
    <w:rsid w:val="0046722B"/>
    <w:rsid w:val="00474643"/>
    <w:rsid w:val="00475138"/>
    <w:rsid w:val="00485BAC"/>
    <w:rsid w:val="00492E04"/>
    <w:rsid w:val="0049442B"/>
    <w:rsid w:val="004A478C"/>
    <w:rsid w:val="004B081C"/>
    <w:rsid w:val="004B44CD"/>
    <w:rsid w:val="004B6CDE"/>
    <w:rsid w:val="004C2EBB"/>
    <w:rsid w:val="004C6A2E"/>
    <w:rsid w:val="004D129B"/>
    <w:rsid w:val="004E1AAB"/>
    <w:rsid w:val="004E5B8B"/>
    <w:rsid w:val="00505888"/>
    <w:rsid w:val="005133C4"/>
    <w:rsid w:val="005310D1"/>
    <w:rsid w:val="00553053"/>
    <w:rsid w:val="0055342A"/>
    <w:rsid w:val="00555088"/>
    <w:rsid w:val="00557382"/>
    <w:rsid w:val="005651F4"/>
    <w:rsid w:val="00566CFF"/>
    <w:rsid w:val="005922D1"/>
    <w:rsid w:val="00597D55"/>
    <w:rsid w:val="005C541A"/>
    <w:rsid w:val="005C7D64"/>
    <w:rsid w:val="005D6F4B"/>
    <w:rsid w:val="005E31C8"/>
    <w:rsid w:val="0060009A"/>
    <w:rsid w:val="00603462"/>
    <w:rsid w:val="00603F02"/>
    <w:rsid w:val="00612118"/>
    <w:rsid w:val="006278A5"/>
    <w:rsid w:val="00632386"/>
    <w:rsid w:val="00636856"/>
    <w:rsid w:val="00636D1E"/>
    <w:rsid w:val="00645B46"/>
    <w:rsid w:val="00653901"/>
    <w:rsid w:val="00654613"/>
    <w:rsid w:val="00662D02"/>
    <w:rsid w:val="00667DFA"/>
    <w:rsid w:val="006712BE"/>
    <w:rsid w:val="00676040"/>
    <w:rsid w:val="00681376"/>
    <w:rsid w:val="00683333"/>
    <w:rsid w:val="006876F3"/>
    <w:rsid w:val="006A15BD"/>
    <w:rsid w:val="006A3CC0"/>
    <w:rsid w:val="006A5915"/>
    <w:rsid w:val="006B73F2"/>
    <w:rsid w:val="006C6534"/>
    <w:rsid w:val="006E2A1C"/>
    <w:rsid w:val="006F3A56"/>
    <w:rsid w:val="006F6E42"/>
    <w:rsid w:val="006F6FA4"/>
    <w:rsid w:val="00712999"/>
    <w:rsid w:val="0072259D"/>
    <w:rsid w:val="00725F17"/>
    <w:rsid w:val="0073288B"/>
    <w:rsid w:val="00735BE7"/>
    <w:rsid w:val="00743F12"/>
    <w:rsid w:val="00750B2D"/>
    <w:rsid w:val="00752F4A"/>
    <w:rsid w:val="00755099"/>
    <w:rsid w:val="007559E9"/>
    <w:rsid w:val="00786761"/>
    <w:rsid w:val="007A0DE0"/>
    <w:rsid w:val="007B2BC6"/>
    <w:rsid w:val="007B3908"/>
    <w:rsid w:val="007B3F2B"/>
    <w:rsid w:val="007B4A55"/>
    <w:rsid w:val="007C6FE0"/>
    <w:rsid w:val="007C7F30"/>
    <w:rsid w:val="007F741C"/>
    <w:rsid w:val="00804F65"/>
    <w:rsid w:val="00810000"/>
    <w:rsid w:val="008173A3"/>
    <w:rsid w:val="00822F6F"/>
    <w:rsid w:val="00824B14"/>
    <w:rsid w:val="00825D83"/>
    <w:rsid w:val="00832849"/>
    <w:rsid w:val="0083486F"/>
    <w:rsid w:val="00843C46"/>
    <w:rsid w:val="00845863"/>
    <w:rsid w:val="00847C8C"/>
    <w:rsid w:val="00850102"/>
    <w:rsid w:val="00864802"/>
    <w:rsid w:val="00871081"/>
    <w:rsid w:val="00873373"/>
    <w:rsid w:val="008747D7"/>
    <w:rsid w:val="00892935"/>
    <w:rsid w:val="008A0104"/>
    <w:rsid w:val="008A5952"/>
    <w:rsid w:val="008C0A35"/>
    <w:rsid w:val="008C3FF7"/>
    <w:rsid w:val="008C4408"/>
    <w:rsid w:val="008E2FE9"/>
    <w:rsid w:val="008F13F8"/>
    <w:rsid w:val="008F29F9"/>
    <w:rsid w:val="008F2DB2"/>
    <w:rsid w:val="008F5071"/>
    <w:rsid w:val="009021EF"/>
    <w:rsid w:val="0091031A"/>
    <w:rsid w:val="0092039F"/>
    <w:rsid w:val="009255A5"/>
    <w:rsid w:val="00925C19"/>
    <w:rsid w:val="0093471C"/>
    <w:rsid w:val="0095307F"/>
    <w:rsid w:val="00954D12"/>
    <w:rsid w:val="00955D64"/>
    <w:rsid w:val="00967653"/>
    <w:rsid w:val="00972F8A"/>
    <w:rsid w:val="00983012"/>
    <w:rsid w:val="00984556"/>
    <w:rsid w:val="00987C13"/>
    <w:rsid w:val="00993100"/>
    <w:rsid w:val="009A6816"/>
    <w:rsid w:val="009B498E"/>
    <w:rsid w:val="009E045A"/>
    <w:rsid w:val="009F1ADE"/>
    <w:rsid w:val="00A101C5"/>
    <w:rsid w:val="00A13935"/>
    <w:rsid w:val="00A17B4E"/>
    <w:rsid w:val="00A308B3"/>
    <w:rsid w:val="00A32E30"/>
    <w:rsid w:val="00A34B98"/>
    <w:rsid w:val="00A5756D"/>
    <w:rsid w:val="00A57A74"/>
    <w:rsid w:val="00A7170B"/>
    <w:rsid w:val="00A76D45"/>
    <w:rsid w:val="00A86952"/>
    <w:rsid w:val="00A95043"/>
    <w:rsid w:val="00A96148"/>
    <w:rsid w:val="00AA0CE0"/>
    <w:rsid w:val="00AA22D9"/>
    <w:rsid w:val="00AE48FA"/>
    <w:rsid w:val="00AF3B5F"/>
    <w:rsid w:val="00B07D52"/>
    <w:rsid w:val="00B2085C"/>
    <w:rsid w:val="00B3425E"/>
    <w:rsid w:val="00B3681A"/>
    <w:rsid w:val="00B435D2"/>
    <w:rsid w:val="00B50BBA"/>
    <w:rsid w:val="00B64B9C"/>
    <w:rsid w:val="00B733C9"/>
    <w:rsid w:val="00B83D46"/>
    <w:rsid w:val="00B85F47"/>
    <w:rsid w:val="00B86C09"/>
    <w:rsid w:val="00B86DA3"/>
    <w:rsid w:val="00B95710"/>
    <w:rsid w:val="00BA66B2"/>
    <w:rsid w:val="00BA71BE"/>
    <w:rsid w:val="00BB291D"/>
    <w:rsid w:val="00BB4EC4"/>
    <w:rsid w:val="00BD5D5B"/>
    <w:rsid w:val="00C12B59"/>
    <w:rsid w:val="00C34CA4"/>
    <w:rsid w:val="00C42B2A"/>
    <w:rsid w:val="00C431D1"/>
    <w:rsid w:val="00C45EE8"/>
    <w:rsid w:val="00C540E5"/>
    <w:rsid w:val="00C72D22"/>
    <w:rsid w:val="00C868B1"/>
    <w:rsid w:val="00C93C4E"/>
    <w:rsid w:val="00C93C93"/>
    <w:rsid w:val="00CA1677"/>
    <w:rsid w:val="00CB50A1"/>
    <w:rsid w:val="00CC1270"/>
    <w:rsid w:val="00CC4245"/>
    <w:rsid w:val="00CC7A08"/>
    <w:rsid w:val="00CD2325"/>
    <w:rsid w:val="00CE337D"/>
    <w:rsid w:val="00CE73F1"/>
    <w:rsid w:val="00D02702"/>
    <w:rsid w:val="00D02ACF"/>
    <w:rsid w:val="00D12543"/>
    <w:rsid w:val="00D1783A"/>
    <w:rsid w:val="00D330DA"/>
    <w:rsid w:val="00D5104E"/>
    <w:rsid w:val="00D62FB2"/>
    <w:rsid w:val="00D72F53"/>
    <w:rsid w:val="00D73CE7"/>
    <w:rsid w:val="00D90E51"/>
    <w:rsid w:val="00D962BA"/>
    <w:rsid w:val="00DA0617"/>
    <w:rsid w:val="00DA4380"/>
    <w:rsid w:val="00DA4662"/>
    <w:rsid w:val="00DA4B4E"/>
    <w:rsid w:val="00DA7E6C"/>
    <w:rsid w:val="00DC1B85"/>
    <w:rsid w:val="00DC204B"/>
    <w:rsid w:val="00DC70AB"/>
    <w:rsid w:val="00DE5127"/>
    <w:rsid w:val="00DE5E3A"/>
    <w:rsid w:val="00DE7D76"/>
    <w:rsid w:val="00DF205D"/>
    <w:rsid w:val="00DF7F3C"/>
    <w:rsid w:val="00E05998"/>
    <w:rsid w:val="00E11120"/>
    <w:rsid w:val="00E366C6"/>
    <w:rsid w:val="00E370AB"/>
    <w:rsid w:val="00E43F77"/>
    <w:rsid w:val="00E4680D"/>
    <w:rsid w:val="00E53F65"/>
    <w:rsid w:val="00E5569B"/>
    <w:rsid w:val="00E61388"/>
    <w:rsid w:val="00E656EC"/>
    <w:rsid w:val="00E670D4"/>
    <w:rsid w:val="00E74EDD"/>
    <w:rsid w:val="00E76DBF"/>
    <w:rsid w:val="00E842B5"/>
    <w:rsid w:val="00E95A6F"/>
    <w:rsid w:val="00EA2410"/>
    <w:rsid w:val="00EA29EA"/>
    <w:rsid w:val="00EA608D"/>
    <w:rsid w:val="00EB0AB2"/>
    <w:rsid w:val="00EB16EF"/>
    <w:rsid w:val="00EB19A4"/>
    <w:rsid w:val="00EB1EF4"/>
    <w:rsid w:val="00EB1EFF"/>
    <w:rsid w:val="00EC5B82"/>
    <w:rsid w:val="00ED6C7E"/>
    <w:rsid w:val="00EE1B30"/>
    <w:rsid w:val="00EE275A"/>
    <w:rsid w:val="00EF1D82"/>
    <w:rsid w:val="00EF5A6A"/>
    <w:rsid w:val="00EF7614"/>
    <w:rsid w:val="00F0009A"/>
    <w:rsid w:val="00F05E9D"/>
    <w:rsid w:val="00F07CE9"/>
    <w:rsid w:val="00F15503"/>
    <w:rsid w:val="00F158E4"/>
    <w:rsid w:val="00F27DBB"/>
    <w:rsid w:val="00F328EB"/>
    <w:rsid w:val="00F32B49"/>
    <w:rsid w:val="00F35CAF"/>
    <w:rsid w:val="00F46F2B"/>
    <w:rsid w:val="00F534D6"/>
    <w:rsid w:val="00F57B93"/>
    <w:rsid w:val="00F612E3"/>
    <w:rsid w:val="00F6410B"/>
    <w:rsid w:val="00F87CE6"/>
    <w:rsid w:val="00F918F0"/>
    <w:rsid w:val="00FA4EA7"/>
    <w:rsid w:val="00FB04BE"/>
    <w:rsid w:val="00FB6131"/>
    <w:rsid w:val="00FC59B8"/>
    <w:rsid w:val="00FC6A31"/>
    <w:rsid w:val="00FD7244"/>
    <w:rsid w:val="00FF2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30DC"/>
    <w:rPr>
      <w:sz w:val="26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7DF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sid w:val="00667DFA"/>
    <w:rPr>
      <w:rFonts w:ascii="Cambria" w:hAnsi="Cambria"/>
      <w:b/>
      <w:i/>
      <w:sz w:val="28"/>
    </w:rPr>
  </w:style>
  <w:style w:type="paragraph" w:styleId="BodyText">
    <w:name w:val="Body Text"/>
    <w:basedOn w:val="Normal"/>
    <w:link w:val="BodyTextChar"/>
    <w:uiPriority w:val="99"/>
    <w:rsid w:val="004330DC"/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3248"/>
    <w:rPr>
      <w:sz w:val="26"/>
      <w:szCs w:val="24"/>
    </w:rPr>
  </w:style>
  <w:style w:type="paragraph" w:styleId="BodyTextIndent">
    <w:name w:val="Body Text Indent"/>
    <w:basedOn w:val="Normal"/>
    <w:link w:val="BodyTextIndentChar"/>
    <w:uiPriority w:val="99"/>
    <w:rsid w:val="002D55F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3248"/>
    <w:rPr>
      <w:sz w:val="26"/>
      <w:szCs w:val="24"/>
    </w:rPr>
  </w:style>
  <w:style w:type="paragraph" w:styleId="Footer">
    <w:name w:val="footer"/>
    <w:basedOn w:val="Normal"/>
    <w:link w:val="FooterChar"/>
    <w:uiPriority w:val="99"/>
    <w:rsid w:val="002D55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3248"/>
    <w:rPr>
      <w:sz w:val="26"/>
      <w:szCs w:val="24"/>
    </w:rPr>
  </w:style>
  <w:style w:type="character" w:styleId="PageNumber">
    <w:name w:val="page number"/>
    <w:basedOn w:val="DefaultParagraphFont"/>
    <w:uiPriority w:val="99"/>
    <w:rsid w:val="002D55F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50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48"/>
    <w:rPr>
      <w:sz w:val="0"/>
      <w:szCs w:val="0"/>
    </w:rPr>
  </w:style>
  <w:style w:type="character" w:customStyle="1" w:styleId="blue">
    <w:name w:val="blue"/>
    <w:basedOn w:val="DefaultParagraphFont"/>
    <w:rsid w:val="000A7B1E"/>
    <w:rPr>
      <w:rFonts w:cs="Times New Roman"/>
    </w:rPr>
  </w:style>
  <w:style w:type="character" w:customStyle="1" w:styleId="opismyszki">
    <w:name w:val="opismyszki"/>
    <w:basedOn w:val="DefaultParagraphFont"/>
    <w:rsid w:val="00925C19"/>
    <w:rPr>
      <w:rFonts w:cs="Times New Roman"/>
    </w:rPr>
  </w:style>
  <w:style w:type="paragraph" w:customStyle="1" w:styleId="Styl1">
    <w:name w:val="Styl1"/>
    <w:basedOn w:val="Normal"/>
    <w:rsid w:val="00447A30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24"/>
    </w:rPr>
  </w:style>
  <w:style w:type="paragraph" w:styleId="Header">
    <w:name w:val="header"/>
    <w:basedOn w:val="Normal"/>
    <w:link w:val="HeaderChar"/>
    <w:uiPriority w:val="99"/>
    <w:rsid w:val="00056C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56CB8"/>
    <w:rPr>
      <w:sz w:val="24"/>
    </w:rPr>
  </w:style>
  <w:style w:type="paragraph" w:styleId="ListParagraph">
    <w:name w:val="List Paragraph"/>
    <w:basedOn w:val="Normal"/>
    <w:uiPriority w:val="34"/>
    <w:qFormat/>
    <w:rsid w:val="008747D7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4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5</Pages>
  <Words>1175</Words>
  <Characters>7052</Characters>
  <Application>Microsoft Office Outlook</Application>
  <DocSecurity>0</DocSecurity>
  <Lines>0</Lines>
  <Paragraphs>0</Paragraphs>
  <ScaleCrop>false</ScaleCrop>
  <Company>ZAZ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PZAZ</dc:title>
  <dc:subject/>
  <dc:creator>Aga</dc:creator>
  <cp:keywords/>
  <dc:description/>
  <cp:lastModifiedBy>Teresa Olszak</cp:lastModifiedBy>
  <cp:revision>5</cp:revision>
  <cp:lastPrinted>2018-03-21T06:03:00Z</cp:lastPrinted>
  <dcterms:created xsi:type="dcterms:W3CDTF">2018-10-04T10:46:00Z</dcterms:created>
  <dcterms:modified xsi:type="dcterms:W3CDTF">2018-10-05T08:00:00Z</dcterms:modified>
</cp:coreProperties>
</file>