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AB" w:rsidRDefault="002D0BAB" w:rsidP="00A226F1">
      <w:pPr>
        <w:rPr>
          <w:rFonts w:ascii="Arial" w:hAnsi="Arial" w:cs="Arial"/>
          <w:sz w:val="20"/>
          <w:szCs w:val="20"/>
        </w:rPr>
      </w:pPr>
    </w:p>
    <w:p w:rsidR="002D0BAB" w:rsidRPr="00502E70" w:rsidRDefault="002D0BAB" w:rsidP="00502E70">
      <w:pPr>
        <w:jc w:val="right"/>
        <w:rPr>
          <w:rFonts w:ascii="Arial" w:hAnsi="Arial" w:cs="Arial"/>
          <w:sz w:val="20"/>
          <w:szCs w:val="20"/>
        </w:rPr>
      </w:pPr>
      <w:r w:rsidRPr="00502E70">
        <w:rPr>
          <w:rFonts w:ascii="Arial" w:hAnsi="Arial" w:cs="Arial"/>
          <w:sz w:val="20"/>
          <w:szCs w:val="20"/>
        </w:rPr>
        <w:t xml:space="preserve">Łęczna, dnia </w:t>
      </w:r>
      <w:r>
        <w:rPr>
          <w:rFonts w:ascii="Arial" w:hAnsi="Arial" w:cs="Arial"/>
          <w:sz w:val="20"/>
          <w:szCs w:val="20"/>
        </w:rPr>
        <w:t>06</w:t>
      </w:r>
      <w:r w:rsidRPr="00502E70">
        <w:rPr>
          <w:rFonts w:ascii="Arial" w:hAnsi="Arial" w:cs="Arial"/>
          <w:sz w:val="20"/>
          <w:szCs w:val="20"/>
        </w:rPr>
        <w:t>.12.2013r.</w:t>
      </w:r>
    </w:p>
    <w:p w:rsidR="002D0BAB" w:rsidRPr="00502E70" w:rsidRDefault="002D0BAB" w:rsidP="00502E70">
      <w:pPr>
        <w:rPr>
          <w:rFonts w:ascii="Arial" w:hAnsi="Arial" w:cs="Arial"/>
          <w:sz w:val="20"/>
          <w:szCs w:val="20"/>
        </w:rPr>
      </w:pPr>
    </w:p>
    <w:p w:rsidR="002D0BAB" w:rsidRPr="00502E70" w:rsidRDefault="002D0BAB" w:rsidP="00502E70">
      <w:pPr>
        <w:spacing w:after="0" w:line="240" w:lineRule="auto"/>
        <w:jc w:val="right"/>
        <w:rPr>
          <w:rFonts w:ascii="Arial" w:hAnsi="Arial" w:cs="Arial"/>
          <w:sz w:val="20"/>
          <w:szCs w:val="20"/>
          <w:lang w:eastAsia="pl-PL"/>
        </w:rPr>
      </w:pPr>
      <w:r w:rsidRPr="00502E70">
        <w:rPr>
          <w:rFonts w:ascii="Arial" w:hAnsi="Arial" w:cs="Arial"/>
          <w:sz w:val="20"/>
          <w:szCs w:val="20"/>
          <w:lang w:eastAsia="pl-PL"/>
        </w:rPr>
        <w:t>Zainteresowani Wykonawcy</w:t>
      </w:r>
    </w:p>
    <w:p w:rsidR="002D0BAB" w:rsidRPr="00502E70" w:rsidRDefault="002D0BAB" w:rsidP="00502E70">
      <w:pPr>
        <w:spacing w:after="0" w:line="240" w:lineRule="auto"/>
        <w:jc w:val="right"/>
        <w:rPr>
          <w:rFonts w:ascii="Arial" w:hAnsi="Arial" w:cs="Arial"/>
          <w:sz w:val="20"/>
          <w:szCs w:val="20"/>
          <w:lang w:eastAsia="pl-PL"/>
        </w:rPr>
      </w:pPr>
    </w:p>
    <w:p w:rsidR="002D0BAB" w:rsidRPr="00502E70" w:rsidRDefault="002D0BAB" w:rsidP="00502E70">
      <w:pPr>
        <w:spacing w:after="0" w:line="240" w:lineRule="auto"/>
        <w:jc w:val="right"/>
        <w:rPr>
          <w:rFonts w:ascii="Arial" w:hAnsi="Arial" w:cs="Arial"/>
          <w:sz w:val="20"/>
          <w:szCs w:val="20"/>
          <w:lang w:eastAsia="pl-PL"/>
        </w:rPr>
      </w:pPr>
      <w:r w:rsidRPr="00502E70">
        <w:rPr>
          <w:rFonts w:ascii="Arial" w:hAnsi="Arial" w:cs="Arial"/>
          <w:sz w:val="20"/>
          <w:szCs w:val="20"/>
          <w:lang w:eastAsia="pl-PL"/>
        </w:rPr>
        <w:t xml:space="preserve">Pytania i odpowiedzi do przetargu nr </w:t>
      </w:r>
      <w:r>
        <w:rPr>
          <w:rFonts w:ascii="Arial" w:hAnsi="Arial" w:cs="Arial"/>
          <w:sz w:val="20"/>
          <w:szCs w:val="20"/>
          <w:lang w:eastAsia="pl-PL"/>
        </w:rPr>
        <w:t>2</w:t>
      </w:r>
    </w:p>
    <w:p w:rsidR="002D0BAB" w:rsidRPr="00502E70" w:rsidRDefault="002D0BAB" w:rsidP="00502E70">
      <w:pPr>
        <w:spacing w:after="0" w:line="240" w:lineRule="auto"/>
        <w:jc w:val="right"/>
        <w:rPr>
          <w:rFonts w:ascii="Arial" w:hAnsi="Arial" w:cs="Arial"/>
          <w:sz w:val="20"/>
          <w:szCs w:val="20"/>
          <w:lang w:eastAsia="pl-PL"/>
        </w:rPr>
      </w:pPr>
    </w:p>
    <w:p w:rsidR="002D0BAB" w:rsidRPr="00502E70" w:rsidRDefault="002D0BAB" w:rsidP="00502E70">
      <w:pPr>
        <w:spacing w:after="0" w:line="240" w:lineRule="auto"/>
        <w:jc w:val="right"/>
        <w:rPr>
          <w:rFonts w:ascii="Arial" w:hAnsi="Arial" w:cs="Arial"/>
          <w:sz w:val="20"/>
          <w:szCs w:val="20"/>
          <w:lang w:eastAsia="pl-PL"/>
        </w:rPr>
      </w:pPr>
    </w:p>
    <w:p w:rsidR="002D0BAB" w:rsidRPr="00502E70" w:rsidRDefault="002D0BAB" w:rsidP="00502E70">
      <w:pPr>
        <w:spacing w:after="0" w:line="240" w:lineRule="auto"/>
        <w:rPr>
          <w:rFonts w:ascii="Arial" w:hAnsi="Arial" w:cs="Arial"/>
          <w:b/>
          <w:sz w:val="20"/>
          <w:szCs w:val="20"/>
          <w:lang w:eastAsia="pl-PL"/>
        </w:rPr>
      </w:pPr>
      <w:r w:rsidRPr="00502E70">
        <w:rPr>
          <w:rFonts w:ascii="Arial" w:hAnsi="Arial" w:cs="Arial"/>
          <w:sz w:val="20"/>
          <w:szCs w:val="20"/>
          <w:lang w:eastAsia="pl-PL"/>
        </w:rPr>
        <w:t xml:space="preserve">Dotyczy: </w:t>
      </w:r>
      <w:r w:rsidRPr="00502E70">
        <w:rPr>
          <w:rFonts w:ascii="Arial" w:hAnsi="Arial" w:cs="Arial"/>
          <w:b/>
          <w:sz w:val="20"/>
          <w:szCs w:val="20"/>
          <w:lang w:eastAsia="pl-PL"/>
        </w:rPr>
        <w:t>przetargu nieograniczonego na : ZP.272.4.13.2013</w:t>
      </w:r>
    </w:p>
    <w:p w:rsidR="002D0BAB" w:rsidRPr="00502E70" w:rsidRDefault="002D0BAB" w:rsidP="00502E70">
      <w:pPr>
        <w:spacing w:after="0" w:line="240" w:lineRule="auto"/>
        <w:rPr>
          <w:rFonts w:ascii="Arial" w:hAnsi="Arial" w:cs="Arial"/>
          <w:b/>
          <w:sz w:val="20"/>
          <w:szCs w:val="20"/>
          <w:lang w:eastAsia="pl-PL"/>
        </w:rPr>
      </w:pPr>
    </w:p>
    <w:p w:rsidR="002D0BAB" w:rsidRPr="00502E70" w:rsidRDefault="002D0BAB" w:rsidP="00502E70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:rsidR="002D0BAB" w:rsidRPr="00502E70" w:rsidRDefault="002D0BAB" w:rsidP="00502E7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502E70">
        <w:rPr>
          <w:rFonts w:ascii="Arial" w:hAnsi="Arial" w:cs="Arial"/>
          <w:sz w:val="20"/>
          <w:szCs w:val="20"/>
          <w:lang w:eastAsia="pl-PL"/>
        </w:rPr>
        <w:t>Zamawiający informuje, iż w przedmiotowym postępowaniu o udzielenie zamówienia publicznego na</w:t>
      </w:r>
      <w:r w:rsidRPr="00502E70">
        <w:rPr>
          <w:rFonts w:ascii="Arial" w:hAnsi="Arial" w:cs="Arial"/>
          <w:b/>
          <w:i/>
          <w:sz w:val="20"/>
          <w:szCs w:val="20"/>
          <w:lang w:eastAsia="pl-PL"/>
        </w:rPr>
        <w:t xml:space="preserve"> </w:t>
      </w:r>
      <w:r w:rsidRPr="00502E70">
        <w:rPr>
          <w:rFonts w:ascii="Arial" w:hAnsi="Arial" w:cs="Arial"/>
          <w:sz w:val="20"/>
          <w:szCs w:val="20"/>
        </w:rPr>
        <w:t>zakup jednej sztuki fabrycznie nowego  samochodu ciężarowego do 3,5 tony</w:t>
      </w:r>
      <w:r w:rsidRPr="00502E70">
        <w:rPr>
          <w:rFonts w:ascii="Arial" w:hAnsi="Arial" w:cs="Arial"/>
          <w:sz w:val="20"/>
          <w:szCs w:val="20"/>
        </w:rPr>
        <w:br/>
        <w:t>przystosowanego do przewozu art. spożywczych w odpowiedniej temperaturze przewozu.</w:t>
      </w:r>
      <w:r w:rsidRPr="00502E70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502E70">
        <w:rPr>
          <w:rFonts w:ascii="Arial" w:hAnsi="Arial" w:cs="Arial"/>
          <w:sz w:val="20"/>
          <w:szCs w:val="20"/>
          <w:lang w:eastAsia="pl-PL"/>
        </w:rPr>
        <w:br/>
        <w:t>Nr sprawy: ZP.272.4.132013</w:t>
      </w:r>
      <w:r w:rsidRPr="00502E70">
        <w:rPr>
          <w:rFonts w:ascii="Arial" w:hAnsi="Arial" w:cs="Arial"/>
          <w:b/>
          <w:i/>
          <w:sz w:val="20"/>
          <w:szCs w:val="20"/>
          <w:lang w:eastAsia="pl-PL"/>
        </w:rPr>
        <w:t xml:space="preserve"> </w:t>
      </w:r>
      <w:r w:rsidRPr="00502E70">
        <w:rPr>
          <w:rFonts w:ascii="Arial" w:hAnsi="Arial" w:cs="Arial"/>
          <w:sz w:val="20"/>
          <w:szCs w:val="20"/>
          <w:lang w:eastAsia="pl-PL"/>
        </w:rPr>
        <w:t>w trybie przetargu nieograniczonego wpłynęły następujące pytania:</w:t>
      </w:r>
    </w:p>
    <w:p w:rsidR="002D0BAB" w:rsidRPr="00502E70" w:rsidRDefault="002D0BAB" w:rsidP="00502E70">
      <w:pPr>
        <w:rPr>
          <w:rFonts w:ascii="Arial" w:hAnsi="Arial" w:cs="Arial"/>
          <w:sz w:val="20"/>
          <w:szCs w:val="20"/>
        </w:rPr>
      </w:pPr>
    </w:p>
    <w:p w:rsidR="002D0BAB" w:rsidRPr="00502E70" w:rsidRDefault="002D0BAB" w:rsidP="00502E70">
      <w:pPr>
        <w:numPr>
          <w:ilvl w:val="0"/>
          <w:numId w:val="1"/>
        </w:numPr>
        <w:contextualSpacing/>
      </w:pPr>
      <w:r w:rsidRPr="00502E70">
        <w:t xml:space="preserve">Czy Zamawiający </w:t>
      </w:r>
      <w:r>
        <w:t>dopuści samochód z drzwiami tylnymi dwuskrzydłowymi symetrycznymi?</w:t>
      </w:r>
    </w:p>
    <w:p w:rsidR="002D0BAB" w:rsidRPr="00502E70" w:rsidRDefault="002D0BAB" w:rsidP="00502E70">
      <w:pPr>
        <w:numPr>
          <w:ilvl w:val="0"/>
          <w:numId w:val="1"/>
        </w:numPr>
        <w:contextualSpacing/>
      </w:pPr>
      <w:r w:rsidRPr="00502E70">
        <w:t xml:space="preserve">Czy Zamawiający </w:t>
      </w:r>
      <w:r>
        <w:t>dopuści samochód bez komputera pokładowego?</w:t>
      </w:r>
    </w:p>
    <w:p w:rsidR="002D0BAB" w:rsidRPr="00502E70" w:rsidRDefault="002D0BAB" w:rsidP="00502E70">
      <w:pPr>
        <w:numPr>
          <w:ilvl w:val="0"/>
          <w:numId w:val="1"/>
        </w:numPr>
        <w:contextualSpacing/>
      </w:pPr>
      <w:r w:rsidRPr="00502E70">
        <w:t>Czy Zamawiający dopu</w:t>
      </w:r>
      <w:r>
        <w:t>ści samochód bez regulacji kolumny kierownicy?</w:t>
      </w:r>
    </w:p>
    <w:p w:rsidR="002D0BAB" w:rsidRPr="00502E70" w:rsidRDefault="002D0BAB" w:rsidP="00502E70">
      <w:pPr>
        <w:numPr>
          <w:ilvl w:val="0"/>
          <w:numId w:val="1"/>
        </w:numPr>
        <w:contextualSpacing/>
      </w:pPr>
      <w:r w:rsidRPr="00502E70">
        <w:t>Czy Zamawiający dopu</w:t>
      </w:r>
      <w:r>
        <w:t>ści samochód, w którym fotel kierowcy nie posiada regulacji odcinka lędźwiowego?</w:t>
      </w:r>
    </w:p>
    <w:p w:rsidR="002D0BAB" w:rsidRPr="00502E70" w:rsidRDefault="002D0BAB" w:rsidP="00502E70">
      <w:pPr>
        <w:numPr>
          <w:ilvl w:val="0"/>
          <w:numId w:val="1"/>
        </w:numPr>
        <w:contextualSpacing/>
      </w:pPr>
      <w:r w:rsidRPr="00502E70">
        <w:t>Czy Zamawiający dopu</w:t>
      </w:r>
      <w:r>
        <w:t>ści samochód z radiem z wejściem ALUX zamiast usb/karta pamięci, bez obsługi formatu mp3?</w:t>
      </w:r>
    </w:p>
    <w:p w:rsidR="002D0BAB" w:rsidRDefault="002D0BAB" w:rsidP="00502E70">
      <w:r>
        <w:tab/>
        <w:t xml:space="preserve"> </w:t>
      </w:r>
      <w:r>
        <w:tab/>
      </w:r>
    </w:p>
    <w:p w:rsidR="002D0BAB" w:rsidRPr="00502E70" w:rsidRDefault="002D0BAB" w:rsidP="00502E70">
      <w:r w:rsidRPr="00502E70">
        <w:t>W odpowiedzi  wyjaśniam:</w:t>
      </w:r>
    </w:p>
    <w:p w:rsidR="002D0BAB" w:rsidRPr="00502E70" w:rsidRDefault="002D0BAB" w:rsidP="00502E70">
      <w:r w:rsidRPr="00502E70">
        <w:t xml:space="preserve">Ad.1.) </w:t>
      </w:r>
      <w:r>
        <w:t>Tak</w:t>
      </w:r>
    </w:p>
    <w:p w:rsidR="002D0BAB" w:rsidRPr="00502E70" w:rsidRDefault="002D0BAB" w:rsidP="00502E70">
      <w:r w:rsidRPr="00502E70">
        <w:t xml:space="preserve">Ad.2.) </w:t>
      </w:r>
      <w:r>
        <w:t>Nie</w:t>
      </w:r>
    </w:p>
    <w:p w:rsidR="002D0BAB" w:rsidRPr="00502E70" w:rsidRDefault="002D0BAB" w:rsidP="00502E70">
      <w:r w:rsidRPr="00502E70">
        <w:t>Ad.3.)</w:t>
      </w:r>
      <w:r>
        <w:t xml:space="preserve"> </w:t>
      </w:r>
      <w:r>
        <w:rPr>
          <w:rFonts w:ascii="Tahoma" w:hAnsi="Tahoma" w:cs="Tahoma"/>
        </w:rPr>
        <w:t>Nie</w:t>
      </w:r>
    </w:p>
    <w:p w:rsidR="002D0BAB" w:rsidRPr="00502E70" w:rsidRDefault="002D0BAB" w:rsidP="00502E70">
      <w:r w:rsidRPr="00502E70">
        <w:t xml:space="preserve">Ad.4.) </w:t>
      </w:r>
      <w:r>
        <w:rPr>
          <w:rFonts w:ascii="Tahoma" w:hAnsi="Tahoma" w:cs="Tahoma"/>
        </w:rPr>
        <w:t>T</w:t>
      </w:r>
      <w:r w:rsidRPr="00502E70">
        <w:rPr>
          <w:rFonts w:ascii="Tahoma" w:hAnsi="Tahoma" w:cs="Tahoma"/>
        </w:rPr>
        <w:t>ak</w:t>
      </w:r>
    </w:p>
    <w:p w:rsidR="002D0BAB" w:rsidRPr="00502E70" w:rsidRDefault="002D0BAB" w:rsidP="00502E70">
      <w:r w:rsidRPr="00502E70">
        <w:t xml:space="preserve">Ad.5.) </w:t>
      </w:r>
      <w:r>
        <w:t>Tak</w:t>
      </w:r>
    </w:p>
    <w:p w:rsidR="002D0BAB" w:rsidRPr="00502E70" w:rsidRDefault="002D0BAB" w:rsidP="00502E70">
      <w:pPr>
        <w:suppressAutoHyphens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502E70">
        <w:rPr>
          <w:rFonts w:ascii="Arial" w:hAnsi="Arial" w:cs="Arial"/>
          <w:color w:val="000000"/>
          <w:sz w:val="20"/>
          <w:szCs w:val="20"/>
          <w:lang w:eastAsia="ar-SA"/>
        </w:rPr>
        <w:t>Powyższe wyjaśnienia i odpowiedzi stanowią integralną część SIWZ.</w:t>
      </w:r>
    </w:p>
    <w:p w:rsidR="002D0BAB" w:rsidRPr="00502E70" w:rsidRDefault="002D0BAB" w:rsidP="00502E70"/>
    <w:p w:rsidR="002D0BAB" w:rsidRPr="00502E70" w:rsidRDefault="002D0BAB" w:rsidP="00502E70"/>
    <w:p w:rsidR="002D0BAB" w:rsidRPr="00502E70" w:rsidRDefault="002D0BAB" w:rsidP="00502E70"/>
    <w:p w:rsidR="002D0BAB" w:rsidRPr="00502E70" w:rsidRDefault="002D0BAB" w:rsidP="00502E70">
      <w:pPr>
        <w:spacing w:after="0" w:line="240" w:lineRule="auto"/>
      </w:pPr>
      <w:r w:rsidRPr="00502E70">
        <w:tab/>
      </w:r>
      <w:r w:rsidRPr="00502E70">
        <w:tab/>
      </w:r>
      <w:r w:rsidRPr="00502E70">
        <w:tab/>
      </w:r>
      <w:r w:rsidRPr="00502E70">
        <w:tab/>
      </w:r>
      <w:r w:rsidRPr="00502E70">
        <w:tab/>
      </w:r>
      <w:r w:rsidRPr="00502E70">
        <w:tab/>
      </w:r>
      <w:r w:rsidRPr="00502E70">
        <w:tab/>
        <w:t>……………………………………………………..</w:t>
      </w:r>
    </w:p>
    <w:p w:rsidR="002D0BAB" w:rsidRPr="00A226F1" w:rsidRDefault="002D0BAB" w:rsidP="000454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02E70">
        <w:tab/>
      </w:r>
      <w:r w:rsidRPr="00502E70">
        <w:tab/>
      </w:r>
      <w:r w:rsidRPr="00502E70">
        <w:tab/>
      </w:r>
      <w:r w:rsidRPr="00502E70">
        <w:tab/>
      </w:r>
      <w:r w:rsidRPr="00502E70">
        <w:tab/>
      </w:r>
      <w:r w:rsidRPr="00502E70">
        <w:tab/>
      </w:r>
      <w:r w:rsidRPr="00502E70">
        <w:tab/>
        <w:t xml:space="preserve">               Dyrektor PZAZ Łęczna</w:t>
      </w:r>
    </w:p>
    <w:sectPr w:rsidR="002D0BAB" w:rsidRPr="00A226F1" w:rsidSect="00053A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87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BAB" w:rsidRDefault="002D0BAB" w:rsidP="00CC69CB">
      <w:pPr>
        <w:spacing w:after="0" w:line="240" w:lineRule="auto"/>
      </w:pPr>
      <w:r>
        <w:separator/>
      </w:r>
    </w:p>
  </w:endnote>
  <w:endnote w:type="continuationSeparator" w:id="0">
    <w:p w:rsidR="002D0BAB" w:rsidRDefault="002D0BAB" w:rsidP="00CC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AB" w:rsidRDefault="002D0BA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AB" w:rsidRDefault="002D0BAB" w:rsidP="00053AED">
    <w:pPr>
      <w:pStyle w:val="Footer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5" o:spid="_x0000_s2050" type="#_x0000_t75" style="position:absolute;left:0;text-align:left;margin-left:-72.05pt;margin-top:461.8pt;width:596.25pt;height:302.9pt;z-index:-251657728;mso-position-horizontal-relative:margin;mso-position-vertical-relative:margin" o:allowincell="f">
          <v:imagedata r:id="rId1" o:title=""/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AB" w:rsidRDefault="002D0B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BAB" w:rsidRDefault="002D0BAB" w:rsidP="00CC69CB">
      <w:pPr>
        <w:spacing w:after="0" w:line="240" w:lineRule="auto"/>
      </w:pPr>
      <w:r>
        <w:separator/>
      </w:r>
    </w:p>
  </w:footnote>
  <w:footnote w:type="continuationSeparator" w:id="0">
    <w:p w:rsidR="002D0BAB" w:rsidRDefault="002D0BAB" w:rsidP="00CC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AB" w:rsidRDefault="002D0BA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4" o:spid="_x0000_s2049" type="#_x0000_t75" style="position:absolute;margin-left:0;margin-top:0;width:453.5pt;height:230.4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AB" w:rsidRDefault="002D0BAB" w:rsidP="00030B86">
    <w:pPr>
      <w:pStyle w:val="Header"/>
      <w:tabs>
        <w:tab w:val="clear" w:pos="9072"/>
        <w:tab w:val="right" w:pos="10490"/>
      </w:tabs>
      <w:ind w:left="-1417"/>
    </w:pPr>
    <w:r w:rsidRPr="00FC04B9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6" type="#_x0000_t75" style="width:590.25pt;height:69pt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BAB" w:rsidRDefault="002D0BA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3" o:spid="_x0000_s2051" type="#_x0000_t75" style="position:absolute;margin-left:0;margin-top:0;width:453.5pt;height:230.4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F5BA4"/>
    <w:multiLevelType w:val="hybridMultilevel"/>
    <w:tmpl w:val="F14812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69CB"/>
    <w:rsid w:val="0002019E"/>
    <w:rsid w:val="00030B86"/>
    <w:rsid w:val="0004542D"/>
    <w:rsid w:val="00053AED"/>
    <w:rsid w:val="0007277D"/>
    <w:rsid w:val="00115F4D"/>
    <w:rsid w:val="001212EE"/>
    <w:rsid w:val="00124A44"/>
    <w:rsid w:val="00136645"/>
    <w:rsid w:val="00143284"/>
    <w:rsid w:val="00184F45"/>
    <w:rsid w:val="001D79BF"/>
    <w:rsid w:val="00206028"/>
    <w:rsid w:val="00211EEE"/>
    <w:rsid w:val="002D0BAB"/>
    <w:rsid w:val="002D416D"/>
    <w:rsid w:val="00343C02"/>
    <w:rsid w:val="00366794"/>
    <w:rsid w:val="0048586D"/>
    <w:rsid w:val="00502E70"/>
    <w:rsid w:val="006011C9"/>
    <w:rsid w:val="00607849"/>
    <w:rsid w:val="00684130"/>
    <w:rsid w:val="006A0F5C"/>
    <w:rsid w:val="00743636"/>
    <w:rsid w:val="00750FB7"/>
    <w:rsid w:val="00760A8D"/>
    <w:rsid w:val="007D215B"/>
    <w:rsid w:val="00885651"/>
    <w:rsid w:val="009A32CE"/>
    <w:rsid w:val="00A226F1"/>
    <w:rsid w:val="00A53774"/>
    <w:rsid w:val="00A72EC4"/>
    <w:rsid w:val="00AC2435"/>
    <w:rsid w:val="00B71BCE"/>
    <w:rsid w:val="00BB070B"/>
    <w:rsid w:val="00CC69CB"/>
    <w:rsid w:val="00D45E8C"/>
    <w:rsid w:val="00DA7D31"/>
    <w:rsid w:val="00DE2137"/>
    <w:rsid w:val="00F052D4"/>
    <w:rsid w:val="00F76995"/>
    <w:rsid w:val="00F97E7B"/>
    <w:rsid w:val="00FC04B9"/>
    <w:rsid w:val="00FF5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C69C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69C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9CB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69CB"/>
    <w:rPr>
      <w:rFonts w:ascii="Tahoma" w:hAnsi="Tahoma"/>
      <w:sz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B070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BB070B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B070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163</Words>
  <Characters>984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 Piotrowski1</dc:creator>
  <cp:keywords/>
  <dc:description/>
  <cp:lastModifiedBy>Teresa Olszak</cp:lastModifiedBy>
  <cp:revision>8</cp:revision>
  <cp:lastPrinted>2012-09-11T04:48:00Z</cp:lastPrinted>
  <dcterms:created xsi:type="dcterms:W3CDTF">2013-12-06T09:35:00Z</dcterms:created>
  <dcterms:modified xsi:type="dcterms:W3CDTF">2013-12-06T09:51:00Z</dcterms:modified>
</cp:coreProperties>
</file>