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EF" w:rsidRPr="00BA5C19" w:rsidRDefault="00FC57EF" w:rsidP="005024A1">
      <w:pPr>
        <w:jc w:val="center"/>
        <w:rPr>
          <w:rFonts w:ascii="Albertus Extra Bold" w:hAnsi="Albertus Extra Bold"/>
          <w:b/>
        </w:rPr>
      </w:pPr>
    </w:p>
    <w:p w:rsidR="00FC57EF" w:rsidRPr="00BA5C19" w:rsidRDefault="00FC57EF" w:rsidP="001116EA">
      <w:pPr>
        <w:pStyle w:val="Default"/>
        <w:rPr>
          <w:rFonts w:ascii="Albertus Extra Bold" w:hAnsi="Albertus Extra Bold"/>
        </w:rPr>
      </w:pPr>
    </w:p>
    <w:p w:rsidR="00FC57EF" w:rsidRPr="00BA5C19" w:rsidRDefault="00FC57EF" w:rsidP="001116EA">
      <w:pPr>
        <w:pStyle w:val="Default"/>
        <w:rPr>
          <w:rFonts w:ascii="Albertus Extra Bold" w:hAnsi="Albertus Extra Bold" w:cs="Times New Roman"/>
          <w:color w:val="auto"/>
        </w:rPr>
      </w:pPr>
    </w:p>
    <w:p w:rsidR="00FC57EF" w:rsidRPr="00BA5C19" w:rsidRDefault="00FC57EF" w:rsidP="00E0056E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</w:rPr>
        <w:t xml:space="preserve"> </w:t>
      </w:r>
      <w:bookmarkStart w:id="0" w:name="_GoBack"/>
      <w:bookmarkEnd w:id="0"/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FC57EF" w:rsidRPr="00BA5C19" w:rsidRDefault="00FC57EF" w:rsidP="00BA5C19">
      <w:pPr>
        <w:pStyle w:val="Default"/>
        <w:jc w:val="center"/>
        <w:rPr>
          <w:rFonts w:ascii="Arial" w:hAnsi="Arial" w:cs="Arial"/>
          <w:b/>
        </w:rPr>
      </w:pPr>
      <w:r w:rsidRPr="00BA5C19">
        <w:rPr>
          <w:rFonts w:ascii="Arial" w:hAnsi="Arial" w:cs="Arial"/>
          <w:b/>
        </w:rPr>
        <w:t>OŚWIADCZENIE O REZYGNACJI Z UDZIAŁU W PROJEKCIE</w:t>
      </w: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b/>
        </w:rPr>
      </w:pPr>
    </w:p>
    <w:p w:rsidR="00FC57EF" w:rsidRDefault="00FC57EF" w:rsidP="00BA5C19">
      <w:pPr>
        <w:pStyle w:val="Default"/>
        <w:jc w:val="both"/>
        <w:rPr>
          <w:rFonts w:ascii="Arial" w:hAnsi="Arial" w:cs="Arial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Ja, niżej podpisany/a……………………………………………………………………… </w:t>
      </w:r>
    </w:p>
    <w:p w:rsidR="00FC57EF" w:rsidRPr="00BA5C19" w:rsidRDefault="00FC57EF" w:rsidP="00563F54">
      <w:pPr>
        <w:pStyle w:val="Default"/>
        <w:ind w:left="2124" w:firstLine="708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( imię i nazwisko ucz</w:t>
      </w:r>
      <w:r>
        <w:rPr>
          <w:rFonts w:ascii="Arial" w:hAnsi="Arial" w:cs="Arial"/>
        </w:rPr>
        <w:t>estnika</w:t>
      </w:r>
      <w:r w:rsidRPr="00BA5C19">
        <w:rPr>
          <w:rFonts w:ascii="Arial" w:hAnsi="Arial" w:cs="Arial"/>
        </w:rPr>
        <w:t xml:space="preserve">) </w:t>
      </w:r>
    </w:p>
    <w:p w:rsidR="00FC57EF" w:rsidRPr="00BA5C19" w:rsidRDefault="00FC57EF" w:rsidP="00BA5C19">
      <w:pPr>
        <w:pStyle w:val="Default"/>
        <w:jc w:val="both"/>
        <w:rPr>
          <w:rFonts w:ascii="Arial" w:hAnsi="Arial" w:cs="Arial"/>
        </w:rPr>
      </w:pPr>
    </w:p>
    <w:p w:rsidR="00FC57EF" w:rsidRPr="00BA5C19" w:rsidRDefault="00FC57EF" w:rsidP="00F50891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oświadczam, że rezygnuję z udziału w projekcie</w:t>
      </w:r>
      <w:r>
        <w:rPr>
          <w:rFonts w:ascii="Arial" w:hAnsi="Arial" w:cs="Arial"/>
        </w:rPr>
        <w:t xml:space="preserve"> </w:t>
      </w:r>
      <w:r w:rsidRPr="00F50891">
        <w:rPr>
          <w:rFonts w:ascii="Arial" w:hAnsi="Arial" w:cs="Arial"/>
          <w:b/>
          <w:bCs/>
          <w:color w:val="0D0D0D"/>
          <w:szCs w:val="20"/>
        </w:rPr>
        <w:t>„</w:t>
      </w:r>
      <w:r w:rsidRPr="00F50891">
        <w:rPr>
          <w:rFonts w:ascii="Arial" w:hAnsi="Arial" w:cs="Arial"/>
          <w:b/>
          <w:szCs w:val="20"/>
        </w:rPr>
        <w:t xml:space="preserve">Ośrodek Wsparcia Rodzin </w:t>
      </w:r>
      <w:r>
        <w:rPr>
          <w:rFonts w:ascii="Arial" w:hAnsi="Arial" w:cs="Arial"/>
          <w:b/>
          <w:szCs w:val="20"/>
        </w:rPr>
        <w:br/>
      </w:r>
      <w:r w:rsidRPr="00F50891">
        <w:rPr>
          <w:rFonts w:ascii="Arial" w:hAnsi="Arial" w:cs="Arial"/>
          <w:b/>
          <w:szCs w:val="20"/>
        </w:rPr>
        <w:t>w Powiecie Łęczyńskim</w:t>
      </w:r>
      <w:r w:rsidRPr="00F50891">
        <w:rPr>
          <w:rFonts w:ascii="Arial" w:hAnsi="Arial" w:cs="Arial"/>
          <w:b/>
          <w:bCs/>
          <w:color w:val="0D0D0D"/>
          <w:szCs w:val="20"/>
        </w:rPr>
        <w:t>”</w:t>
      </w:r>
      <w:r w:rsidRPr="00F50891">
        <w:rPr>
          <w:rFonts w:ascii="Arial" w:hAnsi="Arial" w:cs="Arial"/>
          <w:szCs w:val="20"/>
        </w:rPr>
        <w:t xml:space="preserve"> </w:t>
      </w:r>
      <w:r w:rsidRPr="00BA5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realizowanym</w:t>
      </w:r>
      <w:r w:rsidRPr="00BA5C19">
        <w:rPr>
          <w:rFonts w:ascii="Arial" w:hAnsi="Arial" w:cs="Arial"/>
        </w:rPr>
        <w:t xml:space="preserve"> z Regionalnego Programu Operacyjnego Województwa Lubelskiego na l</w:t>
      </w:r>
      <w:r>
        <w:rPr>
          <w:rFonts w:ascii="Arial" w:hAnsi="Arial" w:cs="Arial"/>
        </w:rPr>
        <w:t>ata 2014-2020 współfinansowanym</w:t>
      </w:r>
      <w:r w:rsidRPr="00BA5C19">
        <w:rPr>
          <w:rFonts w:ascii="Arial" w:hAnsi="Arial" w:cs="Arial"/>
        </w:rPr>
        <w:t xml:space="preserve"> ze środków Unii Europejskiej w ramach Europejskiego Funduszu Społecznego </w:t>
      </w:r>
      <w:r>
        <w:rPr>
          <w:rFonts w:ascii="Arial" w:hAnsi="Arial" w:cs="Arial"/>
        </w:rPr>
        <w:t>przez Powiat Łęczyński.</w:t>
      </w:r>
    </w:p>
    <w:p w:rsidR="00FC57EF" w:rsidRDefault="00FC57EF" w:rsidP="00BA5C19">
      <w:pPr>
        <w:pStyle w:val="Default"/>
        <w:jc w:val="both"/>
        <w:rPr>
          <w:rFonts w:ascii="Arial" w:hAnsi="Arial" w:cs="Arial"/>
        </w:rPr>
      </w:pPr>
    </w:p>
    <w:p w:rsidR="00FC57EF" w:rsidRPr="00BA5C19" w:rsidRDefault="00FC57EF" w:rsidP="00BA5C19">
      <w:pPr>
        <w:pStyle w:val="Default"/>
        <w:rPr>
          <w:rFonts w:ascii="Arial" w:hAnsi="Arial" w:cs="Arial"/>
        </w:rPr>
      </w:pPr>
      <w:r w:rsidRPr="00BA5C19">
        <w:rPr>
          <w:rFonts w:ascii="Arial" w:hAnsi="Arial" w:cs="Arial"/>
        </w:rPr>
        <w:t xml:space="preserve">Informuję, że przyczyną mojej rezygnacji z udziału w projekcie jest/są: ………………………………………………………………………………………………….. ………………………………………………………………………………………………..… …………………………………………………………………………………………………. </w:t>
      </w:r>
    </w:p>
    <w:p w:rsidR="00FC57EF" w:rsidRPr="00BA5C19" w:rsidRDefault="00FC57EF" w:rsidP="00BA5C19">
      <w:pPr>
        <w:pStyle w:val="Default"/>
        <w:jc w:val="both"/>
        <w:rPr>
          <w:rFonts w:ascii="Arial" w:hAnsi="Arial" w:cs="Arial"/>
        </w:rPr>
      </w:pPr>
      <w:r w:rsidRPr="00BA5C19">
        <w:rPr>
          <w:rFonts w:ascii="Arial" w:hAnsi="Arial" w:cs="Arial"/>
        </w:rPr>
        <w:t>………………………………… …………………………. ……</w:t>
      </w:r>
      <w:r>
        <w:rPr>
          <w:rFonts w:ascii="Arial" w:hAnsi="Arial" w:cs="Arial"/>
        </w:rPr>
        <w:t>……..</w:t>
      </w:r>
      <w:r w:rsidRPr="00BA5C19">
        <w:rPr>
          <w:rFonts w:ascii="Arial" w:hAnsi="Arial" w:cs="Arial"/>
        </w:rPr>
        <w:t xml:space="preserve">……………………… </w:t>
      </w: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 </w:t>
      </w: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b/>
          <w:bCs/>
          <w:color w:val="auto"/>
          <w:sz w:val="16"/>
          <w:szCs w:val="16"/>
        </w:rPr>
        <w:t xml:space="preserve">data i czytelny podpis </w:t>
      </w: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uczestnika pełnoletniego składającego oświadczenie </w:t>
      </w: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</w:p>
    <w:p w:rsidR="00FC57EF" w:rsidRPr="00BA5C19" w:rsidRDefault="00FC57EF" w:rsidP="00BA5C19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BA5C19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------------------------------------------------------------------------------------------ </w:t>
      </w:r>
    </w:p>
    <w:p w:rsidR="00FC57EF" w:rsidRPr="00BA5C19" w:rsidRDefault="00FC57EF" w:rsidP="00BA5C19">
      <w:pPr>
        <w:spacing w:after="0"/>
        <w:jc w:val="right"/>
        <w:rPr>
          <w:rFonts w:ascii="Arial" w:hAnsi="Arial" w:cs="Arial"/>
          <w:b/>
          <w:bCs/>
          <w:sz w:val="16"/>
          <w:szCs w:val="16"/>
        </w:rPr>
      </w:pPr>
      <w:r w:rsidRPr="00BA5C19">
        <w:rPr>
          <w:rFonts w:ascii="Arial" w:hAnsi="Arial" w:cs="Arial"/>
          <w:b/>
          <w:bCs/>
          <w:sz w:val="16"/>
          <w:szCs w:val="16"/>
        </w:rPr>
        <w:t xml:space="preserve">data i czytelny podpis </w:t>
      </w:r>
    </w:p>
    <w:p w:rsidR="00FC57EF" w:rsidRPr="00BA5C19" w:rsidRDefault="00FC57EF" w:rsidP="00BA5C19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A5C19">
        <w:rPr>
          <w:rFonts w:ascii="Arial" w:hAnsi="Arial" w:cs="Arial"/>
          <w:sz w:val="16"/>
          <w:szCs w:val="16"/>
        </w:rPr>
        <w:t xml:space="preserve">rodzica/opiekuna prawnego uczestnika składającego oświadczenie </w:t>
      </w:r>
    </w:p>
    <w:p w:rsidR="00FC57EF" w:rsidRPr="00BA5C19" w:rsidRDefault="00FC57EF" w:rsidP="00BA5C19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A5C19">
        <w:rPr>
          <w:rFonts w:ascii="Arial" w:hAnsi="Arial" w:cs="Arial"/>
          <w:sz w:val="16"/>
          <w:szCs w:val="16"/>
        </w:rPr>
        <w:t>(w przypadku niepełnoletniego uczestnika)</w:t>
      </w:r>
    </w:p>
    <w:p w:rsidR="00FC57EF" w:rsidRPr="00BA5C19" w:rsidRDefault="00FC57EF" w:rsidP="00D11A43">
      <w:pPr>
        <w:pStyle w:val="ListParagraph"/>
        <w:ind w:left="1080"/>
        <w:jc w:val="both"/>
        <w:rPr>
          <w:rFonts w:ascii="Albertus Extra Bold" w:hAnsi="Albertus Extra Bold" w:cs="Arial"/>
        </w:rPr>
      </w:pPr>
    </w:p>
    <w:sectPr w:rsidR="00FC57EF" w:rsidRPr="00BA5C19" w:rsidSect="00AB559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7EF" w:rsidRDefault="00FC57EF" w:rsidP="005024A1">
      <w:pPr>
        <w:spacing w:after="0" w:line="240" w:lineRule="auto"/>
      </w:pPr>
      <w:r>
        <w:separator/>
      </w:r>
    </w:p>
  </w:endnote>
  <w:endnote w:type="continuationSeparator" w:id="0">
    <w:p w:rsidR="00FC57EF" w:rsidRDefault="00FC57EF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EF" w:rsidRPr="005024A1" w:rsidRDefault="00FC57EF" w:rsidP="005024A1">
    <w:pPr>
      <w:pStyle w:val="Footer"/>
      <w:jc w:val="center"/>
      <w:rPr>
        <w:sz w:val="18"/>
        <w:szCs w:val="18"/>
      </w:rPr>
    </w:pPr>
    <w:r w:rsidRPr="00AC189A">
      <w:rPr>
        <w:rFonts w:ascii="Times New Roman" w:hAnsi="Times New Roman"/>
        <w:sz w:val="18"/>
      </w:rPr>
      <w:t xml:space="preserve">Projekt </w:t>
    </w:r>
    <w:r w:rsidRPr="00D63E36">
      <w:rPr>
        <w:rFonts w:ascii="Times New Roman" w:hAnsi="Times New Roman"/>
        <w:b/>
        <w:sz w:val="18"/>
      </w:rPr>
      <w:t>„Ośrodek Wsparcia Rodzin w Powiecie Łęczyńskim</w:t>
    </w:r>
    <w:r w:rsidRPr="00D63E36">
      <w:rPr>
        <w:rFonts w:ascii="Times New Roman" w:hAnsi="Times New Roman"/>
        <w:b/>
        <w:sz w:val="20"/>
      </w:rPr>
      <w:t>”</w:t>
    </w:r>
    <w:r>
      <w:rPr>
        <w:rFonts w:ascii="Times New Roman" w:hAnsi="Times New Roman"/>
        <w:sz w:val="20"/>
      </w:rPr>
      <w:t xml:space="preserve"> </w:t>
    </w:r>
    <w:r w:rsidRPr="00AC189A">
      <w:rPr>
        <w:rFonts w:ascii="Times New Roman" w:hAnsi="Times New Roman"/>
        <w:sz w:val="18"/>
      </w:rPr>
      <w:t xml:space="preserve">współfinansowany </w:t>
    </w:r>
    <w:r>
      <w:rPr>
        <w:rFonts w:ascii="Times New Roman" w:hAnsi="Times New Roman"/>
        <w:sz w:val="18"/>
      </w:rPr>
      <w:t xml:space="preserve">przez Unię Europejską </w:t>
    </w:r>
    <w:r w:rsidRPr="00AC189A">
      <w:rPr>
        <w:rFonts w:ascii="Times New Roman" w:hAnsi="Times New Roman"/>
        <w:sz w:val="18"/>
      </w:rPr>
      <w:t xml:space="preserve">ze środków Europejskiego Funduszu Społecznego w ramach Regionalnego Programu Operacyjnego Województwa </w:t>
    </w:r>
    <w:r>
      <w:rPr>
        <w:rFonts w:ascii="Times New Roman" w:hAnsi="Times New Roman"/>
        <w:sz w:val="18"/>
      </w:rPr>
      <w:br/>
    </w:r>
    <w:r w:rsidRPr="00AC189A">
      <w:rPr>
        <w:rFonts w:ascii="Times New Roman" w:hAnsi="Times New Roman"/>
        <w:sz w:val="18"/>
      </w:rPr>
      <w:t>Lube</w:t>
    </w:r>
    <w:r>
      <w:rPr>
        <w:rFonts w:ascii="Times New Roman" w:hAnsi="Times New Roman"/>
        <w:sz w:val="18"/>
      </w:rPr>
      <w:t>lskiego na lata 2014-2020</w: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6192;mso-position-horizontal-relative:margin;mso-position-vertical-relative:margin" o:allowincell="f">
          <v:imagedata r:id="rId1" o:title="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7EF" w:rsidRDefault="00FC57EF" w:rsidP="005024A1">
      <w:pPr>
        <w:spacing w:after="0" w:line="240" w:lineRule="auto"/>
      </w:pPr>
      <w:r>
        <w:separator/>
      </w:r>
    </w:p>
  </w:footnote>
  <w:footnote w:type="continuationSeparator" w:id="0">
    <w:p w:rsidR="00FC57EF" w:rsidRDefault="00FC57EF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EF" w:rsidRDefault="00FC57EF" w:rsidP="00BF2FB9">
    <w:pPr>
      <w:pStyle w:val="Header"/>
      <w:jc w:val="center"/>
    </w:pPr>
  </w:p>
  <w:p w:rsidR="00FC57EF" w:rsidRDefault="00FC57EF" w:rsidP="00BF2FB9">
    <w:pPr>
      <w:pStyle w:val="Header"/>
      <w:jc w:val="center"/>
    </w:pPr>
    <w:r w:rsidRPr="0062437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style="width:380.25pt;height:61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14"/>
  </w:num>
  <w:num w:numId="5">
    <w:abstractNumId w:val="13"/>
  </w:num>
  <w:num w:numId="6">
    <w:abstractNumId w:val="16"/>
  </w:num>
  <w:num w:numId="7">
    <w:abstractNumId w:val="4"/>
  </w:num>
  <w:num w:numId="8">
    <w:abstractNumId w:val="12"/>
  </w:num>
  <w:num w:numId="9">
    <w:abstractNumId w:val="11"/>
  </w:num>
  <w:num w:numId="10">
    <w:abstractNumId w:val="23"/>
  </w:num>
  <w:num w:numId="11">
    <w:abstractNumId w:val="15"/>
  </w:num>
  <w:num w:numId="12">
    <w:abstractNumId w:val="2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8"/>
  </w:num>
  <w:num w:numId="18">
    <w:abstractNumId w:val="21"/>
  </w:num>
  <w:num w:numId="19">
    <w:abstractNumId w:val="9"/>
  </w:num>
  <w:num w:numId="20">
    <w:abstractNumId w:val="8"/>
  </w:num>
  <w:num w:numId="21">
    <w:abstractNumId w:val="0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4A1"/>
    <w:rsid w:val="00000BA8"/>
    <w:rsid w:val="000930B6"/>
    <w:rsid w:val="000C5286"/>
    <w:rsid w:val="001116EA"/>
    <w:rsid w:val="001C3C7F"/>
    <w:rsid w:val="002223A6"/>
    <w:rsid w:val="002A58E2"/>
    <w:rsid w:val="002E4945"/>
    <w:rsid w:val="002F2FE0"/>
    <w:rsid w:val="003652E0"/>
    <w:rsid w:val="003B5FC6"/>
    <w:rsid w:val="004007DE"/>
    <w:rsid w:val="004335A2"/>
    <w:rsid w:val="00442846"/>
    <w:rsid w:val="00491D74"/>
    <w:rsid w:val="005024A1"/>
    <w:rsid w:val="00563F54"/>
    <w:rsid w:val="005C7649"/>
    <w:rsid w:val="00624371"/>
    <w:rsid w:val="00625A68"/>
    <w:rsid w:val="006836DC"/>
    <w:rsid w:val="006A0DB1"/>
    <w:rsid w:val="0070382F"/>
    <w:rsid w:val="00704E54"/>
    <w:rsid w:val="007919CE"/>
    <w:rsid w:val="007B3C25"/>
    <w:rsid w:val="008064BC"/>
    <w:rsid w:val="008334C1"/>
    <w:rsid w:val="008370CF"/>
    <w:rsid w:val="00894756"/>
    <w:rsid w:val="008B5988"/>
    <w:rsid w:val="008E70D2"/>
    <w:rsid w:val="009A31F8"/>
    <w:rsid w:val="00A02822"/>
    <w:rsid w:val="00A060D8"/>
    <w:rsid w:val="00AB5590"/>
    <w:rsid w:val="00AB7B30"/>
    <w:rsid w:val="00AC189A"/>
    <w:rsid w:val="00B354DD"/>
    <w:rsid w:val="00BA5C19"/>
    <w:rsid w:val="00BF2FB9"/>
    <w:rsid w:val="00D11A43"/>
    <w:rsid w:val="00D25DD2"/>
    <w:rsid w:val="00D5198A"/>
    <w:rsid w:val="00D63E36"/>
    <w:rsid w:val="00DF1D29"/>
    <w:rsid w:val="00E0056E"/>
    <w:rsid w:val="00E1561E"/>
    <w:rsid w:val="00F048E2"/>
    <w:rsid w:val="00F30647"/>
    <w:rsid w:val="00F50891"/>
    <w:rsid w:val="00F6303B"/>
    <w:rsid w:val="00F70F63"/>
    <w:rsid w:val="00FA5A0B"/>
    <w:rsid w:val="00FC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59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024A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024A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4A1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4A1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5024A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94756"/>
    <w:pPr>
      <w:spacing w:after="0" w:line="240" w:lineRule="auto"/>
    </w:pPr>
    <w:rPr>
      <w:sz w:val="20"/>
      <w:szCs w:val="20"/>
      <w:lang w:eastAsia="pl-P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94756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9475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1D74"/>
    <w:pPr>
      <w:spacing w:after="0" w:line="240" w:lineRule="auto"/>
    </w:pPr>
    <w:rPr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91D74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152</Words>
  <Characters>917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Anna Giszczak</cp:lastModifiedBy>
  <cp:revision>2</cp:revision>
  <cp:lastPrinted>2018-04-24T11:39:00Z</cp:lastPrinted>
  <dcterms:created xsi:type="dcterms:W3CDTF">2018-08-01T06:34:00Z</dcterms:created>
  <dcterms:modified xsi:type="dcterms:W3CDTF">2018-08-01T06:34:00Z</dcterms:modified>
</cp:coreProperties>
</file>